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7A5D6" w14:textId="624546FF" w:rsidR="001B6BFE" w:rsidRPr="00F626E4" w:rsidRDefault="00B825C1" w:rsidP="001B6BFE">
      <w:pPr>
        <w:pStyle w:val="Title"/>
      </w:pPr>
      <w:r>
        <w:t xml:space="preserve">Severe </w:t>
      </w:r>
      <w:r w:rsidR="00827860">
        <w:t xml:space="preserve">Tropical </w:t>
      </w:r>
      <w:r w:rsidR="00DB7489">
        <w:t xml:space="preserve">Cyclone </w:t>
      </w:r>
      <w:r w:rsidR="00CA3C2F">
        <w:t>Anggrek</w:t>
      </w:r>
      <w:r w:rsidR="00BD7AF7">
        <w:t xml:space="preserve"> </w:t>
      </w:r>
    </w:p>
    <w:p w14:paraId="6DF1B6AA" w14:textId="0357D92E" w:rsidR="001B6BFE" w:rsidRPr="00416733" w:rsidRDefault="001F75F6" w:rsidP="0060234A">
      <w:pPr>
        <w:pStyle w:val="Heading1"/>
      </w:pPr>
      <w:bookmarkStart w:id="0" w:name="_Toc115789106"/>
      <w:bookmarkStart w:id="1" w:name="_Toc127371942"/>
      <w:bookmarkStart w:id="2" w:name="_Toc130915723"/>
      <w:bookmarkStart w:id="3" w:name="_Toc130917147"/>
      <w:bookmarkStart w:id="4" w:name="_Toc160115470"/>
      <w:bookmarkStart w:id="5" w:name="_Toc160116137"/>
      <w:r>
        <w:t>12</w:t>
      </w:r>
      <w:r w:rsidR="004B24FC" w:rsidRPr="00416733">
        <w:t xml:space="preserve"> </w:t>
      </w:r>
      <w:r w:rsidR="00B14DA2" w:rsidRPr="00416733">
        <w:t>–</w:t>
      </w:r>
      <w:r w:rsidR="00827860" w:rsidRPr="00416733">
        <w:t xml:space="preserve"> </w:t>
      </w:r>
      <w:r>
        <w:t>2</w:t>
      </w:r>
      <w:r w:rsidR="00740D36">
        <w:t>5</w:t>
      </w:r>
      <w:r w:rsidR="005C0D6F" w:rsidRPr="00416733">
        <w:t xml:space="preserve"> </w:t>
      </w:r>
      <w:r>
        <w:t>January</w:t>
      </w:r>
      <w:r w:rsidR="00446EFE" w:rsidRPr="00416733">
        <w:t xml:space="preserve"> 20</w:t>
      </w:r>
      <w:r w:rsidR="00BD7AF7">
        <w:t>2</w:t>
      </w:r>
      <w:bookmarkEnd w:id="0"/>
      <w:bookmarkEnd w:id="1"/>
      <w:bookmarkEnd w:id="2"/>
      <w:bookmarkEnd w:id="3"/>
      <w:r w:rsidR="00CA3C2F">
        <w:t>4</w:t>
      </w:r>
      <w:bookmarkEnd w:id="4"/>
      <w:bookmarkEnd w:id="5"/>
    </w:p>
    <w:p w14:paraId="643DBE1D" w14:textId="50EABB91" w:rsidR="00251DD9" w:rsidRPr="00251DD9" w:rsidRDefault="001F75F6" w:rsidP="002879B0">
      <w:pPr>
        <w:pStyle w:val="Heading2"/>
      </w:pPr>
      <w:bookmarkStart w:id="6" w:name="_Toc160115471"/>
      <w:bookmarkStart w:id="7" w:name="_Toc160116138"/>
      <w:r>
        <w:t>Craig Earl-Spurr</w:t>
      </w:r>
      <w:r w:rsidR="002879B0">
        <w:br/>
      </w:r>
      <w:r w:rsidR="00EF7064">
        <w:t>Tropical Cyclone</w:t>
      </w:r>
      <w:r w:rsidR="00BB3509">
        <w:t xml:space="preserve"> </w:t>
      </w:r>
      <w:r w:rsidR="00EF7064">
        <w:t>Environmental Prediction Services</w:t>
      </w:r>
      <w:bookmarkEnd w:id="6"/>
      <w:bookmarkEnd w:id="7"/>
    </w:p>
    <w:p w14:paraId="3D927230" w14:textId="01EA647E" w:rsidR="001B6BFE" w:rsidRPr="001F0A4E" w:rsidRDefault="001B6BFE" w:rsidP="007A76BC"/>
    <w:p w14:paraId="6F1FAD39" w14:textId="52187C76" w:rsidR="00BC26C8" w:rsidRDefault="00691D75">
      <w:pPr>
        <w:spacing w:after="0" w:line="240" w:lineRule="auto"/>
      </w:pPr>
      <w:r>
        <w:rPr>
          <w:noProof/>
        </w:rPr>
        <w:drawing>
          <wp:inline distT="0" distB="0" distL="0" distR="0" wp14:anchorId="08A2E79B" wp14:editId="65042B25">
            <wp:extent cx="6120130" cy="5539105"/>
            <wp:effectExtent l="0" t="0" r="0" b="4445"/>
            <wp:docPr id="643539768" name="Picture 643539768" descr="Swirling cloud over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39768" name="Picture 643539768" descr="Swirling cloud over the oce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5539105"/>
                    </a:xfrm>
                    <a:prstGeom prst="rect">
                      <a:avLst/>
                    </a:prstGeom>
                    <a:noFill/>
                    <a:ln>
                      <a:noFill/>
                    </a:ln>
                  </pic:spPr>
                </pic:pic>
              </a:graphicData>
            </a:graphic>
          </wp:inline>
        </w:drawing>
      </w:r>
      <w:r w:rsidR="004C2EAC">
        <w:t xml:space="preserve"> </w:t>
      </w:r>
      <w:r w:rsidR="00BC26C8">
        <w:br w:type="page"/>
      </w:r>
    </w:p>
    <w:p w14:paraId="2D45693B" w14:textId="77777777" w:rsidR="00BC26C8" w:rsidRPr="00416733" w:rsidRDefault="00BC26C8" w:rsidP="00416733">
      <w:pPr>
        <w:rPr>
          <w:b/>
          <w:bCs/>
          <w:sz w:val="24"/>
          <w:szCs w:val="28"/>
        </w:rPr>
      </w:pPr>
      <w:bookmarkStart w:id="8" w:name="_Toc127371944"/>
      <w:bookmarkStart w:id="9" w:name="_Toc130915724"/>
      <w:bookmarkStart w:id="10" w:name="_Toc130917148"/>
      <w:r w:rsidRPr="00416733">
        <w:rPr>
          <w:b/>
          <w:bCs/>
          <w:sz w:val="24"/>
          <w:szCs w:val="28"/>
        </w:rPr>
        <w:lastRenderedPageBreak/>
        <w:t>Revision history</w:t>
      </w:r>
      <w:bookmarkEnd w:id="8"/>
      <w:bookmarkEnd w:id="9"/>
      <w:bookmarkEnd w:id="10"/>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007A76B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007A76BC">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0A8F2167" w:rsidR="007A76BC" w:rsidRDefault="008566E5" w:rsidP="00BC26C8">
            <w:pPr>
              <w:spacing w:before="120"/>
            </w:pPr>
            <w:r>
              <w:t>7</w:t>
            </w:r>
            <w:r w:rsidR="001D090D">
              <w:t>/</w:t>
            </w:r>
            <w:r>
              <w:t>0</w:t>
            </w:r>
            <w:r w:rsidR="001D090D">
              <w:t>3/</w:t>
            </w:r>
            <w:r w:rsidR="006E7592">
              <w:t>20</w:t>
            </w:r>
            <w:r w:rsidR="001D090D">
              <w:t>24</w:t>
            </w:r>
          </w:p>
        </w:tc>
        <w:tc>
          <w:tcPr>
            <w:tcW w:w="1134" w:type="dxa"/>
          </w:tcPr>
          <w:p w14:paraId="0778BC86" w14:textId="5443104A" w:rsidR="007A76BC" w:rsidRDefault="00494ED5" w:rsidP="00BC26C8">
            <w:pPr>
              <w:spacing w:before="120"/>
            </w:pPr>
            <w:r>
              <w:t>1.0</w:t>
            </w:r>
          </w:p>
        </w:tc>
        <w:tc>
          <w:tcPr>
            <w:tcW w:w="1984" w:type="dxa"/>
          </w:tcPr>
          <w:p w14:paraId="3DE50731" w14:textId="7E0CEF84" w:rsidR="007A76BC" w:rsidRDefault="00A54222" w:rsidP="00BC26C8">
            <w:pPr>
              <w:spacing w:before="120"/>
            </w:pPr>
            <w:r>
              <w:t>Craig Earl-Spurr</w:t>
            </w:r>
          </w:p>
        </w:tc>
        <w:tc>
          <w:tcPr>
            <w:tcW w:w="5097" w:type="dxa"/>
          </w:tcPr>
          <w:p w14:paraId="1651CA94" w14:textId="5F25476A" w:rsidR="007A76BC" w:rsidRDefault="005C0059" w:rsidP="00BC26C8">
            <w:pPr>
              <w:spacing w:before="120"/>
            </w:pPr>
            <w:r>
              <w:t>Final draft ready</w:t>
            </w:r>
          </w:p>
        </w:tc>
      </w:tr>
    </w:tbl>
    <w:p w14:paraId="0BCBA7FA" w14:textId="77777777" w:rsidR="00416733" w:rsidRDefault="00416733" w:rsidP="00416733">
      <w:pPr>
        <w:rPr>
          <w:b/>
          <w:bCs/>
          <w:sz w:val="24"/>
          <w:szCs w:val="28"/>
        </w:rPr>
      </w:pPr>
      <w:bookmarkStart w:id="11" w:name="_Toc127371945"/>
      <w:bookmarkStart w:id="12" w:name="_Toc130915725"/>
      <w:bookmarkStart w:id="13" w:name="_Toc130917149"/>
    </w:p>
    <w:p w14:paraId="073EE690" w14:textId="66DB72B0" w:rsidR="00BC26C8" w:rsidRPr="00416733" w:rsidRDefault="007A76BC" w:rsidP="00416733">
      <w:pPr>
        <w:rPr>
          <w:b/>
          <w:bCs/>
          <w:sz w:val="24"/>
          <w:szCs w:val="28"/>
        </w:rPr>
      </w:pPr>
      <w:r w:rsidRPr="00416733">
        <w:rPr>
          <w:b/>
          <w:bCs/>
          <w:sz w:val="24"/>
          <w:szCs w:val="28"/>
        </w:rPr>
        <w:t xml:space="preserve">Review </w:t>
      </w:r>
      <w:proofErr w:type="gramStart"/>
      <w:r w:rsidRPr="00416733">
        <w:rPr>
          <w:b/>
          <w:bCs/>
          <w:sz w:val="24"/>
          <w:szCs w:val="28"/>
        </w:rPr>
        <w:t>status</w:t>
      </w:r>
      <w:bookmarkEnd w:id="11"/>
      <w:bookmarkEnd w:id="12"/>
      <w:bookmarkEnd w:id="13"/>
      <w:proofErr w:type="gramEnd"/>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5CDD6533" w:rsidR="007A76BC" w:rsidRDefault="00BE19C9" w:rsidP="00140267">
            <w:pPr>
              <w:spacing w:before="120"/>
            </w:pPr>
            <w:r>
              <w:t>14/</w:t>
            </w:r>
            <w:r w:rsidR="006E7592">
              <w:t>04/2024</w:t>
            </w:r>
          </w:p>
        </w:tc>
        <w:tc>
          <w:tcPr>
            <w:tcW w:w="1134" w:type="dxa"/>
          </w:tcPr>
          <w:p w14:paraId="27B0C746" w14:textId="649B86EC" w:rsidR="007A76BC" w:rsidRDefault="00494ED5" w:rsidP="00140267">
            <w:pPr>
              <w:spacing w:before="120"/>
            </w:pPr>
            <w:r>
              <w:t>1.0</w:t>
            </w:r>
          </w:p>
        </w:tc>
        <w:tc>
          <w:tcPr>
            <w:tcW w:w="1984" w:type="dxa"/>
          </w:tcPr>
          <w:p w14:paraId="43D99EF9" w14:textId="438465ED" w:rsidR="007A76BC" w:rsidRDefault="00EA498C" w:rsidP="00140267">
            <w:pPr>
              <w:spacing w:before="120"/>
            </w:pPr>
            <w:r>
              <w:t xml:space="preserve">Adam </w:t>
            </w:r>
            <w:r w:rsidR="00340E15">
              <w:t>Conroy</w:t>
            </w:r>
          </w:p>
        </w:tc>
        <w:tc>
          <w:tcPr>
            <w:tcW w:w="5097" w:type="dxa"/>
          </w:tcPr>
          <w:p w14:paraId="0EB4886F" w14:textId="3263E0EC" w:rsidR="007A76BC" w:rsidRDefault="006D7271" w:rsidP="00140267">
            <w:pPr>
              <w:spacing w:before="120"/>
            </w:pPr>
            <w:r>
              <w:t>Completed</w:t>
            </w:r>
          </w:p>
        </w:tc>
      </w:tr>
    </w:tbl>
    <w:p w14:paraId="5B41FD60" w14:textId="77777777" w:rsidR="00416733" w:rsidRDefault="00416733" w:rsidP="00416733">
      <w:pPr>
        <w:rPr>
          <w:b/>
          <w:bCs/>
          <w:sz w:val="24"/>
          <w:szCs w:val="28"/>
        </w:rPr>
      </w:pPr>
      <w:bookmarkStart w:id="14" w:name="_Toc127371946"/>
      <w:bookmarkStart w:id="15" w:name="_Toc130915726"/>
      <w:bookmarkStart w:id="16" w:name="_Toc130917150"/>
    </w:p>
    <w:p w14:paraId="4FD98AB7" w14:textId="00E48EAC" w:rsidR="007A76BC" w:rsidRPr="00416733" w:rsidRDefault="007A76BC" w:rsidP="00416733">
      <w:pPr>
        <w:rPr>
          <w:b/>
          <w:bCs/>
          <w:sz w:val="24"/>
          <w:szCs w:val="28"/>
        </w:rPr>
      </w:pPr>
      <w:r w:rsidRPr="00416733">
        <w:rPr>
          <w:b/>
          <w:bCs/>
          <w:sz w:val="24"/>
          <w:szCs w:val="28"/>
        </w:rPr>
        <w:t xml:space="preserve">Release </w:t>
      </w:r>
      <w:proofErr w:type="gramStart"/>
      <w:r w:rsidRPr="00416733">
        <w:rPr>
          <w:b/>
          <w:bCs/>
          <w:sz w:val="24"/>
          <w:szCs w:val="28"/>
        </w:rPr>
        <w:t>history</w:t>
      </w:r>
      <w:bookmarkEnd w:id="14"/>
      <w:bookmarkEnd w:id="15"/>
      <w:bookmarkEnd w:id="16"/>
      <w:proofErr w:type="gramEnd"/>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00140267">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00140267">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405A3BB9" w:rsidR="007A76BC" w:rsidRDefault="004D1960" w:rsidP="00140267">
            <w:pPr>
              <w:spacing w:before="120"/>
            </w:pPr>
            <w:r>
              <w:t>28/03/2024</w:t>
            </w:r>
          </w:p>
        </w:tc>
        <w:tc>
          <w:tcPr>
            <w:tcW w:w="1134" w:type="dxa"/>
          </w:tcPr>
          <w:p w14:paraId="5AA80E4A" w14:textId="286C623C" w:rsidR="007A76BC" w:rsidRDefault="00494ED5" w:rsidP="00140267">
            <w:pPr>
              <w:spacing w:before="120"/>
            </w:pPr>
            <w:r>
              <w:t>1.0</w:t>
            </w:r>
          </w:p>
        </w:tc>
        <w:tc>
          <w:tcPr>
            <w:tcW w:w="1984" w:type="dxa"/>
          </w:tcPr>
          <w:p w14:paraId="7C3901FF" w14:textId="30AD7F0B" w:rsidR="007A76BC" w:rsidRDefault="005C0059" w:rsidP="00140267">
            <w:pPr>
              <w:spacing w:before="120"/>
            </w:pPr>
            <w:r>
              <w:t>Approved for release</w:t>
            </w:r>
          </w:p>
        </w:tc>
        <w:tc>
          <w:tcPr>
            <w:tcW w:w="5097" w:type="dxa"/>
          </w:tcPr>
          <w:p w14:paraId="320EA107" w14:textId="575F2B51" w:rsidR="007A76BC" w:rsidRDefault="00494ED5" w:rsidP="00140267">
            <w:pPr>
              <w:spacing w:before="120"/>
            </w:pPr>
            <w:r>
              <w:t>Andrew Burton</w:t>
            </w:r>
          </w:p>
        </w:tc>
      </w:tr>
    </w:tbl>
    <w:p w14:paraId="7261D845" w14:textId="0427AF6B" w:rsidR="00BC26C8" w:rsidRDefault="00BC26C8" w:rsidP="00BC26C8">
      <w:pPr>
        <w:spacing w:before="120"/>
      </w:pPr>
    </w:p>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77777777" w:rsidR="000003D1" w:rsidRDefault="000003D1" w:rsidP="000003D1">
      <w:pPr>
        <w:spacing w:before="120"/>
      </w:pPr>
      <w:r>
        <w:t>Severe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77777777" w:rsidR="000003D1" w:rsidRDefault="000003D1" w:rsidP="000003D1">
      <w:pPr>
        <w:spacing w:before="120"/>
      </w:pPr>
      <w:r>
        <w:t>Email: tcwc@bom.gov.au</w:t>
      </w:r>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44B87D83" w:rsidR="00BC26C8" w:rsidRPr="00921A63" w:rsidRDefault="00BC26C8" w:rsidP="00BC26C8">
      <w:r w:rsidRPr="00921A63">
        <w:t xml:space="preserve">© Commonwealth of Australia </w:t>
      </w:r>
      <w:r w:rsidRPr="005C0D6F">
        <w:t>20</w:t>
      </w:r>
      <w:r w:rsidR="000003D1" w:rsidRPr="005C0D6F">
        <w:t>2</w:t>
      </w:r>
      <w:r w:rsidR="005C0D6F" w:rsidRPr="005C0D6F">
        <w:t>3</w:t>
      </w:r>
    </w:p>
    <w:p w14:paraId="678711A9" w14:textId="790DB271" w:rsidR="00BC26C8" w:rsidRPr="00921A63" w:rsidRDefault="00BC26C8" w:rsidP="00BC26C8">
      <w:r w:rsidRPr="00921A63">
        <w:t>Published by the Bureau of Meteorology</w:t>
      </w:r>
    </w:p>
    <w:p w14:paraId="14F364CD" w14:textId="061F5206" w:rsidR="00BC26C8" w:rsidRDefault="00BC26C8" w:rsidP="000003D1">
      <w:r w:rsidRPr="005C0D6F">
        <w:t xml:space="preserve">Cover image: </w:t>
      </w:r>
      <w:r w:rsidR="00846C48">
        <w:t xml:space="preserve">MODIS True </w:t>
      </w:r>
      <w:proofErr w:type="spellStart"/>
      <w:r w:rsidR="00846C48">
        <w:t>Color</w:t>
      </w:r>
      <w:proofErr w:type="spellEnd"/>
      <w:r w:rsidR="00846C48">
        <w:t xml:space="preserve"> satellite image of Anggrek</w:t>
      </w:r>
      <w:r w:rsidR="00A54222">
        <w:t xml:space="preserve"> in the Indian Ocean. Courtesy NASA Worldview</w:t>
      </w:r>
    </w:p>
    <w:p w14:paraId="0514D7D3" w14:textId="4C33EA7E" w:rsidR="003B5514" w:rsidRDefault="00F1364E" w:rsidP="00A87472">
      <w:pPr>
        <w:pStyle w:val="TOCHeading"/>
        <w:rPr>
          <w:rFonts w:cs="Tahoma"/>
          <w:noProof/>
          <w:color w:val="000000"/>
          <w:szCs w:val="22"/>
        </w:rPr>
      </w:pPr>
      <w:r>
        <w:br w:type="page"/>
      </w:r>
    </w:p>
    <w:sdt>
      <w:sdtPr>
        <w:rPr>
          <w:rFonts w:ascii="Arial" w:eastAsiaTheme="minorHAnsi" w:hAnsi="Arial" w:cstheme="minorBidi"/>
          <w:b w:val="0"/>
          <w:color w:val="auto"/>
          <w:sz w:val="22"/>
          <w:szCs w:val="24"/>
        </w:rPr>
        <w:id w:val="-1196610932"/>
        <w:docPartObj>
          <w:docPartGallery w:val="Table of Contents"/>
          <w:docPartUnique/>
        </w:docPartObj>
      </w:sdtPr>
      <w:sdtContent>
        <w:p w14:paraId="165894BA" w14:textId="73BAB24D" w:rsidR="00A87472" w:rsidRDefault="00A87472">
          <w:pPr>
            <w:pStyle w:val="TOCHeading"/>
          </w:pPr>
          <w:r>
            <w:t>Contents</w:t>
          </w:r>
        </w:p>
        <w:p w14:paraId="3CB44F81" w14:textId="47C20068" w:rsidR="008A1660" w:rsidRDefault="00A87472" w:rsidP="008A1660">
          <w:pPr>
            <w:pStyle w:val="TOC1"/>
            <w:rPr>
              <w:rFonts w:asciiTheme="minorHAnsi" w:eastAsiaTheme="minorEastAsia" w:hAnsiTheme="minorHAnsi" w:cstheme="minorBidi"/>
              <w:b w:val="0"/>
              <w:noProof/>
              <w:color w:val="auto"/>
              <w:kern w:val="2"/>
              <w:sz w:val="22"/>
              <w:szCs w:val="22"/>
              <w:lang w:eastAsia="en-AU"/>
              <w14:ligatures w14:val="standardContextual"/>
            </w:rPr>
          </w:pPr>
          <w:r>
            <w:rPr>
              <w:sz w:val="30"/>
              <w:szCs w:val="26"/>
            </w:rPr>
            <w:fldChar w:fldCharType="begin"/>
          </w:r>
          <w:r>
            <w:instrText xml:space="preserve"> TOC \o "1-3" \h \z \u </w:instrText>
          </w:r>
          <w:r>
            <w:rPr>
              <w:sz w:val="30"/>
              <w:szCs w:val="26"/>
            </w:rPr>
            <w:fldChar w:fldCharType="separate"/>
          </w:r>
          <w:hyperlink w:anchor="_Toc160116139" w:history="1">
            <w:r w:rsidR="008A1660" w:rsidRPr="00B36B1D">
              <w:rPr>
                <w:rStyle w:val="Hyperlink"/>
                <w:noProof/>
              </w:rPr>
              <w:t>1. Summary</w:t>
            </w:r>
            <w:r w:rsidR="008A1660">
              <w:rPr>
                <w:noProof/>
                <w:webHidden/>
              </w:rPr>
              <w:tab/>
            </w:r>
            <w:r w:rsidR="008A1660">
              <w:rPr>
                <w:noProof/>
                <w:webHidden/>
              </w:rPr>
              <w:fldChar w:fldCharType="begin"/>
            </w:r>
            <w:r w:rsidR="008A1660">
              <w:rPr>
                <w:noProof/>
                <w:webHidden/>
              </w:rPr>
              <w:instrText xml:space="preserve"> PAGEREF _Toc160116139 \h </w:instrText>
            </w:r>
            <w:r w:rsidR="008A1660">
              <w:rPr>
                <w:noProof/>
                <w:webHidden/>
              </w:rPr>
            </w:r>
            <w:r w:rsidR="008A1660">
              <w:rPr>
                <w:noProof/>
                <w:webHidden/>
              </w:rPr>
              <w:fldChar w:fldCharType="separate"/>
            </w:r>
            <w:r w:rsidR="007C2B2C">
              <w:rPr>
                <w:noProof/>
                <w:webHidden/>
              </w:rPr>
              <w:t>4</w:t>
            </w:r>
            <w:r w:rsidR="008A1660">
              <w:rPr>
                <w:noProof/>
                <w:webHidden/>
              </w:rPr>
              <w:fldChar w:fldCharType="end"/>
            </w:r>
          </w:hyperlink>
        </w:p>
        <w:p w14:paraId="6C5ADC9B" w14:textId="44E35B7A" w:rsidR="008A1660"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116140" w:history="1">
            <w:r w:rsidR="008A1660" w:rsidRPr="00B36B1D">
              <w:rPr>
                <w:rStyle w:val="Hyperlink"/>
                <w:noProof/>
              </w:rPr>
              <w:t>2. Meteorological description</w:t>
            </w:r>
            <w:r w:rsidR="008A1660">
              <w:rPr>
                <w:noProof/>
                <w:webHidden/>
              </w:rPr>
              <w:tab/>
            </w:r>
            <w:r w:rsidR="008A1660">
              <w:rPr>
                <w:noProof/>
                <w:webHidden/>
              </w:rPr>
              <w:fldChar w:fldCharType="begin"/>
            </w:r>
            <w:r w:rsidR="008A1660">
              <w:rPr>
                <w:noProof/>
                <w:webHidden/>
              </w:rPr>
              <w:instrText xml:space="preserve"> PAGEREF _Toc160116140 \h </w:instrText>
            </w:r>
            <w:r w:rsidR="008A1660">
              <w:rPr>
                <w:noProof/>
                <w:webHidden/>
              </w:rPr>
            </w:r>
            <w:r w:rsidR="008A1660">
              <w:rPr>
                <w:noProof/>
                <w:webHidden/>
              </w:rPr>
              <w:fldChar w:fldCharType="separate"/>
            </w:r>
            <w:r w:rsidR="007C2B2C">
              <w:rPr>
                <w:noProof/>
                <w:webHidden/>
              </w:rPr>
              <w:t>8</w:t>
            </w:r>
            <w:r w:rsidR="008A1660">
              <w:rPr>
                <w:noProof/>
                <w:webHidden/>
              </w:rPr>
              <w:fldChar w:fldCharType="end"/>
            </w:r>
          </w:hyperlink>
        </w:p>
        <w:p w14:paraId="74CE10DB" w14:textId="0264052D" w:rsidR="008A1660"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116141" w:history="1">
            <w:r w:rsidR="008A1660" w:rsidRPr="00B36B1D">
              <w:rPr>
                <w:rStyle w:val="Hyperlink"/>
                <w:noProof/>
              </w:rPr>
              <w:t>2.1. Intensity analysis</w:t>
            </w:r>
            <w:r w:rsidR="008A1660">
              <w:rPr>
                <w:noProof/>
                <w:webHidden/>
              </w:rPr>
              <w:tab/>
            </w:r>
            <w:r w:rsidR="008A1660">
              <w:rPr>
                <w:noProof/>
                <w:webHidden/>
              </w:rPr>
              <w:fldChar w:fldCharType="begin"/>
            </w:r>
            <w:r w:rsidR="008A1660">
              <w:rPr>
                <w:noProof/>
                <w:webHidden/>
              </w:rPr>
              <w:instrText xml:space="preserve"> PAGEREF _Toc160116141 \h </w:instrText>
            </w:r>
            <w:r w:rsidR="008A1660">
              <w:rPr>
                <w:noProof/>
                <w:webHidden/>
              </w:rPr>
            </w:r>
            <w:r w:rsidR="008A1660">
              <w:rPr>
                <w:noProof/>
                <w:webHidden/>
              </w:rPr>
              <w:fldChar w:fldCharType="separate"/>
            </w:r>
            <w:r w:rsidR="007C2B2C">
              <w:rPr>
                <w:noProof/>
                <w:webHidden/>
              </w:rPr>
              <w:t>8</w:t>
            </w:r>
            <w:r w:rsidR="008A1660">
              <w:rPr>
                <w:noProof/>
                <w:webHidden/>
              </w:rPr>
              <w:fldChar w:fldCharType="end"/>
            </w:r>
          </w:hyperlink>
        </w:p>
        <w:p w14:paraId="206986CA" w14:textId="7644A47F" w:rsidR="008A1660"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116142" w:history="1">
            <w:r w:rsidR="008A1660" w:rsidRPr="00B36B1D">
              <w:rPr>
                <w:rStyle w:val="Hyperlink"/>
                <w:noProof/>
              </w:rPr>
              <w:t>2.2. Structure</w:t>
            </w:r>
            <w:r w:rsidR="008A1660">
              <w:rPr>
                <w:noProof/>
                <w:webHidden/>
              </w:rPr>
              <w:tab/>
            </w:r>
            <w:r w:rsidR="008A1660">
              <w:rPr>
                <w:noProof/>
                <w:webHidden/>
              </w:rPr>
              <w:fldChar w:fldCharType="begin"/>
            </w:r>
            <w:r w:rsidR="008A1660">
              <w:rPr>
                <w:noProof/>
                <w:webHidden/>
              </w:rPr>
              <w:instrText xml:space="preserve"> PAGEREF _Toc160116142 \h </w:instrText>
            </w:r>
            <w:r w:rsidR="008A1660">
              <w:rPr>
                <w:noProof/>
                <w:webHidden/>
              </w:rPr>
            </w:r>
            <w:r w:rsidR="008A1660">
              <w:rPr>
                <w:noProof/>
                <w:webHidden/>
              </w:rPr>
              <w:fldChar w:fldCharType="separate"/>
            </w:r>
            <w:r w:rsidR="007C2B2C">
              <w:rPr>
                <w:noProof/>
                <w:webHidden/>
              </w:rPr>
              <w:t>15</w:t>
            </w:r>
            <w:r w:rsidR="008A1660">
              <w:rPr>
                <w:noProof/>
                <w:webHidden/>
              </w:rPr>
              <w:fldChar w:fldCharType="end"/>
            </w:r>
          </w:hyperlink>
        </w:p>
        <w:p w14:paraId="0B64B626" w14:textId="3C7870CB" w:rsidR="008A1660"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116143" w:history="1">
            <w:r w:rsidR="008A1660" w:rsidRPr="00B36B1D">
              <w:rPr>
                <w:rStyle w:val="Hyperlink"/>
                <w:noProof/>
              </w:rPr>
              <w:t>2.3. Motion</w:t>
            </w:r>
            <w:r w:rsidR="008A1660">
              <w:rPr>
                <w:noProof/>
                <w:webHidden/>
              </w:rPr>
              <w:tab/>
            </w:r>
            <w:r w:rsidR="008A1660">
              <w:rPr>
                <w:noProof/>
                <w:webHidden/>
              </w:rPr>
              <w:fldChar w:fldCharType="begin"/>
            </w:r>
            <w:r w:rsidR="008A1660">
              <w:rPr>
                <w:noProof/>
                <w:webHidden/>
              </w:rPr>
              <w:instrText xml:space="preserve"> PAGEREF _Toc160116143 \h </w:instrText>
            </w:r>
            <w:r w:rsidR="008A1660">
              <w:rPr>
                <w:noProof/>
                <w:webHidden/>
              </w:rPr>
            </w:r>
            <w:r w:rsidR="008A1660">
              <w:rPr>
                <w:noProof/>
                <w:webHidden/>
              </w:rPr>
              <w:fldChar w:fldCharType="separate"/>
            </w:r>
            <w:r w:rsidR="007C2B2C">
              <w:rPr>
                <w:noProof/>
                <w:webHidden/>
              </w:rPr>
              <w:t>15</w:t>
            </w:r>
            <w:r w:rsidR="008A1660">
              <w:rPr>
                <w:noProof/>
                <w:webHidden/>
              </w:rPr>
              <w:fldChar w:fldCharType="end"/>
            </w:r>
          </w:hyperlink>
        </w:p>
        <w:p w14:paraId="31AC7D36" w14:textId="69A3EFB6" w:rsidR="008A1660"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116144" w:history="1">
            <w:r w:rsidR="008A1660" w:rsidRPr="00B36B1D">
              <w:rPr>
                <w:rStyle w:val="Hyperlink"/>
                <w:noProof/>
              </w:rPr>
              <w:t>3. Impact</w:t>
            </w:r>
            <w:r w:rsidR="008A1660">
              <w:rPr>
                <w:noProof/>
                <w:webHidden/>
              </w:rPr>
              <w:tab/>
            </w:r>
            <w:r w:rsidR="008A1660">
              <w:rPr>
                <w:noProof/>
                <w:webHidden/>
              </w:rPr>
              <w:fldChar w:fldCharType="begin"/>
            </w:r>
            <w:r w:rsidR="008A1660">
              <w:rPr>
                <w:noProof/>
                <w:webHidden/>
              </w:rPr>
              <w:instrText xml:space="preserve"> PAGEREF _Toc160116144 \h </w:instrText>
            </w:r>
            <w:r w:rsidR="008A1660">
              <w:rPr>
                <w:noProof/>
                <w:webHidden/>
              </w:rPr>
            </w:r>
            <w:r w:rsidR="008A1660">
              <w:rPr>
                <w:noProof/>
                <w:webHidden/>
              </w:rPr>
              <w:fldChar w:fldCharType="separate"/>
            </w:r>
            <w:r w:rsidR="007C2B2C">
              <w:rPr>
                <w:noProof/>
                <w:webHidden/>
              </w:rPr>
              <w:t>16</w:t>
            </w:r>
            <w:r w:rsidR="008A1660">
              <w:rPr>
                <w:noProof/>
                <w:webHidden/>
              </w:rPr>
              <w:fldChar w:fldCharType="end"/>
            </w:r>
          </w:hyperlink>
        </w:p>
        <w:p w14:paraId="414C5D4E" w14:textId="241D9177" w:rsidR="008A1660"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116145" w:history="1">
            <w:r w:rsidR="008A1660" w:rsidRPr="00B36B1D">
              <w:rPr>
                <w:rStyle w:val="Hyperlink"/>
                <w:noProof/>
              </w:rPr>
              <w:t>4. Observations</w:t>
            </w:r>
            <w:r w:rsidR="008A1660">
              <w:rPr>
                <w:noProof/>
                <w:webHidden/>
              </w:rPr>
              <w:tab/>
            </w:r>
            <w:r w:rsidR="008A1660">
              <w:rPr>
                <w:noProof/>
                <w:webHidden/>
              </w:rPr>
              <w:fldChar w:fldCharType="begin"/>
            </w:r>
            <w:r w:rsidR="008A1660">
              <w:rPr>
                <w:noProof/>
                <w:webHidden/>
              </w:rPr>
              <w:instrText xml:space="preserve"> PAGEREF _Toc160116145 \h </w:instrText>
            </w:r>
            <w:r w:rsidR="008A1660">
              <w:rPr>
                <w:noProof/>
                <w:webHidden/>
              </w:rPr>
            </w:r>
            <w:r w:rsidR="008A1660">
              <w:rPr>
                <w:noProof/>
                <w:webHidden/>
              </w:rPr>
              <w:fldChar w:fldCharType="separate"/>
            </w:r>
            <w:r w:rsidR="007C2B2C">
              <w:rPr>
                <w:noProof/>
                <w:webHidden/>
              </w:rPr>
              <w:t>16</w:t>
            </w:r>
            <w:r w:rsidR="008A1660">
              <w:rPr>
                <w:noProof/>
                <w:webHidden/>
              </w:rPr>
              <w:fldChar w:fldCharType="end"/>
            </w:r>
          </w:hyperlink>
        </w:p>
        <w:p w14:paraId="29A44743" w14:textId="603A2683" w:rsidR="008A1660"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116146" w:history="1">
            <w:r w:rsidR="008A1660" w:rsidRPr="00B36B1D">
              <w:rPr>
                <w:rStyle w:val="Hyperlink"/>
                <w:noProof/>
              </w:rPr>
              <w:t>5. Forecast Performance</w:t>
            </w:r>
            <w:r w:rsidR="008A1660">
              <w:rPr>
                <w:noProof/>
                <w:webHidden/>
              </w:rPr>
              <w:tab/>
            </w:r>
            <w:r w:rsidR="008A1660">
              <w:rPr>
                <w:noProof/>
                <w:webHidden/>
              </w:rPr>
              <w:fldChar w:fldCharType="begin"/>
            </w:r>
            <w:r w:rsidR="008A1660">
              <w:rPr>
                <w:noProof/>
                <w:webHidden/>
              </w:rPr>
              <w:instrText xml:space="preserve"> PAGEREF _Toc160116146 \h </w:instrText>
            </w:r>
            <w:r w:rsidR="008A1660">
              <w:rPr>
                <w:noProof/>
                <w:webHidden/>
              </w:rPr>
            </w:r>
            <w:r w:rsidR="008A1660">
              <w:rPr>
                <w:noProof/>
                <w:webHidden/>
              </w:rPr>
              <w:fldChar w:fldCharType="separate"/>
            </w:r>
            <w:r w:rsidR="007C2B2C">
              <w:rPr>
                <w:noProof/>
                <w:webHidden/>
              </w:rPr>
              <w:t>17</w:t>
            </w:r>
            <w:r w:rsidR="008A1660">
              <w:rPr>
                <w:noProof/>
                <w:webHidden/>
              </w:rPr>
              <w:fldChar w:fldCharType="end"/>
            </w:r>
          </w:hyperlink>
        </w:p>
        <w:p w14:paraId="1E4EAB96" w14:textId="5127317F" w:rsidR="008A1660" w:rsidRDefault="00000000">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116147" w:history="1">
            <w:r w:rsidR="008A1660" w:rsidRPr="00B36B1D">
              <w:rPr>
                <w:rStyle w:val="Hyperlink"/>
                <w:noProof/>
              </w:rPr>
              <w:t>6. Appendix: List of abbreviations</w:t>
            </w:r>
            <w:r w:rsidR="008A1660">
              <w:rPr>
                <w:noProof/>
                <w:webHidden/>
              </w:rPr>
              <w:tab/>
            </w:r>
            <w:r w:rsidR="008A1660">
              <w:rPr>
                <w:noProof/>
                <w:webHidden/>
              </w:rPr>
              <w:fldChar w:fldCharType="begin"/>
            </w:r>
            <w:r w:rsidR="008A1660">
              <w:rPr>
                <w:noProof/>
                <w:webHidden/>
              </w:rPr>
              <w:instrText xml:space="preserve"> PAGEREF _Toc160116147 \h </w:instrText>
            </w:r>
            <w:r w:rsidR="008A1660">
              <w:rPr>
                <w:noProof/>
                <w:webHidden/>
              </w:rPr>
            </w:r>
            <w:r w:rsidR="008A1660">
              <w:rPr>
                <w:noProof/>
                <w:webHidden/>
              </w:rPr>
              <w:fldChar w:fldCharType="separate"/>
            </w:r>
            <w:r w:rsidR="007C2B2C">
              <w:rPr>
                <w:noProof/>
                <w:webHidden/>
              </w:rPr>
              <w:t>20</w:t>
            </w:r>
            <w:r w:rsidR="008A1660">
              <w:rPr>
                <w:noProof/>
                <w:webHidden/>
              </w:rPr>
              <w:fldChar w:fldCharType="end"/>
            </w:r>
          </w:hyperlink>
        </w:p>
        <w:p w14:paraId="1FE0CF0E" w14:textId="77777777" w:rsidR="00F1364E" w:rsidRDefault="00A87472" w:rsidP="00742FA5">
          <w:r>
            <w:rPr>
              <w:b/>
              <w:bCs/>
              <w:noProof/>
            </w:rPr>
            <w:fldChar w:fldCharType="end"/>
          </w:r>
        </w:p>
      </w:sdtContent>
    </w:sdt>
    <w:p w14:paraId="1DB959CF" w14:textId="55714ED6" w:rsidR="006449B4" w:rsidRDefault="006449B4" w:rsidP="0098203F">
      <w:pPr>
        <w:pStyle w:val="Heading2"/>
        <w:rPr>
          <w:noProof/>
        </w:rPr>
      </w:pPr>
      <w:r>
        <w:rPr>
          <w:noProof/>
        </w:rPr>
        <w:t>List of Figures</w:t>
      </w:r>
    </w:p>
    <w:p w14:paraId="1D557416" w14:textId="2D43C696" w:rsidR="00D2594E" w:rsidRDefault="00D2594E">
      <w:pPr>
        <w:pStyle w:val="TableofFigures"/>
        <w:tabs>
          <w:tab w:val="right" w:leader="dot" w:pos="9628"/>
        </w:tabs>
        <w:rPr>
          <w:rFonts w:asciiTheme="minorHAnsi" w:eastAsiaTheme="minorEastAsia" w:hAnsiTheme="minorHAnsi"/>
          <w:noProof/>
          <w:kern w:val="2"/>
          <w:szCs w:val="22"/>
          <w:lang w:eastAsia="en-AU"/>
          <w14:ligatures w14:val="standardContextual"/>
        </w:rPr>
      </w:pPr>
      <w:r>
        <w:rPr>
          <w:b/>
          <w:bCs/>
          <w:noProof/>
        </w:rPr>
        <w:fldChar w:fldCharType="begin"/>
      </w:r>
      <w:r>
        <w:rPr>
          <w:b/>
          <w:bCs/>
          <w:noProof/>
        </w:rPr>
        <w:instrText xml:space="preserve"> TOC \h \z \c "Figure" </w:instrText>
      </w:r>
      <w:r>
        <w:rPr>
          <w:b/>
          <w:bCs/>
          <w:noProof/>
        </w:rPr>
        <w:fldChar w:fldCharType="separate"/>
      </w:r>
      <w:hyperlink w:anchor="_Toc162528104" w:history="1">
        <w:r w:rsidRPr="00D56219">
          <w:rPr>
            <w:rStyle w:val="Hyperlink"/>
            <w:noProof/>
          </w:rPr>
          <w:t>Figure 1 Best track of Severe Tropical Cyclone Anggrek.</w:t>
        </w:r>
        <w:r>
          <w:rPr>
            <w:noProof/>
            <w:webHidden/>
          </w:rPr>
          <w:tab/>
        </w:r>
        <w:r>
          <w:rPr>
            <w:noProof/>
            <w:webHidden/>
          </w:rPr>
          <w:fldChar w:fldCharType="begin"/>
        </w:r>
        <w:r>
          <w:rPr>
            <w:noProof/>
            <w:webHidden/>
          </w:rPr>
          <w:instrText xml:space="preserve"> PAGEREF _Toc162528104 \h </w:instrText>
        </w:r>
        <w:r>
          <w:rPr>
            <w:noProof/>
            <w:webHidden/>
          </w:rPr>
        </w:r>
        <w:r>
          <w:rPr>
            <w:noProof/>
            <w:webHidden/>
          </w:rPr>
          <w:fldChar w:fldCharType="separate"/>
        </w:r>
        <w:r w:rsidR="008F2F67">
          <w:rPr>
            <w:noProof/>
            <w:webHidden/>
          </w:rPr>
          <w:t>5</w:t>
        </w:r>
        <w:r>
          <w:rPr>
            <w:noProof/>
            <w:webHidden/>
          </w:rPr>
          <w:fldChar w:fldCharType="end"/>
        </w:r>
      </w:hyperlink>
    </w:p>
    <w:p w14:paraId="7253317A" w14:textId="34997F30" w:rsidR="00D2594E" w:rsidRDefault="00D2594E">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528105" w:history="1">
        <w:r w:rsidRPr="00D56219">
          <w:rPr>
            <w:rStyle w:val="Hyperlink"/>
            <w:noProof/>
          </w:rPr>
          <w:t>Figure 2 Intensity plot of objective and subjective guidance.</w:t>
        </w:r>
        <w:r>
          <w:rPr>
            <w:noProof/>
            <w:webHidden/>
          </w:rPr>
          <w:tab/>
        </w:r>
        <w:r>
          <w:rPr>
            <w:noProof/>
            <w:webHidden/>
          </w:rPr>
          <w:fldChar w:fldCharType="begin"/>
        </w:r>
        <w:r>
          <w:rPr>
            <w:noProof/>
            <w:webHidden/>
          </w:rPr>
          <w:instrText xml:space="preserve"> PAGEREF _Toc162528105 \h </w:instrText>
        </w:r>
        <w:r>
          <w:rPr>
            <w:noProof/>
            <w:webHidden/>
          </w:rPr>
        </w:r>
        <w:r>
          <w:rPr>
            <w:noProof/>
            <w:webHidden/>
          </w:rPr>
          <w:fldChar w:fldCharType="separate"/>
        </w:r>
        <w:r w:rsidR="008F2F67">
          <w:rPr>
            <w:noProof/>
            <w:webHidden/>
          </w:rPr>
          <w:t>9</w:t>
        </w:r>
        <w:r>
          <w:rPr>
            <w:noProof/>
            <w:webHidden/>
          </w:rPr>
          <w:fldChar w:fldCharType="end"/>
        </w:r>
      </w:hyperlink>
    </w:p>
    <w:p w14:paraId="7C9E0C14" w14:textId="47BFB434" w:rsidR="00D2594E" w:rsidRDefault="00D2594E">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528106" w:history="1">
        <w:r w:rsidRPr="00D56219">
          <w:rPr>
            <w:rStyle w:val="Hyperlink"/>
            <w:noProof/>
          </w:rPr>
          <w:t>Figure 3 ASCAT-B scatterometer pass at 1544 UTC 15 January.</w:t>
        </w:r>
        <w:r>
          <w:rPr>
            <w:noProof/>
            <w:webHidden/>
          </w:rPr>
          <w:tab/>
        </w:r>
        <w:r>
          <w:rPr>
            <w:noProof/>
            <w:webHidden/>
          </w:rPr>
          <w:fldChar w:fldCharType="begin"/>
        </w:r>
        <w:r>
          <w:rPr>
            <w:noProof/>
            <w:webHidden/>
          </w:rPr>
          <w:instrText xml:space="preserve"> PAGEREF _Toc162528106 \h </w:instrText>
        </w:r>
        <w:r>
          <w:rPr>
            <w:noProof/>
            <w:webHidden/>
          </w:rPr>
        </w:r>
        <w:r>
          <w:rPr>
            <w:noProof/>
            <w:webHidden/>
          </w:rPr>
          <w:fldChar w:fldCharType="separate"/>
        </w:r>
        <w:r w:rsidR="008F2F67">
          <w:rPr>
            <w:noProof/>
            <w:webHidden/>
          </w:rPr>
          <w:t>10</w:t>
        </w:r>
        <w:r>
          <w:rPr>
            <w:noProof/>
            <w:webHidden/>
          </w:rPr>
          <w:fldChar w:fldCharType="end"/>
        </w:r>
      </w:hyperlink>
    </w:p>
    <w:p w14:paraId="564257B8" w14:textId="2A6BCAFD" w:rsidR="00D2594E" w:rsidRDefault="00D2594E">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528107" w:history="1">
        <w:r w:rsidRPr="00D56219">
          <w:rPr>
            <w:rStyle w:val="Hyperlink"/>
            <w:noProof/>
          </w:rPr>
          <w:t>Figure 4 89GHz GPM microwave pass at 2319 UTC 19 January</w:t>
        </w:r>
        <w:r>
          <w:rPr>
            <w:noProof/>
            <w:webHidden/>
          </w:rPr>
          <w:tab/>
        </w:r>
        <w:r>
          <w:rPr>
            <w:noProof/>
            <w:webHidden/>
          </w:rPr>
          <w:fldChar w:fldCharType="begin"/>
        </w:r>
        <w:r>
          <w:rPr>
            <w:noProof/>
            <w:webHidden/>
          </w:rPr>
          <w:instrText xml:space="preserve"> PAGEREF _Toc162528107 \h </w:instrText>
        </w:r>
        <w:r>
          <w:rPr>
            <w:noProof/>
            <w:webHidden/>
          </w:rPr>
        </w:r>
        <w:r>
          <w:rPr>
            <w:noProof/>
            <w:webHidden/>
          </w:rPr>
          <w:fldChar w:fldCharType="separate"/>
        </w:r>
        <w:r w:rsidR="008F2F67">
          <w:rPr>
            <w:noProof/>
            <w:webHidden/>
          </w:rPr>
          <w:t>11</w:t>
        </w:r>
        <w:r>
          <w:rPr>
            <w:noProof/>
            <w:webHidden/>
          </w:rPr>
          <w:fldChar w:fldCharType="end"/>
        </w:r>
      </w:hyperlink>
    </w:p>
    <w:p w14:paraId="4A2C22CE" w14:textId="1B19ED69" w:rsidR="00D2594E" w:rsidRDefault="00D2594E">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528108" w:history="1">
        <w:r w:rsidRPr="00D56219">
          <w:rPr>
            <w:rStyle w:val="Hyperlink"/>
            <w:noProof/>
          </w:rPr>
          <w:t>Figure 5 SAR imagery from RCM pass at 2332 UTC 20 January.</w:t>
        </w:r>
        <w:r>
          <w:rPr>
            <w:noProof/>
            <w:webHidden/>
          </w:rPr>
          <w:tab/>
        </w:r>
        <w:r>
          <w:rPr>
            <w:noProof/>
            <w:webHidden/>
          </w:rPr>
          <w:fldChar w:fldCharType="begin"/>
        </w:r>
        <w:r>
          <w:rPr>
            <w:noProof/>
            <w:webHidden/>
          </w:rPr>
          <w:instrText xml:space="preserve"> PAGEREF _Toc162528108 \h </w:instrText>
        </w:r>
        <w:r>
          <w:rPr>
            <w:noProof/>
            <w:webHidden/>
          </w:rPr>
        </w:r>
        <w:r>
          <w:rPr>
            <w:noProof/>
            <w:webHidden/>
          </w:rPr>
          <w:fldChar w:fldCharType="separate"/>
        </w:r>
        <w:r w:rsidR="008F2F67">
          <w:rPr>
            <w:noProof/>
            <w:webHidden/>
          </w:rPr>
          <w:t>12</w:t>
        </w:r>
        <w:r>
          <w:rPr>
            <w:noProof/>
            <w:webHidden/>
          </w:rPr>
          <w:fldChar w:fldCharType="end"/>
        </w:r>
      </w:hyperlink>
    </w:p>
    <w:p w14:paraId="1A40276F" w14:textId="6F5D5E5B" w:rsidR="00D2594E" w:rsidRDefault="00D2594E">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528109" w:history="1">
        <w:r w:rsidRPr="00D56219">
          <w:rPr>
            <w:rStyle w:val="Hyperlink"/>
            <w:noProof/>
          </w:rPr>
          <w:t>Figure 6 Himawari-9 colour enhanced infrared satellite imagery from 1800 UTC 21 Januar</w:t>
        </w:r>
        <w:r w:rsidR="006449B4">
          <w:rPr>
            <w:rStyle w:val="Hyperlink"/>
            <w:noProof/>
          </w:rPr>
          <w:t>y</w:t>
        </w:r>
        <w:r>
          <w:rPr>
            <w:noProof/>
            <w:webHidden/>
          </w:rPr>
          <w:tab/>
        </w:r>
        <w:r>
          <w:rPr>
            <w:noProof/>
            <w:webHidden/>
          </w:rPr>
          <w:fldChar w:fldCharType="begin"/>
        </w:r>
        <w:r>
          <w:rPr>
            <w:noProof/>
            <w:webHidden/>
          </w:rPr>
          <w:instrText xml:space="preserve"> PAGEREF _Toc162528109 \h </w:instrText>
        </w:r>
        <w:r>
          <w:rPr>
            <w:noProof/>
            <w:webHidden/>
          </w:rPr>
        </w:r>
        <w:r>
          <w:rPr>
            <w:noProof/>
            <w:webHidden/>
          </w:rPr>
          <w:fldChar w:fldCharType="separate"/>
        </w:r>
        <w:r w:rsidR="008F2F67">
          <w:rPr>
            <w:noProof/>
            <w:webHidden/>
          </w:rPr>
          <w:t>13</w:t>
        </w:r>
        <w:r>
          <w:rPr>
            <w:noProof/>
            <w:webHidden/>
          </w:rPr>
          <w:fldChar w:fldCharType="end"/>
        </w:r>
      </w:hyperlink>
    </w:p>
    <w:p w14:paraId="2A3584B3" w14:textId="68042896" w:rsidR="00D2594E" w:rsidRDefault="00D2594E">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528110" w:history="1">
        <w:r w:rsidRPr="00D56219">
          <w:rPr>
            <w:rStyle w:val="Hyperlink"/>
            <w:noProof/>
          </w:rPr>
          <w:t>Figure 7 Himawari-9 colour enhanced infrared satellite imagery from 0600 UTC 24 January</w:t>
        </w:r>
        <w:r>
          <w:rPr>
            <w:noProof/>
            <w:webHidden/>
          </w:rPr>
          <w:tab/>
        </w:r>
        <w:r>
          <w:rPr>
            <w:noProof/>
            <w:webHidden/>
          </w:rPr>
          <w:fldChar w:fldCharType="begin"/>
        </w:r>
        <w:r>
          <w:rPr>
            <w:noProof/>
            <w:webHidden/>
          </w:rPr>
          <w:instrText xml:space="preserve"> PAGEREF _Toc162528110 \h </w:instrText>
        </w:r>
        <w:r>
          <w:rPr>
            <w:noProof/>
            <w:webHidden/>
          </w:rPr>
        </w:r>
        <w:r>
          <w:rPr>
            <w:noProof/>
            <w:webHidden/>
          </w:rPr>
          <w:fldChar w:fldCharType="separate"/>
        </w:r>
        <w:r w:rsidR="008F2F67">
          <w:rPr>
            <w:noProof/>
            <w:webHidden/>
          </w:rPr>
          <w:t>14</w:t>
        </w:r>
        <w:r>
          <w:rPr>
            <w:noProof/>
            <w:webHidden/>
          </w:rPr>
          <w:fldChar w:fldCharType="end"/>
        </w:r>
      </w:hyperlink>
    </w:p>
    <w:p w14:paraId="6230836B" w14:textId="4C829FE9" w:rsidR="00D2594E" w:rsidRDefault="00D2594E">
      <w:pPr>
        <w:pStyle w:val="TableofFigures"/>
        <w:tabs>
          <w:tab w:val="right" w:leader="dot" w:pos="9628"/>
        </w:tabs>
        <w:rPr>
          <w:rFonts w:asciiTheme="minorHAnsi" w:eastAsiaTheme="minorEastAsia" w:hAnsiTheme="minorHAnsi"/>
          <w:noProof/>
          <w:kern w:val="2"/>
          <w:szCs w:val="22"/>
          <w:lang w:eastAsia="en-AU"/>
          <w14:ligatures w14:val="standardContextual"/>
        </w:rPr>
      </w:pPr>
      <w:hyperlink w:anchor="_Toc162528111" w:history="1">
        <w:r w:rsidRPr="00D56219">
          <w:rPr>
            <w:rStyle w:val="Hyperlink"/>
            <w:noProof/>
          </w:rPr>
          <w:t>Figure 8 Position accuracy figures for Severe Tropical Cyclone Anggrek.</w:t>
        </w:r>
        <w:r>
          <w:rPr>
            <w:noProof/>
            <w:webHidden/>
          </w:rPr>
          <w:tab/>
        </w:r>
        <w:r>
          <w:rPr>
            <w:noProof/>
            <w:webHidden/>
          </w:rPr>
          <w:fldChar w:fldCharType="begin"/>
        </w:r>
        <w:r>
          <w:rPr>
            <w:noProof/>
            <w:webHidden/>
          </w:rPr>
          <w:instrText xml:space="preserve"> PAGEREF _Toc162528111 \h </w:instrText>
        </w:r>
        <w:r>
          <w:rPr>
            <w:noProof/>
            <w:webHidden/>
          </w:rPr>
        </w:r>
        <w:r>
          <w:rPr>
            <w:noProof/>
            <w:webHidden/>
          </w:rPr>
          <w:fldChar w:fldCharType="separate"/>
        </w:r>
        <w:r w:rsidR="008F2F67">
          <w:rPr>
            <w:noProof/>
            <w:webHidden/>
          </w:rPr>
          <w:t>18</w:t>
        </w:r>
        <w:r>
          <w:rPr>
            <w:noProof/>
            <w:webHidden/>
          </w:rPr>
          <w:fldChar w:fldCharType="end"/>
        </w:r>
      </w:hyperlink>
    </w:p>
    <w:p w14:paraId="7A2E8924" w14:textId="34B49209" w:rsidR="00D2594E" w:rsidRDefault="00D2594E">
      <w:pPr>
        <w:pStyle w:val="TableofFigures"/>
        <w:tabs>
          <w:tab w:val="right" w:leader="dot" w:pos="9628"/>
        </w:tabs>
        <w:rPr>
          <w:rStyle w:val="Hyperlink"/>
          <w:noProof/>
        </w:rPr>
      </w:pPr>
      <w:hyperlink w:anchor="_Toc162528112" w:history="1">
        <w:r w:rsidRPr="00D56219">
          <w:rPr>
            <w:rStyle w:val="Hyperlink"/>
            <w:noProof/>
          </w:rPr>
          <w:t>Figure 9 Intensity accuracy figures for Severe Tropical Cyclone Anggrek.</w:t>
        </w:r>
        <w:r>
          <w:rPr>
            <w:noProof/>
            <w:webHidden/>
          </w:rPr>
          <w:tab/>
        </w:r>
        <w:r>
          <w:rPr>
            <w:noProof/>
            <w:webHidden/>
          </w:rPr>
          <w:fldChar w:fldCharType="begin"/>
        </w:r>
        <w:r>
          <w:rPr>
            <w:noProof/>
            <w:webHidden/>
          </w:rPr>
          <w:instrText xml:space="preserve"> PAGEREF _Toc162528112 \h </w:instrText>
        </w:r>
        <w:r>
          <w:rPr>
            <w:noProof/>
            <w:webHidden/>
          </w:rPr>
        </w:r>
        <w:r>
          <w:rPr>
            <w:noProof/>
            <w:webHidden/>
          </w:rPr>
          <w:fldChar w:fldCharType="separate"/>
        </w:r>
        <w:r w:rsidR="008F2F67">
          <w:rPr>
            <w:noProof/>
            <w:webHidden/>
          </w:rPr>
          <w:t>19</w:t>
        </w:r>
        <w:r>
          <w:rPr>
            <w:noProof/>
            <w:webHidden/>
          </w:rPr>
          <w:fldChar w:fldCharType="end"/>
        </w:r>
      </w:hyperlink>
    </w:p>
    <w:p w14:paraId="7C0F19FE" w14:textId="77777777" w:rsidR="006449B4" w:rsidRDefault="006449B4" w:rsidP="006449B4">
      <w:pPr>
        <w:rPr>
          <w:noProof/>
        </w:rPr>
      </w:pPr>
    </w:p>
    <w:p w14:paraId="44645630" w14:textId="06B0AD8E" w:rsidR="006449B4" w:rsidRDefault="006449B4" w:rsidP="0098203F">
      <w:pPr>
        <w:pStyle w:val="Heading2"/>
        <w:rPr>
          <w:noProof/>
        </w:rPr>
      </w:pPr>
      <w:r>
        <w:rPr>
          <w:noProof/>
        </w:rPr>
        <w:t xml:space="preserve">List of </w:t>
      </w:r>
      <w:r w:rsidR="0068179B">
        <w:rPr>
          <w:noProof/>
        </w:rPr>
        <w:t>T</w:t>
      </w:r>
      <w:r>
        <w:rPr>
          <w:noProof/>
        </w:rPr>
        <w:t>ables</w:t>
      </w:r>
    </w:p>
    <w:p w14:paraId="21539061" w14:textId="6F7571B9" w:rsidR="006449B4" w:rsidRDefault="00AD3330" w:rsidP="00BB2A64">
      <w:pPr>
        <w:spacing w:after="0"/>
        <w:rPr>
          <w:noProof/>
        </w:rPr>
      </w:pPr>
      <w:r>
        <w:rPr>
          <w:noProof/>
        </w:rPr>
        <w:fldChar w:fldCharType="begin"/>
      </w:r>
      <w:r>
        <w:rPr>
          <w:noProof/>
        </w:rPr>
        <w:instrText xml:space="preserve"> REF _Ref162528544 \h </w:instrText>
      </w:r>
      <w:r>
        <w:rPr>
          <w:noProof/>
        </w:rPr>
      </w:r>
      <w:r>
        <w:rPr>
          <w:noProof/>
        </w:rPr>
        <w:fldChar w:fldCharType="separate"/>
      </w:r>
      <w:r w:rsidR="008F2F67">
        <w:t xml:space="preserve">Table </w:t>
      </w:r>
      <w:r w:rsidR="008F2F67">
        <w:rPr>
          <w:noProof/>
        </w:rPr>
        <w:t>1</w:t>
      </w:r>
      <w:r w:rsidR="008F2F67">
        <w:t xml:space="preserve"> </w:t>
      </w:r>
      <w:r w:rsidR="008F2F67" w:rsidRPr="002D24BF">
        <w:t>Best track summary for Severe Tropical Cyclone Anggrek, 12 – 25 January 2024.</w:t>
      </w:r>
      <w:r>
        <w:rPr>
          <w:noProof/>
        </w:rPr>
        <w:fldChar w:fldCharType="end"/>
      </w:r>
      <w:r w:rsidR="0068179B">
        <w:rPr>
          <w:noProof/>
        </w:rPr>
        <w:t>.............6</w:t>
      </w:r>
    </w:p>
    <w:p w14:paraId="49E6ACF0" w14:textId="399D2148" w:rsidR="00AD3330" w:rsidRPr="006449B4" w:rsidRDefault="00AD3330" w:rsidP="00BB2A64">
      <w:pPr>
        <w:spacing w:after="0"/>
        <w:rPr>
          <w:noProof/>
        </w:rPr>
      </w:pPr>
      <w:r>
        <w:rPr>
          <w:noProof/>
        </w:rPr>
        <w:fldChar w:fldCharType="begin"/>
      </w:r>
      <w:r>
        <w:rPr>
          <w:noProof/>
        </w:rPr>
        <w:instrText xml:space="preserve"> REF _Ref162528557 \h </w:instrText>
      </w:r>
      <w:r>
        <w:rPr>
          <w:noProof/>
        </w:rPr>
      </w:r>
      <w:r>
        <w:rPr>
          <w:noProof/>
        </w:rPr>
        <w:fldChar w:fldCharType="separate"/>
      </w:r>
      <w:r w:rsidR="008F2F67">
        <w:t xml:space="preserve">Table </w:t>
      </w:r>
      <w:r w:rsidR="008F2F67">
        <w:rPr>
          <w:noProof/>
        </w:rPr>
        <w:t>2</w:t>
      </w:r>
      <w:r w:rsidR="008F2F67">
        <w:t xml:space="preserve"> Verification statistics for Severe Tropical Cyclone Anggrek</w:t>
      </w:r>
      <w:r>
        <w:rPr>
          <w:noProof/>
        </w:rPr>
        <w:fldChar w:fldCharType="end"/>
      </w:r>
      <w:r w:rsidR="008F2F67">
        <w:rPr>
          <w:noProof/>
        </w:rPr>
        <w:t>…………………………………</w:t>
      </w:r>
      <w:r w:rsidR="0068179B">
        <w:rPr>
          <w:noProof/>
        </w:rPr>
        <w:t>.17</w:t>
      </w:r>
    </w:p>
    <w:p w14:paraId="4C1394BC" w14:textId="66503225" w:rsidR="00D2594E" w:rsidRPr="00742FA5" w:rsidRDefault="00D2594E" w:rsidP="00742FA5">
      <w:pPr>
        <w:rPr>
          <w:b/>
          <w:bCs/>
          <w:noProof/>
        </w:rPr>
        <w:sectPr w:rsidR="00D2594E" w:rsidRPr="00742FA5" w:rsidSect="00D7037E">
          <w:headerReference w:type="default" r:id="rId14"/>
          <w:footerReference w:type="even" r:id="rId15"/>
          <w:footerReference w:type="default" r:id="rId16"/>
          <w:headerReference w:type="first" r:id="rId17"/>
          <w:footerReference w:type="first" r:id="rId18"/>
          <w:pgSz w:w="11906" w:h="16838"/>
          <w:pgMar w:top="2041" w:right="1134" w:bottom="1418" w:left="1134" w:header="567" w:footer="709" w:gutter="0"/>
          <w:cols w:space="708"/>
          <w:titlePg/>
          <w:docGrid w:linePitch="360"/>
        </w:sectPr>
      </w:pPr>
      <w:r>
        <w:rPr>
          <w:b/>
          <w:bCs/>
          <w:noProof/>
        </w:rPr>
        <w:fldChar w:fldCharType="end"/>
      </w:r>
    </w:p>
    <w:p w14:paraId="263DC365" w14:textId="7F3501B7" w:rsidR="00F1364E" w:rsidRPr="008D4E89" w:rsidRDefault="00885AEF" w:rsidP="008A1660">
      <w:pPr>
        <w:pStyle w:val="NumberedHeading1"/>
      </w:pPr>
      <w:bookmarkStart w:id="17" w:name="_Toc115789113"/>
      <w:bookmarkStart w:id="18" w:name="_Toc160116139"/>
      <w:r w:rsidRPr="008D4E89">
        <w:lastRenderedPageBreak/>
        <w:t>Summary</w:t>
      </w:r>
      <w:bookmarkEnd w:id="17"/>
      <w:bookmarkEnd w:id="18"/>
    </w:p>
    <w:p w14:paraId="165368B2" w14:textId="214BAE58" w:rsidR="00C86902" w:rsidRDefault="00731088" w:rsidP="00731088">
      <w:pPr>
        <w:rPr>
          <w:lang w:eastAsia="en-AU"/>
        </w:rPr>
      </w:pPr>
      <w:r>
        <w:rPr>
          <w:lang w:eastAsia="en-AU"/>
        </w:rPr>
        <w:t>Severe Tropical Cyclone Anggrek was a</w:t>
      </w:r>
      <w:r w:rsidR="008607EB">
        <w:rPr>
          <w:lang w:eastAsia="en-AU"/>
        </w:rPr>
        <w:t xml:space="preserve">n </w:t>
      </w:r>
      <w:r>
        <w:rPr>
          <w:lang w:eastAsia="en-AU"/>
        </w:rPr>
        <w:t xml:space="preserve">Indian Ocean </w:t>
      </w:r>
      <w:r w:rsidR="008607EB">
        <w:rPr>
          <w:lang w:eastAsia="en-AU"/>
        </w:rPr>
        <w:t>cyclone</w:t>
      </w:r>
      <w:r>
        <w:rPr>
          <w:lang w:eastAsia="en-AU"/>
        </w:rPr>
        <w:t xml:space="preserve"> that </w:t>
      </w:r>
      <w:r w:rsidR="008B0E78">
        <w:rPr>
          <w:lang w:eastAsia="en-AU"/>
        </w:rPr>
        <w:t xml:space="preserve">over a </w:t>
      </w:r>
      <w:r w:rsidR="00933826">
        <w:rPr>
          <w:lang w:eastAsia="en-AU"/>
        </w:rPr>
        <w:t>two-week</w:t>
      </w:r>
      <w:r w:rsidR="008B0E78">
        <w:rPr>
          <w:lang w:eastAsia="en-AU"/>
        </w:rPr>
        <w:t xml:space="preserve"> period </w:t>
      </w:r>
      <w:r w:rsidR="009D24FE">
        <w:rPr>
          <w:lang w:eastAsia="en-AU"/>
        </w:rPr>
        <w:t>strengthened and weakened multiple times t</w:t>
      </w:r>
      <w:r w:rsidR="00074447">
        <w:rPr>
          <w:lang w:eastAsia="en-AU"/>
        </w:rPr>
        <w:t>o the west of t</w:t>
      </w:r>
      <w:r>
        <w:rPr>
          <w:lang w:eastAsia="en-AU"/>
        </w:rPr>
        <w:t>he Cocos</w:t>
      </w:r>
      <w:r w:rsidR="00D71083">
        <w:rPr>
          <w:lang w:eastAsia="en-AU"/>
        </w:rPr>
        <w:t xml:space="preserve"> </w:t>
      </w:r>
      <w:r>
        <w:rPr>
          <w:lang w:eastAsia="en-AU"/>
        </w:rPr>
        <w:t>(Keeling) Islands</w:t>
      </w:r>
      <w:r w:rsidR="00C86902">
        <w:rPr>
          <w:lang w:eastAsia="en-AU"/>
        </w:rPr>
        <w:t>.</w:t>
      </w:r>
    </w:p>
    <w:p w14:paraId="470270F7" w14:textId="0D7A6191" w:rsidR="00731088" w:rsidRDefault="00731088" w:rsidP="00731088">
      <w:pPr>
        <w:rPr>
          <w:lang w:eastAsia="en-AU"/>
        </w:rPr>
      </w:pPr>
      <w:r>
        <w:rPr>
          <w:lang w:eastAsia="en-AU"/>
        </w:rPr>
        <w:t>A tropical low formed to the north</w:t>
      </w:r>
      <w:r w:rsidR="00426B71">
        <w:rPr>
          <w:lang w:eastAsia="en-AU"/>
        </w:rPr>
        <w:t>west</w:t>
      </w:r>
      <w:r>
        <w:rPr>
          <w:lang w:eastAsia="en-AU"/>
        </w:rPr>
        <w:t xml:space="preserve"> of</w:t>
      </w:r>
      <w:r w:rsidR="00432569">
        <w:rPr>
          <w:lang w:eastAsia="en-AU"/>
        </w:rPr>
        <w:t xml:space="preserve"> the</w:t>
      </w:r>
      <w:r>
        <w:rPr>
          <w:lang w:eastAsia="en-AU"/>
        </w:rPr>
        <w:t xml:space="preserve"> Cocos </w:t>
      </w:r>
      <w:r w:rsidR="00432569">
        <w:rPr>
          <w:lang w:eastAsia="en-AU"/>
        </w:rPr>
        <w:t xml:space="preserve">(Keeling) </w:t>
      </w:r>
      <w:r>
        <w:rPr>
          <w:lang w:eastAsia="en-AU"/>
        </w:rPr>
        <w:t>Islands on 1</w:t>
      </w:r>
      <w:r w:rsidR="00432569">
        <w:rPr>
          <w:lang w:eastAsia="en-AU"/>
        </w:rPr>
        <w:t>2</w:t>
      </w:r>
      <w:r>
        <w:rPr>
          <w:lang w:eastAsia="en-AU"/>
        </w:rPr>
        <w:t xml:space="preserve"> </w:t>
      </w:r>
      <w:r w:rsidR="00432569">
        <w:rPr>
          <w:lang w:eastAsia="en-AU"/>
        </w:rPr>
        <w:t>January</w:t>
      </w:r>
      <w:r>
        <w:rPr>
          <w:lang w:eastAsia="en-AU"/>
        </w:rPr>
        <w:t xml:space="preserve"> </w:t>
      </w:r>
      <w:r w:rsidR="00F72324">
        <w:rPr>
          <w:lang w:eastAsia="en-AU"/>
        </w:rPr>
        <w:t>near the boundary between the Australian and TCWC Jakarta Area's of R</w:t>
      </w:r>
      <w:r w:rsidR="00436E80">
        <w:rPr>
          <w:lang w:eastAsia="en-AU"/>
        </w:rPr>
        <w:t>e</w:t>
      </w:r>
      <w:r w:rsidR="00F72324">
        <w:rPr>
          <w:lang w:eastAsia="en-AU"/>
        </w:rPr>
        <w:t>sponsibility</w:t>
      </w:r>
      <w:r>
        <w:rPr>
          <w:lang w:eastAsia="en-AU"/>
        </w:rPr>
        <w:t>.</w:t>
      </w:r>
      <w:r w:rsidR="00432569">
        <w:rPr>
          <w:lang w:eastAsia="en-AU"/>
        </w:rPr>
        <w:t xml:space="preserve"> </w:t>
      </w:r>
      <w:r w:rsidR="000B2CBB">
        <w:rPr>
          <w:lang w:eastAsia="en-AU"/>
        </w:rPr>
        <w:t xml:space="preserve">It </w:t>
      </w:r>
      <w:r w:rsidR="005E0254">
        <w:rPr>
          <w:lang w:eastAsia="en-AU"/>
        </w:rPr>
        <w:t xml:space="preserve">gradually </w:t>
      </w:r>
      <w:r w:rsidR="009E481C">
        <w:rPr>
          <w:lang w:eastAsia="en-AU"/>
        </w:rPr>
        <w:t>intensified</w:t>
      </w:r>
      <w:r w:rsidR="005E0254">
        <w:rPr>
          <w:lang w:eastAsia="en-AU"/>
        </w:rPr>
        <w:t xml:space="preserve"> over the following days</w:t>
      </w:r>
      <w:r w:rsidR="008569E5">
        <w:rPr>
          <w:lang w:eastAsia="en-AU"/>
        </w:rPr>
        <w:t xml:space="preserve">, reaching </w:t>
      </w:r>
      <w:r w:rsidR="009E481C">
        <w:rPr>
          <w:lang w:eastAsia="en-AU"/>
        </w:rPr>
        <w:t xml:space="preserve">tropical </w:t>
      </w:r>
      <w:r w:rsidR="008569E5">
        <w:rPr>
          <w:lang w:eastAsia="en-AU"/>
        </w:rPr>
        <w:t xml:space="preserve">cyclone strength </w:t>
      </w:r>
      <w:r w:rsidR="009E481C">
        <w:rPr>
          <w:lang w:eastAsia="en-AU"/>
        </w:rPr>
        <w:t>on</w:t>
      </w:r>
      <w:r w:rsidR="0043240F">
        <w:rPr>
          <w:lang w:eastAsia="en-AU"/>
        </w:rPr>
        <w:t xml:space="preserve"> 15 January in the TCWC Jakarta Area of Responsibility</w:t>
      </w:r>
      <w:r w:rsidR="00204D93">
        <w:rPr>
          <w:lang w:eastAsia="en-AU"/>
        </w:rPr>
        <w:t xml:space="preserve"> and </w:t>
      </w:r>
      <w:r w:rsidR="001376AA">
        <w:rPr>
          <w:lang w:eastAsia="en-AU"/>
        </w:rPr>
        <w:t>was</w:t>
      </w:r>
      <w:r w:rsidR="00204D93">
        <w:rPr>
          <w:lang w:eastAsia="en-AU"/>
        </w:rPr>
        <w:t xml:space="preserve"> named Anggrek</w:t>
      </w:r>
      <w:r w:rsidR="0043240F">
        <w:rPr>
          <w:lang w:eastAsia="en-AU"/>
        </w:rPr>
        <w:t>.</w:t>
      </w:r>
    </w:p>
    <w:p w14:paraId="06CC8DFD" w14:textId="289A621F" w:rsidR="003017D6" w:rsidRDefault="00913C11" w:rsidP="00731088">
      <w:pPr>
        <w:rPr>
          <w:lang w:eastAsia="en-AU"/>
        </w:rPr>
      </w:pPr>
      <w:r>
        <w:rPr>
          <w:lang w:eastAsia="en-AU"/>
        </w:rPr>
        <w:t>Anggrek</w:t>
      </w:r>
      <w:r w:rsidR="003761EA">
        <w:rPr>
          <w:lang w:eastAsia="en-AU"/>
        </w:rPr>
        <w:t xml:space="preserve"> proceeded to move </w:t>
      </w:r>
      <w:r w:rsidR="00F34232">
        <w:rPr>
          <w:lang w:eastAsia="en-AU"/>
        </w:rPr>
        <w:t xml:space="preserve">steadily </w:t>
      </w:r>
      <w:r w:rsidR="003761EA">
        <w:rPr>
          <w:lang w:eastAsia="en-AU"/>
        </w:rPr>
        <w:t>south</w:t>
      </w:r>
      <w:r w:rsidR="00183B9C">
        <w:rPr>
          <w:lang w:eastAsia="en-AU"/>
        </w:rPr>
        <w:t xml:space="preserve"> while remaining at or near category 1 intensity.</w:t>
      </w:r>
      <w:r w:rsidR="009E329A">
        <w:rPr>
          <w:lang w:eastAsia="en-AU"/>
        </w:rPr>
        <w:t xml:space="preserve"> </w:t>
      </w:r>
      <w:r w:rsidR="00183B9C">
        <w:rPr>
          <w:lang w:eastAsia="en-AU"/>
        </w:rPr>
        <w:t xml:space="preserve">It </w:t>
      </w:r>
      <w:r w:rsidR="009E329A">
        <w:rPr>
          <w:lang w:eastAsia="en-AU"/>
        </w:rPr>
        <w:t>enter</w:t>
      </w:r>
      <w:r w:rsidR="00183B9C">
        <w:rPr>
          <w:lang w:eastAsia="en-AU"/>
        </w:rPr>
        <w:t>ed</w:t>
      </w:r>
      <w:r w:rsidR="009E329A">
        <w:rPr>
          <w:lang w:eastAsia="en-AU"/>
        </w:rPr>
        <w:t xml:space="preserve"> the Australian Area of Responsibility </w:t>
      </w:r>
      <w:r w:rsidR="00F72324">
        <w:rPr>
          <w:lang w:eastAsia="en-AU"/>
        </w:rPr>
        <w:t>on January 17</w:t>
      </w:r>
      <w:r w:rsidR="00183B9C">
        <w:rPr>
          <w:lang w:eastAsia="en-AU"/>
        </w:rPr>
        <w:t xml:space="preserve"> and</w:t>
      </w:r>
      <w:r w:rsidR="00D87944">
        <w:rPr>
          <w:lang w:eastAsia="en-AU"/>
        </w:rPr>
        <w:t xml:space="preserve"> pass</w:t>
      </w:r>
      <w:r w:rsidR="00183B9C">
        <w:rPr>
          <w:lang w:eastAsia="en-AU"/>
        </w:rPr>
        <w:t>ed</w:t>
      </w:r>
      <w:r w:rsidR="00D87944">
        <w:rPr>
          <w:lang w:eastAsia="en-AU"/>
        </w:rPr>
        <w:t xml:space="preserve"> </w:t>
      </w:r>
      <w:r w:rsidR="002D79A3">
        <w:rPr>
          <w:lang w:eastAsia="en-AU"/>
        </w:rPr>
        <w:t>to the west of the Cocos (Keeling) Islands.</w:t>
      </w:r>
      <w:r w:rsidR="009E3C85">
        <w:rPr>
          <w:lang w:eastAsia="en-AU"/>
        </w:rPr>
        <w:t xml:space="preserve"> On 18 January it </w:t>
      </w:r>
      <w:r w:rsidR="00011DEB">
        <w:rPr>
          <w:lang w:eastAsia="en-AU"/>
        </w:rPr>
        <w:t xml:space="preserve">started moving much slower and to the west </w:t>
      </w:r>
      <w:r w:rsidR="001A7667">
        <w:rPr>
          <w:lang w:eastAsia="en-AU"/>
        </w:rPr>
        <w:t>while intensifying further.</w:t>
      </w:r>
      <w:r w:rsidR="005740E0">
        <w:rPr>
          <w:lang w:eastAsia="en-AU"/>
        </w:rPr>
        <w:t xml:space="preserve"> </w:t>
      </w:r>
      <w:r w:rsidR="001A7667">
        <w:rPr>
          <w:lang w:eastAsia="en-AU"/>
        </w:rPr>
        <w:t xml:space="preserve">Anggrek </w:t>
      </w:r>
      <w:r w:rsidR="00376914">
        <w:rPr>
          <w:lang w:eastAsia="en-AU"/>
        </w:rPr>
        <w:t xml:space="preserve">reached category 2 </w:t>
      </w:r>
      <w:r w:rsidR="005740E0">
        <w:rPr>
          <w:lang w:eastAsia="en-AU"/>
        </w:rPr>
        <w:t xml:space="preserve">intensity </w:t>
      </w:r>
      <w:r w:rsidR="00376914">
        <w:rPr>
          <w:lang w:eastAsia="en-AU"/>
        </w:rPr>
        <w:t>on 19 January</w:t>
      </w:r>
      <w:r w:rsidR="00BC5837">
        <w:rPr>
          <w:lang w:eastAsia="en-AU"/>
        </w:rPr>
        <w:t xml:space="preserve">, but then weakened back </w:t>
      </w:r>
      <w:r w:rsidR="003017D6">
        <w:rPr>
          <w:lang w:eastAsia="en-AU"/>
        </w:rPr>
        <w:t>to a tropical low on 22 January.</w:t>
      </w:r>
    </w:p>
    <w:p w14:paraId="0E8BFAF8" w14:textId="0A0D9619" w:rsidR="00731088" w:rsidRDefault="002F16E7" w:rsidP="00731088">
      <w:pPr>
        <w:rPr>
          <w:lang w:eastAsia="en-AU"/>
        </w:rPr>
      </w:pPr>
      <w:r>
        <w:rPr>
          <w:lang w:eastAsia="en-AU"/>
        </w:rPr>
        <w:t>Anggrek</w:t>
      </w:r>
      <w:r w:rsidR="007E32F2">
        <w:rPr>
          <w:lang w:eastAsia="en-AU"/>
        </w:rPr>
        <w:t xml:space="preserve"> then started moving due south</w:t>
      </w:r>
      <w:r w:rsidR="00CE7D2B">
        <w:rPr>
          <w:lang w:eastAsia="en-AU"/>
        </w:rPr>
        <w:t xml:space="preserve"> before </w:t>
      </w:r>
      <w:r w:rsidR="00883CAA">
        <w:rPr>
          <w:lang w:eastAsia="en-AU"/>
        </w:rPr>
        <w:t xml:space="preserve">moving southwest and </w:t>
      </w:r>
      <w:r w:rsidR="00CE7D2B">
        <w:rPr>
          <w:lang w:eastAsia="en-AU"/>
        </w:rPr>
        <w:t>strengthening back into a tropical cyclone</w:t>
      </w:r>
      <w:r w:rsidR="009310CC">
        <w:rPr>
          <w:lang w:eastAsia="en-AU"/>
        </w:rPr>
        <w:t xml:space="preserve"> on</w:t>
      </w:r>
      <w:r w:rsidR="00CE7D2B">
        <w:rPr>
          <w:lang w:eastAsia="en-AU"/>
        </w:rPr>
        <w:t xml:space="preserve"> 23 January</w:t>
      </w:r>
      <w:r w:rsidR="007E32F2">
        <w:rPr>
          <w:lang w:eastAsia="en-AU"/>
        </w:rPr>
        <w:t>. It</w:t>
      </w:r>
      <w:r w:rsidR="006C47EA">
        <w:rPr>
          <w:lang w:eastAsia="en-AU"/>
        </w:rPr>
        <w:t xml:space="preserve"> </w:t>
      </w:r>
      <w:r w:rsidR="00731088">
        <w:rPr>
          <w:lang w:eastAsia="en-AU"/>
        </w:rPr>
        <w:t>intensified</w:t>
      </w:r>
      <w:r w:rsidR="00B97BDE">
        <w:rPr>
          <w:lang w:eastAsia="en-AU"/>
        </w:rPr>
        <w:t xml:space="preserve"> rapidly</w:t>
      </w:r>
      <w:r w:rsidR="00731088">
        <w:rPr>
          <w:lang w:eastAsia="en-AU"/>
        </w:rPr>
        <w:t xml:space="preserve"> </w:t>
      </w:r>
      <w:r w:rsidR="00B97BDE">
        <w:rPr>
          <w:lang w:eastAsia="en-AU"/>
        </w:rPr>
        <w:t xml:space="preserve">on </w:t>
      </w:r>
      <w:r w:rsidR="00731088">
        <w:rPr>
          <w:lang w:eastAsia="en-AU"/>
        </w:rPr>
        <w:t>2</w:t>
      </w:r>
      <w:r w:rsidR="00AF28C2">
        <w:rPr>
          <w:lang w:eastAsia="en-AU"/>
        </w:rPr>
        <w:t>4</w:t>
      </w:r>
      <w:r w:rsidR="00731088">
        <w:rPr>
          <w:lang w:eastAsia="en-AU"/>
        </w:rPr>
        <w:t xml:space="preserve"> </w:t>
      </w:r>
      <w:r w:rsidR="00AF28C2">
        <w:rPr>
          <w:lang w:eastAsia="en-AU"/>
        </w:rPr>
        <w:t>January</w:t>
      </w:r>
      <w:r w:rsidR="00E5030D">
        <w:rPr>
          <w:lang w:eastAsia="en-AU"/>
        </w:rPr>
        <w:t xml:space="preserve"> into a category 3 tropical cyclone</w:t>
      </w:r>
      <w:r w:rsidR="006C47EA">
        <w:rPr>
          <w:lang w:eastAsia="en-AU"/>
        </w:rPr>
        <w:t xml:space="preserve">, </w:t>
      </w:r>
      <w:r w:rsidR="00731088">
        <w:rPr>
          <w:lang w:eastAsia="en-AU"/>
        </w:rPr>
        <w:t>reach</w:t>
      </w:r>
      <w:r w:rsidR="006C47EA">
        <w:rPr>
          <w:lang w:eastAsia="en-AU"/>
        </w:rPr>
        <w:t>ing a</w:t>
      </w:r>
      <w:r w:rsidR="00731088">
        <w:rPr>
          <w:lang w:eastAsia="en-AU"/>
        </w:rPr>
        <w:t xml:space="preserve"> peak intensity </w:t>
      </w:r>
      <w:r w:rsidR="006C47EA">
        <w:rPr>
          <w:lang w:eastAsia="en-AU"/>
        </w:rPr>
        <w:t>th</w:t>
      </w:r>
      <w:r w:rsidR="009310CC">
        <w:rPr>
          <w:lang w:eastAsia="en-AU"/>
        </w:rPr>
        <w:t>at night and maintaining its intensity a</w:t>
      </w:r>
      <w:r w:rsidR="006C47EA">
        <w:rPr>
          <w:lang w:eastAsia="en-AU"/>
        </w:rPr>
        <w:t>s</w:t>
      </w:r>
      <w:r w:rsidR="00731088">
        <w:rPr>
          <w:lang w:eastAsia="en-AU"/>
        </w:rPr>
        <w:t xml:space="preserve"> </w:t>
      </w:r>
      <w:r w:rsidR="006C47EA">
        <w:rPr>
          <w:lang w:eastAsia="en-AU"/>
        </w:rPr>
        <w:t>i</w:t>
      </w:r>
      <w:r w:rsidR="00731088">
        <w:rPr>
          <w:lang w:eastAsia="en-AU"/>
        </w:rPr>
        <w:t>t moved into RSMC La Reunion Area of Responsibility</w:t>
      </w:r>
      <w:r w:rsidR="009310CC">
        <w:rPr>
          <w:lang w:eastAsia="en-AU"/>
        </w:rPr>
        <w:t xml:space="preserve"> the following day.</w:t>
      </w:r>
    </w:p>
    <w:p w14:paraId="7F654812" w14:textId="0B6555C9" w:rsidR="00616E45" w:rsidRDefault="00731088" w:rsidP="00731088">
      <w:pPr>
        <w:rPr>
          <w:lang w:eastAsia="en-AU"/>
        </w:rPr>
      </w:pPr>
      <w:r>
        <w:rPr>
          <w:lang w:eastAsia="en-AU"/>
        </w:rPr>
        <w:t>There were no impacts to any island or coastal communities.</w:t>
      </w:r>
    </w:p>
    <w:p w14:paraId="1CD015EF" w14:textId="17275BC7" w:rsidR="00D37E13" w:rsidRDefault="00D37E13" w:rsidP="00916C21">
      <w:pPr>
        <w:rPr>
          <w:sz w:val="18"/>
          <w:szCs w:val="18"/>
        </w:rPr>
      </w:pPr>
    </w:p>
    <w:p w14:paraId="2BF5CB25" w14:textId="07789784" w:rsidR="0001631F" w:rsidRDefault="0001631F" w:rsidP="00916C21">
      <w:pPr>
        <w:rPr>
          <w:sz w:val="18"/>
          <w:szCs w:val="18"/>
        </w:rPr>
      </w:pPr>
    </w:p>
    <w:p w14:paraId="197AA888" w14:textId="2AB0D257" w:rsidR="0001631F" w:rsidRDefault="0001631F" w:rsidP="00916C21">
      <w:pPr>
        <w:rPr>
          <w:sz w:val="18"/>
          <w:szCs w:val="18"/>
        </w:rPr>
      </w:pPr>
    </w:p>
    <w:p w14:paraId="49695A47" w14:textId="7AD149EB" w:rsidR="0001631F" w:rsidRDefault="0001631F" w:rsidP="00916C21">
      <w:pPr>
        <w:rPr>
          <w:sz w:val="18"/>
          <w:szCs w:val="18"/>
        </w:rPr>
      </w:pPr>
    </w:p>
    <w:p w14:paraId="01598089" w14:textId="77FDED8E" w:rsidR="0001631F" w:rsidRDefault="0001631F" w:rsidP="00916C21">
      <w:pPr>
        <w:rPr>
          <w:sz w:val="18"/>
          <w:szCs w:val="18"/>
        </w:rPr>
      </w:pPr>
    </w:p>
    <w:p w14:paraId="06DE5B01" w14:textId="15AC2707" w:rsidR="0001631F" w:rsidRDefault="0001631F" w:rsidP="00916C21">
      <w:pPr>
        <w:rPr>
          <w:sz w:val="18"/>
          <w:szCs w:val="18"/>
        </w:rPr>
      </w:pPr>
    </w:p>
    <w:p w14:paraId="4A90093E" w14:textId="3EF6FD79" w:rsidR="0001631F" w:rsidRDefault="0001631F" w:rsidP="00916C21">
      <w:pPr>
        <w:rPr>
          <w:sz w:val="18"/>
          <w:szCs w:val="18"/>
        </w:rPr>
      </w:pPr>
    </w:p>
    <w:p w14:paraId="53A46D2E" w14:textId="77777777" w:rsidR="0001631F" w:rsidRDefault="0001631F" w:rsidP="00916C21">
      <w:pPr>
        <w:rPr>
          <w:sz w:val="18"/>
          <w:szCs w:val="18"/>
        </w:rPr>
      </w:pPr>
    </w:p>
    <w:p w14:paraId="4661A7DF" w14:textId="77777777" w:rsidR="0001631F" w:rsidRDefault="0001631F" w:rsidP="00916C21">
      <w:pPr>
        <w:rPr>
          <w:sz w:val="18"/>
          <w:szCs w:val="18"/>
        </w:rPr>
      </w:pPr>
    </w:p>
    <w:p w14:paraId="6A47A08B" w14:textId="77777777" w:rsidR="00BD37E9" w:rsidRDefault="0052615E" w:rsidP="00BD37E9">
      <w:pPr>
        <w:keepNext/>
      </w:pPr>
      <w:r>
        <w:rPr>
          <w:noProof/>
        </w:rPr>
        <w:lastRenderedPageBreak/>
        <w:drawing>
          <wp:inline distT="0" distB="0" distL="0" distR="0" wp14:anchorId="7EEBDFF6" wp14:editId="05666924">
            <wp:extent cx="6120130" cy="4685030"/>
            <wp:effectExtent l="0" t="0" r="0" b="1270"/>
            <wp:docPr id="936706399" name="Picture 1" descr="Map showing Cocos (Keeling) Islands and surrounding ocean with line and symbols indicating positions, cyclone status and direction of movement at key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6399" name="Picture 1" descr="Map showing Cocos (Keeling) Islands and surrounding ocean with line and symbols indicating positions, cyclone status and direction of movement at key times"/>
                    <pic:cNvPicPr/>
                  </pic:nvPicPr>
                  <pic:blipFill rotWithShape="1">
                    <a:blip r:embed="rId19"/>
                    <a:srcRect t="606"/>
                    <a:stretch/>
                  </pic:blipFill>
                  <pic:spPr bwMode="auto">
                    <a:xfrm>
                      <a:off x="0" y="0"/>
                      <a:ext cx="6120130" cy="4685030"/>
                    </a:xfrm>
                    <a:prstGeom prst="rect">
                      <a:avLst/>
                    </a:prstGeom>
                    <a:ln>
                      <a:noFill/>
                    </a:ln>
                    <a:extLst>
                      <a:ext uri="{53640926-AAD7-44D8-BBD7-CCE9431645EC}">
                        <a14:shadowObscured xmlns:a14="http://schemas.microsoft.com/office/drawing/2010/main"/>
                      </a:ext>
                    </a:extLst>
                  </pic:spPr>
                </pic:pic>
              </a:graphicData>
            </a:graphic>
          </wp:inline>
        </w:drawing>
      </w:r>
    </w:p>
    <w:p w14:paraId="769335C0" w14:textId="69A8EEEE" w:rsidR="00BF481B" w:rsidRDefault="00BD37E9" w:rsidP="00A3429A">
      <w:pPr>
        <w:pStyle w:val="Caption"/>
      </w:pPr>
      <w:bookmarkStart w:id="19" w:name="_Toc162527925"/>
      <w:bookmarkStart w:id="20" w:name="_Toc162528104"/>
      <w:r>
        <w:t xml:space="preserve">Figure </w:t>
      </w:r>
      <w:r w:rsidR="00000000">
        <w:fldChar w:fldCharType="begin"/>
      </w:r>
      <w:r w:rsidR="00000000">
        <w:instrText xml:space="preserve"> SEQ Figure \* ARABIC </w:instrText>
      </w:r>
      <w:r w:rsidR="00000000">
        <w:fldChar w:fldCharType="separate"/>
      </w:r>
      <w:r w:rsidR="00AF3C97">
        <w:rPr>
          <w:noProof/>
        </w:rPr>
        <w:t>1</w:t>
      </w:r>
      <w:r w:rsidR="00000000">
        <w:rPr>
          <w:noProof/>
        </w:rPr>
        <w:fldChar w:fldCharType="end"/>
      </w:r>
      <w:r>
        <w:t xml:space="preserve"> </w:t>
      </w:r>
      <w:r w:rsidRPr="00B014F3">
        <w:t>Best track of Severe Tropical Cyclone Anggrek (times in AWST, UTC +8).</w:t>
      </w:r>
      <w:bookmarkEnd w:id="19"/>
      <w:bookmarkEnd w:id="20"/>
    </w:p>
    <w:p w14:paraId="7FE709A9" w14:textId="77777777" w:rsidR="00BF481B" w:rsidRDefault="00BF481B" w:rsidP="00A3429A">
      <w:pPr>
        <w:pStyle w:val="Caption"/>
      </w:pPr>
    </w:p>
    <w:p w14:paraId="5B08B2F3" w14:textId="77777777" w:rsidR="00BF481B" w:rsidRDefault="00BF481B" w:rsidP="00A3429A">
      <w:pPr>
        <w:pStyle w:val="Caption"/>
      </w:pPr>
    </w:p>
    <w:p w14:paraId="5712CFC2" w14:textId="77777777" w:rsidR="00820222" w:rsidRDefault="00820222">
      <w:pPr>
        <w:spacing w:after="0" w:line="240" w:lineRule="auto"/>
        <w:rPr>
          <w:bCs/>
        </w:rPr>
      </w:pPr>
      <w:r>
        <w:rPr>
          <w:b/>
          <w:bCs/>
        </w:rPr>
        <w:br w:type="page"/>
      </w:r>
    </w:p>
    <w:p w14:paraId="119A34E4" w14:textId="3B0B4122" w:rsidR="00024868" w:rsidRDefault="00024868" w:rsidP="00024868">
      <w:pPr>
        <w:pStyle w:val="Heading4"/>
      </w:pPr>
      <w:bookmarkStart w:id="21" w:name="_Ref160697520"/>
      <w:bookmarkStart w:id="22" w:name="_Ref162528544"/>
      <w:r>
        <w:lastRenderedPageBreak/>
        <w:t xml:space="preserve">Table </w:t>
      </w:r>
      <w:r w:rsidR="00000000">
        <w:fldChar w:fldCharType="begin"/>
      </w:r>
      <w:r w:rsidR="00000000">
        <w:instrText xml:space="preserve"> SEQ Table \* ARABIC </w:instrText>
      </w:r>
      <w:r w:rsidR="00000000">
        <w:fldChar w:fldCharType="separate"/>
      </w:r>
      <w:r>
        <w:rPr>
          <w:noProof/>
        </w:rPr>
        <w:t>1</w:t>
      </w:r>
      <w:r w:rsidR="00000000">
        <w:rPr>
          <w:noProof/>
        </w:rPr>
        <w:fldChar w:fldCharType="end"/>
      </w:r>
      <w:bookmarkEnd w:id="21"/>
      <w:r>
        <w:t xml:space="preserve"> </w:t>
      </w:r>
      <w:r w:rsidRPr="002D24BF">
        <w:t>Best track summary for Severe Tropical Cyclone Anggrek, 12 – 25 January 2024.</w:t>
      </w:r>
      <w:bookmarkEnd w:id="22"/>
    </w:p>
    <w:p w14:paraId="41B4991C" w14:textId="15DA64D4" w:rsidR="00024868" w:rsidRPr="00024868" w:rsidRDefault="00024868" w:rsidP="00024868">
      <w:pPr>
        <w:pStyle w:val="Caption"/>
        <w:rPr>
          <w:szCs w:val="20"/>
        </w:rPr>
      </w:pPr>
      <w:r>
        <w:t xml:space="preserve">UTC=AWST-8h. </w:t>
      </w:r>
      <w:r w:rsidRPr="005B31CA">
        <w:rPr>
          <w:rFonts w:asciiTheme="minorHAnsi" w:hAnsiTheme="minorHAnsi"/>
        </w:rPr>
        <w:t>*</w:t>
      </w:r>
      <w:r w:rsidRPr="005B31CA">
        <w:rPr>
          <w:szCs w:val="20"/>
        </w:rPr>
        <w:t xml:space="preserve"> Not at tropical cyclone intensity as gales less than halfway around centre.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4"/>
        <w:gridCol w:w="709"/>
        <w:gridCol w:w="567"/>
        <w:gridCol w:w="709"/>
        <w:gridCol w:w="567"/>
        <w:gridCol w:w="708"/>
        <w:gridCol w:w="567"/>
        <w:gridCol w:w="709"/>
        <w:gridCol w:w="567"/>
        <w:gridCol w:w="709"/>
        <w:gridCol w:w="1134"/>
        <w:gridCol w:w="1134"/>
        <w:gridCol w:w="844"/>
      </w:tblGrid>
      <w:tr w:rsidR="006552EC" w:rsidRPr="006552EC" w14:paraId="1AD056E5" w14:textId="77777777" w:rsidTr="006552EC">
        <w:trPr>
          <w:cnfStyle w:val="100000000000" w:firstRow="1" w:lastRow="0" w:firstColumn="0" w:lastColumn="0" w:oddVBand="0" w:evenVBand="0" w:oddHBand="0" w:evenHBand="0" w:firstRowFirstColumn="0" w:firstRowLastColumn="0" w:lastRowFirstColumn="0" w:lastRowLastColumn="0"/>
          <w:trHeight w:val="600"/>
          <w:jc w:val="center"/>
        </w:trPr>
        <w:tc>
          <w:tcPr>
            <w:tcW w:w="704" w:type="dxa"/>
            <w:tcBorders>
              <w:bottom w:val="single" w:sz="4" w:space="0" w:color="auto"/>
            </w:tcBorders>
            <w:shd w:val="clear" w:color="auto" w:fill="auto"/>
            <w:noWrap/>
            <w:hideMark/>
          </w:tcPr>
          <w:p w14:paraId="38359820" w14:textId="77777777" w:rsidR="00AD51A9" w:rsidRPr="006552EC" w:rsidRDefault="00AD51A9" w:rsidP="0087666B">
            <w:pPr>
              <w:spacing w:after="0"/>
              <w:jc w:val="center"/>
              <w:rPr>
                <w:color w:val="auto"/>
                <w:sz w:val="16"/>
                <w:szCs w:val="18"/>
              </w:rPr>
            </w:pPr>
            <w:r w:rsidRPr="006552EC">
              <w:rPr>
                <w:color w:val="auto"/>
                <w:sz w:val="16"/>
                <w:szCs w:val="18"/>
              </w:rPr>
              <w:t>Year</w:t>
            </w:r>
          </w:p>
        </w:tc>
        <w:tc>
          <w:tcPr>
            <w:tcW w:w="709" w:type="dxa"/>
            <w:tcBorders>
              <w:bottom w:val="single" w:sz="4" w:space="0" w:color="auto"/>
            </w:tcBorders>
            <w:shd w:val="clear" w:color="auto" w:fill="auto"/>
            <w:noWrap/>
            <w:hideMark/>
          </w:tcPr>
          <w:p w14:paraId="7B19CF13" w14:textId="77777777" w:rsidR="00AD51A9" w:rsidRPr="006552EC" w:rsidRDefault="00AD51A9" w:rsidP="0087666B">
            <w:pPr>
              <w:spacing w:after="0"/>
              <w:jc w:val="center"/>
              <w:rPr>
                <w:color w:val="auto"/>
                <w:sz w:val="16"/>
                <w:szCs w:val="18"/>
              </w:rPr>
            </w:pPr>
            <w:r w:rsidRPr="006552EC">
              <w:rPr>
                <w:color w:val="auto"/>
                <w:sz w:val="16"/>
                <w:szCs w:val="18"/>
              </w:rPr>
              <w:t>Month</w:t>
            </w:r>
          </w:p>
        </w:tc>
        <w:tc>
          <w:tcPr>
            <w:tcW w:w="567" w:type="dxa"/>
            <w:tcBorders>
              <w:bottom w:val="single" w:sz="4" w:space="0" w:color="auto"/>
            </w:tcBorders>
            <w:shd w:val="clear" w:color="auto" w:fill="auto"/>
            <w:noWrap/>
            <w:hideMark/>
          </w:tcPr>
          <w:p w14:paraId="282A08BC" w14:textId="77777777" w:rsidR="00AD51A9" w:rsidRPr="006552EC" w:rsidRDefault="00AD51A9" w:rsidP="0087666B">
            <w:pPr>
              <w:spacing w:after="0"/>
              <w:jc w:val="center"/>
              <w:rPr>
                <w:color w:val="auto"/>
                <w:sz w:val="16"/>
                <w:szCs w:val="18"/>
              </w:rPr>
            </w:pPr>
            <w:r w:rsidRPr="006552EC">
              <w:rPr>
                <w:color w:val="auto"/>
                <w:sz w:val="16"/>
                <w:szCs w:val="18"/>
              </w:rPr>
              <w:t>Day</w:t>
            </w:r>
          </w:p>
        </w:tc>
        <w:tc>
          <w:tcPr>
            <w:tcW w:w="709" w:type="dxa"/>
            <w:tcBorders>
              <w:bottom w:val="single" w:sz="4" w:space="0" w:color="auto"/>
            </w:tcBorders>
            <w:shd w:val="clear" w:color="auto" w:fill="auto"/>
            <w:noWrap/>
            <w:hideMark/>
          </w:tcPr>
          <w:p w14:paraId="73C479ED" w14:textId="77777777" w:rsidR="00AD51A9" w:rsidRPr="006552EC" w:rsidRDefault="00AD51A9" w:rsidP="0087666B">
            <w:pPr>
              <w:spacing w:after="0"/>
              <w:jc w:val="center"/>
              <w:rPr>
                <w:color w:val="auto"/>
                <w:sz w:val="16"/>
                <w:szCs w:val="18"/>
              </w:rPr>
            </w:pPr>
            <w:r w:rsidRPr="006552EC">
              <w:rPr>
                <w:color w:val="auto"/>
                <w:sz w:val="16"/>
                <w:szCs w:val="18"/>
              </w:rPr>
              <w:t>Hour</w:t>
            </w:r>
          </w:p>
          <w:p w14:paraId="6F9DDF73" w14:textId="197396D4" w:rsidR="00942C91" w:rsidRPr="006552EC" w:rsidRDefault="00942C91" w:rsidP="0087666B">
            <w:pPr>
              <w:spacing w:after="0"/>
              <w:jc w:val="center"/>
              <w:rPr>
                <w:color w:val="auto"/>
                <w:sz w:val="16"/>
                <w:szCs w:val="18"/>
              </w:rPr>
            </w:pPr>
            <w:r w:rsidRPr="006552EC">
              <w:rPr>
                <w:color w:val="auto"/>
                <w:sz w:val="16"/>
                <w:szCs w:val="18"/>
              </w:rPr>
              <w:t>UTC</w:t>
            </w:r>
          </w:p>
        </w:tc>
        <w:tc>
          <w:tcPr>
            <w:tcW w:w="567" w:type="dxa"/>
            <w:tcBorders>
              <w:bottom w:val="single" w:sz="4" w:space="0" w:color="auto"/>
            </w:tcBorders>
            <w:shd w:val="clear" w:color="auto" w:fill="auto"/>
            <w:hideMark/>
          </w:tcPr>
          <w:p w14:paraId="53CEE0D1" w14:textId="77777777" w:rsidR="00AD51A9" w:rsidRPr="006552EC" w:rsidRDefault="00AD51A9" w:rsidP="0087666B">
            <w:pPr>
              <w:spacing w:after="0"/>
              <w:jc w:val="center"/>
              <w:rPr>
                <w:color w:val="auto"/>
                <w:sz w:val="16"/>
                <w:szCs w:val="18"/>
              </w:rPr>
            </w:pPr>
            <w:r w:rsidRPr="006552EC">
              <w:rPr>
                <w:color w:val="auto"/>
                <w:sz w:val="16"/>
                <w:szCs w:val="18"/>
              </w:rPr>
              <w:t>Pos. Lat.</w:t>
            </w:r>
          </w:p>
          <w:p w14:paraId="16921FBD" w14:textId="4293A2B2" w:rsidR="00942C91" w:rsidRPr="006552EC" w:rsidRDefault="00942C91" w:rsidP="0087666B">
            <w:pPr>
              <w:spacing w:after="0"/>
              <w:jc w:val="center"/>
              <w:rPr>
                <w:color w:val="auto"/>
                <w:sz w:val="16"/>
                <w:szCs w:val="18"/>
              </w:rPr>
            </w:pPr>
            <w:r w:rsidRPr="006552EC">
              <w:rPr>
                <w:color w:val="auto"/>
                <w:sz w:val="16"/>
                <w:szCs w:val="18"/>
              </w:rPr>
              <w:t>S</w:t>
            </w:r>
          </w:p>
        </w:tc>
        <w:tc>
          <w:tcPr>
            <w:tcW w:w="708" w:type="dxa"/>
            <w:tcBorders>
              <w:bottom w:val="single" w:sz="4" w:space="0" w:color="auto"/>
            </w:tcBorders>
            <w:shd w:val="clear" w:color="auto" w:fill="auto"/>
            <w:hideMark/>
          </w:tcPr>
          <w:p w14:paraId="78B6089A" w14:textId="77777777" w:rsidR="00AD51A9" w:rsidRPr="006552EC" w:rsidRDefault="00AD51A9" w:rsidP="0087666B">
            <w:pPr>
              <w:spacing w:after="0"/>
              <w:jc w:val="center"/>
              <w:rPr>
                <w:color w:val="auto"/>
                <w:sz w:val="16"/>
                <w:szCs w:val="18"/>
              </w:rPr>
            </w:pPr>
            <w:r w:rsidRPr="006552EC">
              <w:rPr>
                <w:color w:val="auto"/>
                <w:sz w:val="16"/>
                <w:szCs w:val="18"/>
              </w:rPr>
              <w:t>Pos. Long.</w:t>
            </w:r>
          </w:p>
          <w:p w14:paraId="7ED84AEE" w14:textId="7A74F0E8" w:rsidR="00942C91" w:rsidRPr="006552EC" w:rsidRDefault="00942C91" w:rsidP="0087666B">
            <w:pPr>
              <w:spacing w:after="0"/>
              <w:jc w:val="center"/>
              <w:rPr>
                <w:color w:val="auto"/>
                <w:sz w:val="16"/>
                <w:szCs w:val="18"/>
              </w:rPr>
            </w:pPr>
            <w:r w:rsidRPr="006552EC">
              <w:rPr>
                <w:color w:val="auto"/>
                <w:sz w:val="16"/>
                <w:szCs w:val="18"/>
              </w:rPr>
              <w:t>E</w:t>
            </w:r>
          </w:p>
        </w:tc>
        <w:tc>
          <w:tcPr>
            <w:tcW w:w="567" w:type="dxa"/>
            <w:tcBorders>
              <w:bottom w:val="single" w:sz="4" w:space="0" w:color="auto"/>
            </w:tcBorders>
            <w:shd w:val="clear" w:color="auto" w:fill="auto"/>
            <w:hideMark/>
          </w:tcPr>
          <w:p w14:paraId="1AF1690F" w14:textId="77777777" w:rsidR="00AD51A9" w:rsidRPr="006552EC" w:rsidRDefault="00AD51A9" w:rsidP="0087666B">
            <w:pPr>
              <w:spacing w:after="0"/>
              <w:jc w:val="center"/>
              <w:rPr>
                <w:color w:val="auto"/>
                <w:sz w:val="16"/>
                <w:szCs w:val="18"/>
              </w:rPr>
            </w:pPr>
            <w:r w:rsidRPr="006552EC">
              <w:rPr>
                <w:color w:val="auto"/>
                <w:sz w:val="16"/>
                <w:szCs w:val="18"/>
              </w:rPr>
              <w:t>Pos. Acc.</w:t>
            </w:r>
          </w:p>
          <w:p w14:paraId="4ABF9248" w14:textId="6260DC56" w:rsidR="00942C91" w:rsidRPr="006552EC" w:rsidRDefault="00942C91" w:rsidP="0087666B">
            <w:pPr>
              <w:spacing w:after="0"/>
              <w:jc w:val="center"/>
              <w:rPr>
                <w:color w:val="auto"/>
                <w:sz w:val="16"/>
                <w:szCs w:val="18"/>
              </w:rPr>
            </w:pPr>
            <w:r w:rsidRPr="006552EC">
              <w:rPr>
                <w:color w:val="auto"/>
                <w:sz w:val="16"/>
                <w:szCs w:val="18"/>
              </w:rPr>
              <w:t>nm</w:t>
            </w:r>
          </w:p>
        </w:tc>
        <w:tc>
          <w:tcPr>
            <w:tcW w:w="709" w:type="dxa"/>
            <w:tcBorders>
              <w:bottom w:val="single" w:sz="4" w:space="0" w:color="auto"/>
            </w:tcBorders>
            <w:shd w:val="clear" w:color="auto" w:fill="auto"/>
            <w:hideMark/>
          </w:tcPr>
          <w:p w14:paraId="2A075B45" w14:textId="77777777" w:rsidR="00AD51A9" w:rsidRPr="006552EC" w:rsidRDefault="00AD51A9" w:rsidP="0087666B">
            <w:pPr>
              <w:spacing w:after="0"/>
              <w:jc w:val="center"/>
              <w:rPr>
                <w:color w:val="auto"/>
                <w:sz w:val="16"/>
                <w:szCs w:val="18"/>
              </w:rPr>
            </w:pPr>
            <w:r w:rsidRPr="006552EC">
              <w:rPr>
                <w:color w:val="auto"/>
                <w:sz w:val="16"/>
                <w:szCs w:val="18"/>
              </w:rPr>
              <w:t>Max Wind 10min</w:t>
            </w:r>
          </w:p>
          <w:p w14:paraId="325BBDE2" w14:textId="31AF72A2" w:rsidR="00942C91" w:rsidRPr="006552EC" w:rsidRDefault="00942C91" w:rsidP="0087666B">
            <w:pPr>
              <w:spacing w:after="0"/>
              <w:jc w:val="center"/>
              <w:rPr>
                <w:color w:val="auto"/>
                <w:sz w:val="16"/>
                <w:szCs w:val="18"/>
              </w:rPr>
            </w:pPr>
            <w:proofErr w:type="spellStart"/>
            <w:r w:rsidRPr="006552EC">
              <w:rPr>
                <w:color w:val="auto"/>
                <w:sz w:val="16"/>
                <w:szCs w:val="18"/>
              </w:rPr>
              <w:t>kn</w:t>
            </w:r>
            <w:proofErr w:type="spellEnd"/>
          </w:p>
        </w:tc>
        <w:tc>
          <w:tcPr>
            <w:tcW w:w="567" w:type="dxa"/>
            <w:tcBorders>
              <w:bottom w:val="single" w:sz="4" w:space="0" w:color="auto"/>
            </w:tcBorders>
            <w:shd w:val="clear" w:color="auto" w:fill="auto"/>
            <w:hideMark/>
          </w:tcPr>
          <w:p w14:paraId="11B900B3" w14:textId="77777777" w:rsidR="00AD51A9" w:rsidRPr="006552EC" w:rsidRDefault="00AD51A9" w:rsidP="0087666B">
            <w:pPr>
              <w:spacing w:after="0"/>
              <w:jc w:val="center"/>
              <w:rPr>
                <w:color w:val="auto"/>
                <w:sz w:val="16"/>
                <w:szCs w:val="18"/>
              </w:rPr>
            </w:pPr>
            <w:r w:rsidRPr="006552EC">
              <w:rPr>
                <w:color w:val="auto"/>
                <w:sz w:val="16"/>
                <w:szCs w:val="18"/>
              </w:rPr>
              <w:t>Max gust</w:t>
            </w:r>
          </w:p>
          <w:p w14:paraId="049045E5" w14:textId="58EDEE83" w:rsidR="00942C91" w:rsidRPr="006552EC" w:rsidRDefault="00942C91" w:rsidP="0087666B">
            <w:pPr>
              <w:spacing w:after="0"/>
              <w:jc w:val="center"/>
              <w:rPr>
                <w:color w:val="auto"/>
                <w:sz w:val="16"/>
                <w:szCs w:val="18"/>
              </w:rPr>
            </w:pPr>
            <w:proofErr w:type="spellStart"/>
            <w:r w:rsidRPr="006552EC">
              <w:rPr>
                <w:color w:val="auto"/>
                <w:sz w:val="16"/>
                <w:szCs w:val="18"/>
              </w:rPr>
              <w:t>kn</w:t>
            </w:r>
            <w:proofErr w:type="spellEnd"/>
          </w:p>
        </w:tc>
        <w:tc>
          <w:tcPr>
            <w:tcW w:w="709" w:type="dxa"/>
            <w:tcBorders>
              <w:bottom w:val="single" w:sz="4" w:space="0" w:color="auto"/>
            </w:tcBorders>
            <w:shd w:val="clear" w:color="auto" w:fill="auto"/>
            <w:hideMark/>
          </w:tcPr>
          <w:p w14:paraId="5807CB32" w14:textId="77777777" w:rsidR="00AD51A9" w:rsidRPr="006552EC" w:rsidRDefault="00AD51A9" w:rsidP="0087666B">
            <w:pPr>
              <w:spacing w:after="0"/>
              <w:jc w:val="center"/>
              <w:rPr>
                <w:color w:val="auto"/>
                <w:sz w:val="16"/>
                <w:szCs w:val="18"/>
              </w:rPr>
            </w:pPr>
            <w:r w:rsidRPr="006552EC">
              <w:rPr>
                <w:color w:val="auto"/>
                <w:sz w:val="16"/>
                <w:szCs w:val="18"/>
              </w:rPr>
              <w:t>Cent. Press.</w:t>
            </w:r>
          </w:p>
          <w:p w14:paraId="2DD61DE9" w14:textId="7A9A9746" w:rsidR="00942C91" w:rsidRPr="006552EC" w:rsidRDefault="00942C91" w:rsidP="0087666B">
            <w:pPr>
              <w:spacing w:after="0"/>
              <w:jc w:val="center"/>
              <w:rPr>
                <w:color w:val="auto"/>
                <w:sz w:val="16"/>
                <w:szCs w:val="18"/>
              </w:rPr>
            </w:pPr>
            <w:proofErr w:type="spellStart"/>
            <w:r w:rsidRPr="006552EC">
              <w:rPr>
                <w:color w:val="auto"/>
                <w:sz w:val="16"/>
                <w:szCs w:val="18"/>
              </w:rPr>
              <w:t>hPa</w:t>
            </w:r>
            <w:proofErr w:type="spellEnd"/>
          </w:p>
        </w:tc>
        <w:tc>
          <w:tcPr>
            <w:tcW w:w="1134" w:type="dxa"/>
            <w:tcBorders>
              <w:bottom w:val="single" w:sz="4" w:space="0" w:color="auto"/>
            </w:tcBorders>
            <w:shd w:val="clear" w:color="auto" w:fill="auto"/>
            <w:hideMark/>
          </w:tcPr>
          <w:p w14:paraId="2277E3D4" w14:textId="77777777" w:rsidR="00AD51A9" w:rsidRPr="006552EC" w:rsidRDefault="00AD51A9" w:rsidP="0087666B">
            <w:pPr>
              <w:spacing w:after="0"/>
              <w:jc w:val="center"/>
              <w:rPr>
                <w:color w:val="auto"/>
                <w:sz w:val="16"/>
                <w:szCs w:val="18"/>
              </w:rPr>
            </w:pPr>
            <w:r w:rsidRPr="006552EC">
              <w:rPr>
                <w:color w:val="auto"/>
                <w:sz w:val="16"/>
                <w:szCs w:val="18"/>
              </w:rPr>
              <w:t>Rad. of gales</w:t>
            </w:r>
          </w:p>
          <w:p w14:paraId="22CA4BA1" w14:textId="0B20501B" w:rsidR="00942C91" w:rsidRDefault="002F536F" w:rsidP="0087666B">
            <w:pPr>
              <w:spacing w:after="0"/>
              <w:jc w:val="center"/>
              <w:rPr>
                <w:sz w:val="16"/>
                <w:szCs w:val="18"/>
              </w:rPr>
            </w:pPr>
            <w:r>
              <w:rPr>
                <w:color w:val="auto"/>
                <w:sz w:val="16"/>
                <w:szCs w:val="18"/>
              </w:rPr>
              <w:t>n</w:t>
            </w:r>
            <w:r w:rsidR="00DB3189" w:rsidRPr="006552EC">
              <w:rPr>
                <w:color w:val="auto"/>
                <w:sz w:val="16"/>
                <w:szCs w:val="18"/>
              </w:rPr>
              <w:t>m</w:t>
            </w:r>
          </w:p>
          <w:p w14:paraId="0A464492" w14:textId="72B31BB3" w:rsidR="002F536F" w:rsidRPr="006552EC" w:rsidRDefault="002F536F" w:rsidP="0087666B">
            <w:pPr>
              <w:spacing w:after="0"/>
              <w:jc w:val="center"/>
              <w:rPr>
                <w:color w:val="auto"/>
                <w:sz w:val="16"/>
                <w:szCs w:val="18"/>
              </w:rPr>
            </w:pPr>
            <w:r>
              <w:rPr>
                <w:color w:val="auto"/>
                <w:sz w:val="16"/>
                <w:szCs w:val="18"/>
              </w:rPr>
              <w:t>(NE/SE/SW/NW)</w:t>
            </w:r>
          </w:p>
        </w:tc>
        <w:tc>
          <w:tcPr>
            <w:tcW w:w="1134" w:type="dxa"/>
            <w:tcBorders>
              <w:bottom w:val="single" w:sz="4" w:space="0" w:color="auto"/>
            </w:tcBorders>
            <w:shd w:val="clear" w:color="auto" w:fill="auto"/>
            <w:hideMark/>
          </w:tcPr>
          <w:p w14:paraId="564163A9" w14:textId="77777777" w:rsidR="00AD51A9" w:rsidRPr="006552EC" w:rsidRDefault="00AD51A9" w:rsidP="0087666B">
            <w:pPr>
              <w:spacing w:after="0"/>
              <w:jc w:val="center"/>
              <w:rPr>
                <w:color w:val="auto"/>
                <w:sz w:val="16"/>
                <w:szCs w:val="18"/>
              </w:rPr>
            </w:pPr>
            <w:r w:rsidRPr="006552EC">
              <w:rPr>
                <w:color w:val="auto"/>
                <w:sz w:val="16"/>
                <w:szCs w:val="18"/>
              </w:rPr>
              <w:t>Rad. of storm</w:t>
            </w:r>
          </w:p>
          <w:p w14:paraId="600F1E58" w14:textId="6283C31B" w:rsidR="00942C91" w:rsidRDefault="004B3458" w:rsidP="0087666B">
            <w:pPr>
              <w:spacing w:after="0"/>
              <w:jc w:val="center"/>
              <w:rPr>
                <w:sz w:val="16"/>
                <w:szCs w:val="18"/>
              </w:rPr>
            </w:pPr>
            <w:r>
              <w:rPr>
                <w:color w:val="auto"/>
                <w:sz w:val="16"/>
                <w:szCs w:val="18"/>
              </w:rPr>
              <w:t>n</w:t>
            </w:r>
            <w:r w:rsidR="00DB3189" w:rsidRPr="006552EC">
              <w:rPr>
                <w:color w:val="auto"/>
                <w:sz w:val="16"/>
                <w:szCs w:val="18"/>
              </w:rPr>
              <w:t>m</w:t>
            </w:r>
          </w:p>
          <w:p w14:paraId="44C14F1C" w14:textId="14D6DEEF" w:rsidR="002F536F" w:rsidRPr="006552EC" w:rsidRDefault="002F536F" w:rsidP="0087666B">
            <w:pPr>
              <w:spacing w:after="0"/>
              <w:jc w:val="center"/>
              <w:rPr>
                <w:color w:val="auto"/>
                <w:sz w:val="16"/>
                <w:szCs w:val="18"/>
              </w:rPr>
            </w:pPr>
            <w:r>
              <w:rPr>
                <w:color w:val="auto"/>
                <w:sz w:val="16"/>
                <w:szCs w:val="18"/>
              </w:rPr>
              <w:t>(NE/SE/SW/NW)</w:t>
            </w:r>
          </w:p>
        </w:tc>
        <w:tc>
          <w:tcPr>
            <w:tcW w:w="844" w:type="dxa"/>
            <w:tcBorders>
              <w:bottom w:val="single" w:sz="4" w:space="0" w:color="auto"/>
            </w:tcBorders>
            <w:shd w:val="clear" w:color="auto" w:fill="auto"/>
            <w:hideMark/>
          </w:tcPr>
          <w:p w14:paraId="1B8A49A5" w14:textId="77777777" w:rsidR="00AD51A9" w:rsidRPr="006552EC" w:rsidRDefault="00AD51A9" w:rsidP="0087666B">
            <w:pPr>
              <w:spacing w:after="0"/>
              <w:jc w:val="center"/>
              <w:rPr>
                <w:color w:val="auto"/>
                <w:sz w:val="16"/>
                <w:szCs w:val="18"/>
              </w:rPr>
            </w:pPr>
            <w:r w:rsidRPr="006552EC">
              <w:rPr>
                <w:color w:val="auto"/>
                <w:sz w:val="16"/>
                <w:szCs w:val="18"/>
              </w:rPr>
              <w:t>RMW</w:t>
            </w:r>
          </w:p>
          <w:p w14:paraId="4704B63F" w14:textId="35E2B2F5" w:rsidR="00942C91" w:rsidRPr="006552EC" w:rsidRDefault="00942C91" w:rsidP="0087666B">
            <w:pPr>
              <w:spacing w:after="0"/>
              <w:jc w:val="center"/>
              <w:rPr>
                <w:color w:val="auto"/>
                <w:sz w:val="16"/>
                <w:szCs w:val="18"/>
              </w:rPr>
            </w:pPr>
            <w:r w:rsidRPr="006552EC">
              <w:rPr>
                <w:color w:val="auto"/>
                <w:sz w:val="16"/>
                <w:szCs w:val="18"/>
              </w:rPr>
              <w:t>nm</w:t>
            </w:r>
          </w:p>
        </w:tc>
      </w:tr>
      <w:tr w:rsidR="006552EC" w:rsidRPr="006552EC" w14:paraId="12493692"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tcBorders>
              <w:top w:val="single" w:sz="4" w:space="0" w:color="auto"/>
            </w:tcBorders>
            <w:shd w:val="clear" w:color="auto" w:fill="auto"/>
            <w:noWrap/>
            <w:hideMark/>
          </w:tcPr>
          <w:p w14:paraId="6DF76580" w14:textId="77777777" w:rsidR="00AD51A9" w:rsidRPr="006552EC" w:rsidRDefault="00AD51A9" w:rsidP="0087666B">
            <w:pPr>
              <w:spacing w:after="0"/>
              <w:jc w:val="center"/>
              <w:rPr>
                <w:sz w:val="16"/>
                <w:szCs w:val="18"/>
              </w:rPr>
            </w:pPr>
            <w:r w:rsidRPr="006552EC">
              <w:rPr>
                <w:sz w:val="16"/>
                <w:szCs w:val="18"/>
              </w:rPr>
              <w:t>2024</w:t>
            </w:r>
          </w:p>
        </w:tc>
        <w:tc>
          <w:tcPr>
            <w:tcW w:w="709" w:type="dxa"/>
            <w:tcBorders>
              <w:top w:val="single" w:sz="4" w:space="0" w:color="auto"/>
            </w:tcBorders>
            <w:shd w:val="clear" w:color="auto" w:fill="auto"/>
            <w:noWrap/>
            <w:hideMark/>
          </w:tcPr>
          <w:p w14:paraId="46FDC1BB" w14:textId="77777777" w:rsidR="00AD51A9" w:rsidRPr="006552EC" w:rsidRDefault="00AD51A9" w:rsidP="0087666B">
            <w:pPr>
              <w:spacing w:after="0"/>
              <w:jc w:val="center"/>
              <w:rPr>
                <w:sz w:val="16"/>
                <w:szCs w:val="18"/>
              </w:rPr>
            </w:pPr>
            <w:r w:rsidRPr="006552EC">
              <w:rPr>
                <w:sz w:val="16"/>
                <w:szCs w:val="18"/>
              </w:rPr>
              <w:t>1</w:t>
            </w:r>
          </w:p>
        </w:tc>
        <w:tc>
          <w:tcPr>
            <w:tcW w:w="567" w:type="dxa"/>
            <w:tcBorders>
              <w:top w:val="single" w:sz="4" w:space="0" w:color="auto"/>
            </w:tcBorders>
            <w:shd w:val="clear" w:color="auto" w:fill="auto"/>
            <w:noWrap/>
            <w:hideMark/>
          </w:tcPr>
          <w:p w14:paraId="0FFE01DF" w14:textId="77777777" w:rsidR="00AD51A9" w:rsidRPr="006552EC" w:rsidRDefault="00AD51A9" w:rsidP="0087666B">
            <w:pPr>
              <w:spacing w:after="0"/>
              <w:jc w:val="center"/>
              <w:rPr>
                <w:sz w:val="16"/>
                <w:szCs w:val="18"/>
              </w:rPr>
            </w:pPr>
            <w:r w:rsidRPr="006552EC">
              <w:rPr>
                <w:sz w:val="16"/>
                <w:szCs w:val="18"/>
              </w:rPr>
              <w:t>12</w:t>
            </w:r>
          </w:p>
        </w:tc>
        <w:tc>
          <w:tcPr>
            <w:tcW w:w="709" w:type="dxa"/>
            <w:tcBorders>
              <w:top w:val="single" w:sz="4" w:space="0" w:color="auto"/>
            </w:tcBorders>
            <w:shd w:val="clear" w:color="auto" w:fill="auto"/>
            <w:noWrap/>
            <w:hideMark/>
          </w:tcPr>
          <w:p w14:paraId="1E9A80CF" w14:textId="77777777" w:rsidR="00AD51A9" w:rsidRPr="006552EC" w:rsidRDefault="00AD51A9" w:rsidP="0087666B">
            <w:pPr>
              <w:spacing w:after="0"/>
              <w:jc w:val="center"/>
              <w:rPr>
                <w:sz w:val="16"/>
                <w:szCs w:val="18"/>
              </w:rPr>
            </w:pPr>
            <w:r w:rsidRPr="006552EC">
              <w:rPr>
                <w:sz w:val="16"/>
                <w:szCs w:val="18"/>
              </w:rPr>
              <w:t>1200</w:t>
            </w:r>
          </w:p>
        </w:tc>
        <w:tc>
          <w:tcPr>
            <w:tcW w:w="567" w:type="dxa"/>
            <w:tcBorders>
              <w:top w:val="single" w:sz="4" w:space="0" w:color="auto"/>
            </w:tcBorders>
            <w:shd w:val="clear" w:color="auto" w:fill="auto"/>
            <w:noWrap/>
            <w:hideMark/>
          </w:tcPr>
          <w:p w14:paraId="284C52E7" w14:textId="77777777" w:rsidR="00AD51A9" w:rsidRPr="006552EC" w:rsidRDefault="00AD51A9" w:rsidP="0087666B">
            <w:pPr>
              <w:spacing w:after="0"/>
              <w:jc w:val="center"/>
              <w:rPr>
                <w:sz w:val="16"/>
                <w:szCs w:val="18"/>
              </w:rPr>
            </w:pPr>
            <w:r w:rsidRPr="006552EC">
              <w:rPr>
                <w:sz w:val="16"/>
                <w:szCs w:val="18"/>
              </w:rPr>
              <w:t>9.8</w:t>
            </w:r>
          </w:p>
        </w:tc>
        <w:tc>
          <w:tcPr>
            <w:tcW w:w="708" w:type="dxa"/>
            <w:tcBorders>
              <w:top w:val="single" w:sz="4" w:space="0" w:color="auto"/>
            </w:tcBorders>
            <w:shd w:val="clear" w:color="auto" w:fill="auto"/>
            <w:noWrap/>
            <w:hideMark/>
          </w:tcPr>
          <w:p w14:paraId="13152942" w14:textId="77777777" w:rsidR="00AD51A9" w:rsidRPr="006552EC" w:rsidRDefault="00AD51A9" w:rsidP="0087666B">
            <w:pPr>
              <w:spacing w:after="0"/>
              <w:jc w:val="center"/>
              <w:rPr>
                <w:sz w:val="16"/>
                <w:szCs w:val="18"/>
              </w:rPr>
            </w:pPr>
            <w:r w:rsidRPr="006552EC">
              <w:rPr>
                <w:sz w:val="16"/>
                <w:szCs w:val="18"/>
              </w:rPr>
              <w:t>93.2</w:t>
            </w:r>
          </w:p>
        </w:tc>
        <w:tc>
          <w:tcPr>
            <w:tcW w:w="567" w:type="dxa"/>
            <w:tcBorders>
              <w:top w:val="single" w:sz="4" w:space="0" w:color="auto"/>
            </w:tcBorders>
            <w:shd w:val="clear" w:color="auto" w:fill="auto"/>
            <w:noWrap/>
            <w:hideMark/>
          </w:tcPr>
          <w:p w14:paraId="2DDC8B70" w14:textId="77777777" w:rsidR="00AD51A9" w:rsidRPr="006552EC" w:rsidRDefault="00AD51A9" w:rsidP="0087666B">
            <w:pPr>
              <w:spacing w:after="0"/>
              <w:jc w:val="center"/>
              <w:rPr>
                <w:sz w:val="16"/>
                <w:szCs w:val="18"/>
              </w:rPr>
            </w:pPr>
            <w:r w:rsidRPr="006552EC">
              <w:rPr>
                <w:sz w:val="16"/>
                <w:szCs w:val="18"/>
              </w:rPr>
              <w:t>60</w:t>
            </w:r>
          </w:p>
        </w:tc>
        <w:tc>
          <w:tcPr>
            <w:tcW w:w="709" w:type="dxa"/>
            <w:tcBorders>
              <w:top w:val="single" w:sz="4" w:space="0" w:color="auto"/>
            </w:tcBorders>
            <w:shd w:val="clear" w:color="auto" w:fill="auto"/>
            <w:noWrap/>
            <w:hideMark/>
          </w:tcPr>
          <w:p w14:paraId="00DE25F4" w14:textId="77777777" w:rsidR="00AD51A9" w:rsidRPr="006552EC" w:rsidRDefault="00AD51A9" w:rsidP="0087666B">
            <w:pPr>
              <w:spacing w:after="0"/>
              <w:jc w:val="center"/>
              <w:rPr>
                <w:sz w:val="16"/>
                <w:szCs w:val="18"/>
              </w:rPr>
            </w:pPr>
            <w:r w:rsidRPr="006552EC">
              <w:rPr>
                <w:sz w:val="16"/>
                <w:szCs w:val="18"/>
              </w:rPr>
              <w:t>15</w:t>
            </w:r>
          </w:p>
        </w:tc>
        <w:tc>
          <w:tcPr>
            <w:tcW w:w="567" w:type="dxa"/>
            <w:tcBorders>
              <w:top w:val="single" w:sz="4" w:space="0" w:color="auto"/>
            </w:tcBorders>
            <w:shd w:val="clear" w:color="auto" w:fill="auto"/>
            <w:noWrap/>
            <w:hideMark/>
          </w:tcPr>
          <w:p w14:paraId="6562A215" w14:textId="77777777" w:rsidR="00AD51A9" w:rsidRPr="006552EC" w:rsidRDefault="00AD51A9" w:rsidP="0087666B">
            <w:pPr>
              <w:spacing w:after="0"/>
              <w:jc w:val="center"/>
              <w:rPr>
                <w:sz w:val="16"/>
                <w:szCs w:val="18"/>
              </w:rPr>
            </w:pPr>
            <w:r w:rsidRPr="006552EC">
              <w:rPr>
                <w:sz w:val="16"/>
                <w:szCs w:val="18"/>
              </w:rPr>
              <w:t>40</w:t>
            </w:r>
          </w:p>
        </w:tc>
        <w:tc>
          <w:tcPr>
            <w:tcW w:w="709" w:type="dxa"/>
            <w:tcBorders>
              <w:top w:val="single" w:sz="4" w:space="0" w:color="auto"/>
            </w:tcBorders>
            <w:shd w:val="clear" w:color="auto" w:fill="auto"/>
            <w:noWrap/>
            <w:hideMark/>
          </w:tcPr>
          <w:p w14:paraId="13F0F26C" w14:textId="77777777" w:rsidR="00AD51A9" w:rsidRPr="006552EC" w:rsidRDefault="00AD51A9" w:rsidP="0087666B">
            <w:pPr>
              <w:spacing w:after="0"/>
              <w:jc w:val="center"/>
              <w:rPr>
                <w:sz w:val="16"/>
                <w:szCs w:val="18"/>
              </w:rPr>
            </w:pPr>
            <w:r w:rsidRPr="006552EC">
              <w:rPr>
                <w:sz w:val="16"/>
                <w:szCs w:val="18"/>
              </w:rPr>
              <w:t>1006</w:t>
            </w:r>
          </w:p>
        </w:tc>
        <w:tc>
          <w:tcPr>
            <w:tcW w:w="1134" w:type="dxa"/>
            <w:tcBorders>
              <w:top w:val="single" w:sz="4" w:space="0" w:color="auto"/>
            </w:tcBorders>
            <w:shd w:val="clear" w:color="auto" w:fill="auto"/>
            <w:noWrap/>
            <w:hideMark/>
          </w:tcPr>
          <w:p w14:paraId="1D90E2AB" w14:textId="472EF28E" w:rsidR="00AD51A9" w:rsidRPr="006552EC" w:rsidRDefault="00A67160" w:rsidP="0087666B">
            <w:pPr>
              <w:spacing w:after="0"/>
              <w:jc w:val="center"/>
              <w:rPr>
                <w:sz w:val="16"/>
                <w:szCs w:val="18"/>
              </w:rPr>
            </w:pPr>
            <w:r w:rsidRPr="006552EC">
              <w:rPr>
                <w:sz w:val="16"/>
                <w:szCs w:val="18"/>
              </w:rPr>
              <w:t>0/0/0/0</w:t>
            </w:r>
          </w:p>
        </w:tc>
        <w:tc>
          <w:tcPr>
            <w:tcW w:w="1134" w:type="dxa"/>
            <w:tcBorders>
              <w:top w:val="single" w:sz="4" w:space="0" w:color="auto"/>
            </w:tcBorders>
            <w:shd w:val="clear" w:color="auto" w:fill="auto"/>
            <w:noWrap/>
            <w:hideMark/>
          </w:tcPr>
          <w:p w14:paraId="5A546DE5" w14:textId="396F3C34" w:rsidR="00AD51A9" w:rsidRPr="006552EC" w:rsidRDefault="00A67160" w:rsidP="0087666B">
            <w:pPr>
              <w:spacing w:after="0"/>
              <w:jc w:val="center"/>
              <w:rPr>
                <w:sz w:val="16"/>
                <w:szCs w:val="18"/>
              </w:rPr>
            </w:pPr>
            <w:r w:rsidRPr="006552EC">
              <w:rPr>
                <w:sz w:val="16"/>
                <w:szCs w:val="18"/>
              </w:rPr>
              <w:t>0/0/0/0</w:t>
            </w:r>
          </w:p>
        </w:tc>
        <w:tc>
          <w:tcPr>
            <w:tcW w:w="844" w:type="dxa"/>
            <w:tcBorders>
              <w:top w:val="single" w:sz="4" w:space="0" w:color="auto"/>
            </w:tcBorders>
            <w:shd w:val="clear" w:color="auto" w:fill="auto"/>
            <w:noWrap/>
            <w:hideMark/>
          </w:tcPr>
          <w:p w14:paraId="7408D7BC" w14:textId="77777777" w:rsidR="00AD51A9" w:rsidRPr="006552EC" w:rsidRDefault="00AD51A9" w:rsidP="0087666B">
            <w:pPr>
              <w:spacing w:after="0"/>
              <w:jc w:val="center"/>
              <w:rPr>
                <w:sz w:val="16"/>
                <w:szCs w:val="18"/>
              </w:rPr>
            </w:pPr>
            <w:r w:rsidRPr="006552EC">
              <w:rPr>
                <w:sz w:val="16"/>
                <w:szCs w:val="18"/>
              </w:rPr>
              <w:t>-</w:t>
            </w:r>
          </w:p>
        </w:tc>
      </w:tr>
      <w:tr w:rsidR="006552EC" w:rsidRPr="006552EC" w14:paraId="2F3DC420"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1DBF287A"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498094F4"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64DF3D2A" w14:textId="77777777" w:rsidR="00AD51A9" w:rsidRPr="006552EC" w:rsidRDefault="00AD51A9" w:rsidP="0087666B">
            <w:pPr>
              <w:spacing w:after="0"/>
              <w:jc w:val="center"/>
              <w:rPr>
                <w:sz w:val="16"/>
                <w:szCs w:val="18"/>
              </w:rPr>
            </w:pPr>
            <w:r w:rsidRPr="006552EC">
              <w:rPr>
                <w:sz w:val="16"/>
                <w:szCs w:val="18"/>
              </w:rPr>
              <w:t>12</w:t>
            </w:r>
          </w:p>
        </w:tc>
        <w:tc>
          <w:tcPr>
            <w:tcW w:w="709" w:type="dxa"/>
            <w:shd w:val="clear" w:color="auto" w:fill="auto"/>
            <w:noWrap/>
            <w:hideMark/>
          </w:tcPr>
          <w:p w14:paraId="633A5D01" w14:textId="77777777" w:rsidR="00AD51A9" w:rsidRPr="006552EC" w:rsidRDefault="00AD51A9" w:rsidP="0087666B">
            <w:pPr>
              <w:spacing w:after="0"/>
              <w:jc w:val="center"/>
              <w:rPr>
                <w:sz w:val="16"/>
                <w:szCs w:val="18"/>
              </w:rPr>
            </w:pPr>
            <w:r w:rsidRPr="006552EC">
              <w:rPr>
                <w:sz w:val="16"/>
                <w:szCs w:val="18"/>
              </w:rPr>
              <w:t>1800</w:t>
            </w:r>
          </w:p>
        </w:tc>
        <w:tc>
          <w:tcPr>
            <w:tcW w:w="567" w:type="dxa"/>
            <w:shd w:val="clear" w:color="auto" w:fill="auto"/>
            <w:noWrap/>
            <w:hideMark/>
          </w:tcPr>
          <w:p w14:paraId="510EED04" w14:textId="77777777" w:rsidR="00AD51A9" w:rsidRPr="006552EC" w:rsidRDefault="00AD51A9" w:rsidP="0087666B">
            <w:pPr>
              <w:spacing w:after="0"/>
              <w:jc w:val="center"/>
              <w:rPr>
                <w:sz w:val="16"/>
                <w:szCs w:val="18"/>
              </w:rPr>
            </w:pPr>
            <w:r w:rsidRPr="006552EC">
              <w:rPr>
                <w:sz w:val="16"/>
                <w:szCs w:val="18"/>
              </w:rPr>
              <w:t>9.9</w:t>
            </w:r>
          </w:p>
        </w:tc>
        <w:tc>
          <w:tcPr>
            <w:tcW w:w="708" w:type="dxa"/>
            <w:shd w:val="clear" w:color="auto" w:fill="auto"/>
            <w:noWrap/>
            <w:hideMark/>
          </w:tcPr>
          <w:p w14:paraId="44A7A3BF" w14:textId="77777777" w:rsidR="00AD51A9" w:rsidRPr="006552EC" w:rsidRDefault="00AD51A9" w:rsidP="0087666B">
            <w:pPr>
              <w:spacing w:after="0"/>
              <w:jc w:val="center"/>
              <w:rPr>
                <w:sz w:val="16"/>
                <w:szCs w:val="18"/>
              </w:rPr>
            </w:pPr>
            <w:r w:rsidRPr="006552EC">
              <w:rPr>
                <w:sz w:val="16"/>
                <w:szCs w:val="18"/>
              </w:rPr>
              <w:t>93.1</w:t>
            </w:r>
          </w:p>
        </w:tc>
        <w:tc>
          <w:tcPr>
            <w:tcW w:w="567" w:type="dxa"/>
            <w:shd w:val="clear" w:color="auto" w:fill="auto"/>
            <w:noWrap/>
            <w:hideMark/>
          </w:tcPr>
          <w:p w14:paraId="6E41A270" w14:textId="77777777" w:rsidR="00AD51A9" w:rsidRPr="006552EC" w:rsidRDefault="00AD51A9" w:rsidP="0087666B">
            <w:pPr>
              <w:spacing w:after="0"/>
              <w:jc w:val="center"/>
              <w:rPr>
                <w:sz w:val="16"/>
                <w:szCs w:val="18"/>
              </w:rPr>
            </w:pPr>
            <w:r w:rsidRPr="006552EC">
              <w:rPr>
                <w:sz w:val="16"/>
                <w:szCs w:val="18"/>
              </w:rPr>
              <w:t>60</w:t>
            </w:r>
          </w:p>
        </w:tc>
        <w:tc>
          <w:tcPr>
            <w:tcW w:w="709" w:type="dxa"/>
            <w:shd w:val="clear" w:color="auto" w:fill="auto"/>
            <w:noWrap/>
            <w:hideMark/>
          </w:tcPr>
          <w:p w14:paraId="67018A89" w14:textId="77777777" w:rsidR="00AD51A9" w:rsidRPr="006552EC" w:rsidRDefault="00AD51A9" w:rsidP="0087666B">
            <w:pPr>
              <w:spacing w:after="0"/>
              <w:jc w:val="center"/>
              <w:rPr>
                <w:sz w:val="16"/>
                <w:szCs w:val="18"/>
              </w:rPr>
            </w:pPr>
            <w:r w:rsidRPr="006552EC">
              <w:rPr>
                <w:sz w:val="16"/>
                <w:szCs w:val="18"/>
              </w:rPr>
              <w:t>15</w:t>
            </w:r>
          </w:p>
        </w:tc>
        <w:tc>
          <w:tcPr>
            <w:tcW w:w="567" w:type="dxa"/>
            <w:shd w:val="clear" w:color="auto" w:fill="auto"/>
            <w:noWrap/>
            <w:hideMark/>
          </w:tcPr>
          <w:p w14:paraId="412CA0AE" w14:textId="77777777" w:rsidR="00AD51A9" w:rsidRPr="006552EC" w:rsidRDefault="00AD51A9" w:rsidP="0087666B">
            <w:pPr>
              <w:spacing w:after="0"/>
              <w:jc w:val="center"/>
              <w:rPr>
                <w:sz w:val="16"/>
                <w:szCs w:val="18"/>
              </w:rPr>
            </w:pPr>
            <w:r w:rsidRPr="006552EC">
              <w:rPr>
                <w:sz w:val="16"/>
                <w:szCs w:val="18"/>
              </w:rPr>
              <w:t>40</w:t>
            </w:r>
          </w:p>
        </w:tc>
        <w:tc>
          <w:tcPr>
            <w:tcW w:w="709" w:type="dxa"/>
            <w:shd w:val="clear" w:color="auto" w:fill="auto"/>
            <w:noWrap/>
            <w:hideMark/>
          </w:tcPr>
          <w:p w14:paraId="681D172A" w14:textId="77777777" w:rsidR="00AD51A9" w:rsidRPr="006552EC" w:rsidRDefault="00AD51A9" w:rsidP="0087666B">
            <w:pPr>
              <w:spacing w:after="0"/>
              <w:jc w:val="center"/>
              <w:rPr>
                <w:sz w:val="16"/>
                <w:szCs w:val="18"/>
              </w:rPr>
            </w:pPr>
            <w:r w:rsidRPr="006552EC">
              <w:rPr>
                <w:sz w:val="16"/>
                <w:szCs w:val="18"/>
              </w:rPr>
              <w:t>1006</w:t>
            </w:r>
          </w:p>
        </w:tc>
        <w:tc>
          <w:tcPr>
            <w:tcW w:w="1134" w:type="dxa"/>
            <w:shd w:val="clear" w:color="auto" w:fill="auto"/>
            <w:noWrap/>
            <w:hideMark/>
          </w:tcPr>
          <w:p w14:paraId="3F0E8BF0" w14:textId="7B656D34" w:rsidR="00AD51A9" w:rsidRPr="006552EC" w:rsidRDefault="00A67160" w:rsidP="0087666B">
            <w:pPr>
              <w:spacing w:after="0"/>
              <w:jc w:val="center"/>
              <w:rPr>
                <w:sz w:val="16"/>
                <w:szCs w:val="18"/>
              </w:rPr>
            </w:pPr>
            <w:r w:rsidRPr="006552EC">
              <w:rPr>
                <w:sz w:val="16"/>
                <w:szCs w:val="18"/>
              </w:rPr>
              <w:t>0/0/0/0</w:t>
            </w:r>
          </w:p>
        </w:tc>
        <w:tc>
          <w:tcPr>
            <w:tcW w:w="1134" w:type="dxa"/>
            <w:shd w:val="clear" w:color="auto" w:fill="auto"/>
            <w:noWrap/>
            <w:hideMark/>
          </w:tcPr>
          <w:p w14:paraId="2C1B3C52" w14:textId="7CFEAD61"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2BE5F03B" w14:textId="77777777" w:rsidR="00AD51A9" w:rsidRPr="006552EC" w:rsidRDefault="00AD51A9" w:rsidP="0087666B">
            <w:pPr>
              <w:spacing w:after="0"/>
              <w:jc w:val="center"/>
              <w:rPr>
                <w:sz w:val="16"/>
                <w:szCs w:val="18"/>
              </w:rPr>
            </w:pPr>
            <w:r w:rsidRPr="006552EC">
              <w:rPr>
                <w:sz w:val="16"/>
                <w:szCs w:val="18"/>
              </w:rPr>
              <w:t>-</w:t>
            </w:r>
          </w:p>
        </w:tc>
      </w:tr>
      <w:tr w:rsidR="006552EC" w:rsidRPr="006552EC" w14:paraId="3DE61EC1"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6F99DE68"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7CF6335D"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0C1D7318" w14:textId="77777777" w:rsidR="00AD51A9" w:rsidRPr="006552EC" w:rsidRDefault="00AD51A9" w:rsidP="0087666B">
            <w:pPr>
              <w:spacing w:after="0"/>
              <w:jc w:val="center"/>
              <w:rPr>
                <w:sz w:val="16"/>
                <w:szCs w:val="18"/>
              </w:rPr>
            </w:pPr>
            <w:r w:rsidRPr="006552EC">
              <w:rPr>
                <w:sz w:val="16"/>
                <w:szCs w:val="18"/>
              </w:rPr>
              <w:t>13</w:t>
            </w:r>
          </w:p>
        </w:tc>
        <w:tc>
          <w:tcPr>
            <w:tcW w:w="709" w:type="dxa"/>
            <w:shd w:val="clear" w:color="auto" w:fill="auto"/>
            <w:noWrap/>
            <w:hideMark/>
          </w:tcPr>
          <w:p w14:paraId="60D52061" w14:textId="77777777" w:rsidR="00AD51A9" w:rsidRPr="006552EC" w:rsidRDefault="00AD51A9" w:rsidP="0087666B">
            <w:pPr>
              <w:spacing w:after="0"/>
              <w:jc w:val="center"/>
              <w:rPr>
                <w:sz w:val="16"/>
                <w:szCs w:val="18"/>
              </w:rPr>
            </w:pPr>
            <w:r w:rsidRPr="006552EC">
              <w:rPr>
                <w:sz w:val="16"/>
                <w:szCs w:val="18"/>
              </w:rPr>
              <w:t>0000</w:t>
            </w:r>
          </w:p>
        </w:tc>
        <w:tc>
          <w:tcPr>
            <w:tcW w:w="567" w:type="dxa"/>
            <w:shd w:val="clear" w:color="auto" w:fill="auto"/>
            <w:noWrap/>
            <w:hideMark/>
          </w:tcPr>
          <w:p w14:paraId="6B482012" w14:textId="77777777" w:rsidR="00AD51A9" w:rsidRPr="006552EC" w:rsidRDefault="00AD51A9" w:rsidP="0087666B">
            <w:pPr>
              <w:spacing w:after="0"/>
              <w:jc w:val="center"/>
              <w:rPr>
                <w:sz w:val="16"/>
                <w:szCs w:val="18"/>
              </w:rPr>
            </w:pPr>
            <w:r w:rsidRPr="006552EC">
              <w:rPr>
                <w:sz w:val="16"/>
                <w:szCs w:val="18"/>
              </w:rPr>
              <w:t>10.1</w:t>
            </w:r>
          </w:p>
        </w:tc>
        <w:tc>
          <w:tcPr>
            <w:tcW w:w="708" w:type="dxa"/>
            <w:shd w:val="clear" w:color="auto" w:fill="auto"/>
            <w:noWrap/>
            <w:hideMark/>
          </w:tcPr>
          <w:p w14:paraId="490355E3" w14:textId="77777777" w:rsidR="00AD51A9" w:rsidRPr="006552EC" w:rsidRDefault="00AD51A9" w:rsidP="0087666B">
            <w:pPr>
              <w:spacing w:after="0"/>
              <w:jc w:val="center"/>
              <w:rPr>
                <w:sz w:val="16"/>
                <w:szCs w:val="18"/>
              </w:rPr>
            </w:pPr>
            <w:r w:rsidRPr="006552EC">
              <w:rPr>
                <w:sz w:val="16"/>
                <w:szCs w:val="18"/>
              </w:rPr>
              <w:t>93.2</w:t>
            </w:r>
          </w:p>
        </w:tc>
        <w:tc>
          <w:tcPr>
            <w:tcW w:w="567" w:type="dxa"/>
            <w:shd w:val="clear" w:color="auto" w:fill="auto"/>
            <w:noWrap/>
            <w:hideMark/>
          </w:tcPr>
          <w:p w14:paraId="2002CF57" w14:textId="77777777" w:rsidR="00AD51A9" w:rsidRPr="006552EC" w:rsidRDefault="00AD51A9" w:rsidP="0087666B">
            <w:pPr>
              <w:spacing w:after="0"/>
              <w:jc w:val="center"/>
              <w:rPr>
                <w:sz w:val="16"/>
                <w:szCs w:val="18"/>
              </w:rPr>
            </w:pPr>
            <w:r w:rsidRPr="006552EC">
              <w:rPr>
                <w:sz w:val="16"/>
                <w:szCs w:val="18"/>
              </w:rPr>
              <w:t>60</w:t>
            </w:r>
          </w:p>
        </w:tc>
        <w:tc>
          <w:tcPr>
            <w:tcW w:w="709" w:type="dxa"/>
            <w:shd w:val="clear" w:color="auto" w:fill="auto"/>
            <w:noWrap/>
            <w:hideMark/>
          </w:tcPr>
          <w:p w14:paraId="26D90955" w14:textId="77777777" w:rsidR="00AD51A9" w:rsidRPr="006552EC" w:rsidRDefault="00AD51A9" w:rsidP="0087666B">
            <w:pPr>
              <w:spacing w:after="0"/>
              <w:jc w:val="center"/>
              <w:rPr>
                <w:sz w:val="16"/>
                <w:szCs w:val="18"/>
              </w:rPr>
            </w:pPr>
            <w:r w:rsidRPr="006552EC">
              <w:rPr>
                <w:sz w:val="16"/>
                <w:szCs w:val="18"/>
              </w:rPr>
              <w:t>15</w:t>
            </w:r>
          </w:p>
        </w:tc>
        <w:tc>
          <w:tcPr>
            <w:tcW w:w="567" w:type="dxa"/>
            <w:shd w:val="clear" w:color="auto" w:fill="auto"/>
            <w:noWrap/>
            <w:hideMark/>
          </w:tcPr>
          <w:p w14:paraId="6F47DBB7" w14:textId="77777777" w:rsidR="00AD51A9" w:rsidRPr="006552EC" w:rsidRDefault="00AD51A9" w:rsidP="0087666B">
            <w:pPr>
              <w:spacing w:after="0"/>
              <w:jc w:val="center"/>
              <w:rPr>
                <w:sz w:val="16"/>
                <w:szCs w:val="18"/>
              </w:rPr>
            </w:pPr>
            <w:r w:rsidRPr="006552EC">
              <w:rPr>
                <w:sz w:val="16"/>
                <w:szCs w:val="18"/>
              </w:rPr>
              <w:t>40</w:t>
            </w:r>
          </w:p>
        </w:tc>
        <w:tc>
          <w:tcPr>
            <w:tcW w:w="709" w:type="dxa"/>
            <w:shd w:val="clear" w:color="auto" w:fill="auto"/>
            <w:noWrap/>
            <w:hideMark/>
          </w:tcPr>
          <w:p w14:paraId="32C4F384" w14:textId="77777777" w:rsidR="00AD51A9" w:rsidRPr="006552EC" w:rsidRDefault="00AD51A9" w:rsidP="0087666B">
            <w:pPr>
              <w:spacing w:after="0"/>
              <w:jc w:val="center"/>
              <w:rPr>
                <w:sz w:val="16"/>
                <w:szCs w:val="18"/>
              </w:rPr>
            </w:pPr>
            <w:r w:rsidRPr="006552EC">
              <w:rPr>
                <w:sz w:val="16"/>
                <w:szCs w:val="18"/>
              </w:rPr>
              <w:t>1006</w:t>
            </w:r>
          </w:p>
        </w:tc>
        <w:tc>
          <w:tcPr>
            <w:tcW w:w="1134" w:type="dxa"/>
            <w:shd w:val="clear" w:color="auto" w:fill="auto"/>
            <w:noWrap/>
            <w:hideMark/>
          </w:tcPr>
          <w:p w14:paraId="48BEE87E" w14:textId="7D1B6DAE" w:rsidR="00AD51A9" w:rsidRPr="006552EC" w:rsidRDefault="00A67160" w:rsidP="0087666B">
            <w:pPr>
              <w:spacing w:after="0"/>
              <w:jc w:val="center"/>
              <w:rPr>
                <w:sz w:val="16"/>
                <w:szCs w:val="18"/>
              </w:rPr>
            </w:pPr>
            <w:r w:rsidRPr="006552EC">
              <w:rPr>
                <w:sz w:val="16"/>
                <w:szCs w:val="18"/>
              </w:rPr>
              <w:t>0/0/0/0</w:t>
            </w:r>
          </w:p>
        </w:tc>
        <w:tc>
          <w:tcPr>
            <w:tcW w:w="1134" w:type="dxa"/>
            <w:shd w:val="clear" w:color="auto" w:fill="auto"/>
            <w:noWrap/>
            <w:hideMark/>
          </w:tcPr>
          <w:p w14:paraId="5EEA05EF" w14:textId="514E6C2E"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52F28BB2" w14:textId="77777777" w:rsidR="00AD51A9" w:rsidRPr="006552EC" w:rsidRDefault="00AD51A9" w:rsidP="0087666B">
            <w:pPr>
              <w:spacing w:after="0"/>
              <w:jc w:val="center"/>
              <w:rPr>
                <w:sz w:val="16"/>
                <w:szCs w:val="18"/>
              </w:rPr>
            </w:pPr>
            <w:r w:rsidRPr="006552EC">
              <w:rPr>
                <w:sz w:val="16"/>
                <w:szCs w:val="18"/>
              </w:rPr>
              <w:t>-</w:t>
            </w:r>
          </w:p>
        </w:tc>
      </w:tr>
      <w:tr w:rsidR="006552EC" w:rsidRPr="006552EC" w14:paraId="453A06A2"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4036ABF4"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0C6F8151"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2CC0B374" w14:textId="77777777" w:rsidR="00AD51A9" w:rsidRPr="006552EC" w:rsidRDefault="00AD51A9" w:rsidP="0087666B">
            <w:pPr>
              <w:spacing w:after="0"/>
              <w:jc w:val="center"/>
              <w:rPr>
                <w:sz w:val="16"/>
                <w:szCs w:val="18"/>
              </w:rPr>
            </w:pPr>
            <w:r w:rsidRPr="006552EC">
              <w:rPr>
                <w:sz w:val="16"/>
                <w:szCs w:val="18"/>
              </w:rPr>
              <w:t>13</w:t>
            </w:r>
          </w:p>
        </w:tc>
        <w:tc>
          <w:tcPr>
            <w:tcW w:w="709" w:type="dxa"/>
            <w:shd w:val="clear" w:color="auto" w:fill="auto"/>
            <w:noWrap/>
            <w:hideMark/>
          </w:tcPr>
          <w:p w14:paraId="77B1375D" w14:textId="77777777" w:rsidR="00AD51A9" w:rsidRPr="006552EC" w:rsidRDefault="00AD51A9" w:rsidP="0087666B">
            <w:pPr>
              <w:spacing w:after="0"/>
              <w:jc w:val="center"/>
              <w:rPr>
                <w:sz w:val="16"/>
                <w:szCs w:val="18"/>
              </w:rPr>
            </w:pPr>
            <w:r w:rsidRPr="006552EC">
              <w:rPr>
                <w:sz w:val="16"/>
                <w:szCs w:val="18"/>
              </w:rPr>
              <w:t>0600</w:t>
            </w:r>
          </w:p>
        </w:tc>
        <w:tc>
          <w:tcPr>
            <w:tcW w:w="567" w:type="dxa"/>
            <w:shd w:val="clear" w:color="auto" w:fill="auto"/>
            <w:noWrap/>
            <w:hideMark/>
          </w:tcPr>
          <w:p w14:paraId="64A5DCE6" w14:textId="77777777" w:rsidR="00AD51A9" w:rsidRPr="006552EC" w:rsidRDefault="00AD51A9" w:rsidP="0087666B">
            <w:pPr>
              <w:spacing w:after="0"/>
              <w:jc w:val="center"/>
              <w:rPr>
                <w:sz w:val="16"/>
                <w:szCs w:val="18"/>
              </w:rPr>
            </w:pPr>
            <w:r w:rsidRPr="006552EC">
              <w:rPr>
                <w:sz w:val="16"/>
                <w:szCs w:val="18"/>
              </w:rPr>
              <w:t>10.6</w:t>
            </w:r>
          </w:p>
        </w:tc>
        <w:tc>
          <w:tcPr>
            <w:tcW w:w="708" w:type="dxa"/>
            <w:shd w:val="clear" w:color="auto" w:fill="auto"/>
            <w:noWrap/>
            <w:hideMark/>
          </w:tcPr>
          <w:p w14:paraId="4A1855F8" w14:textId="411E1F74" w:rsidR="00AD51A9" w:rsidRPr="006552EC" w:rsidRDefault="00AD51A9" w:rsidP="0087666B">
            <w:pPr>
              <w:spacing w:after="0"/>
              <w:jc w:val="center"/>
              <w:rPr>
                <w:sz w:val="16"/>
                <w:szCs w:val="18"/>
              </w:rPr>
            </w:pPr>
            <w:r w:rsidRPr="006552EC">
              <w:rPr>
                <w:sz w:val="16"/>
                <w:szCs w:val="18"/>
              </w:rPr>
              <w:t>94</w:t>
            </w:r>
            <w:r w:rsidR="00364EF2" w:rsidRPr="006552EC">
              <w:rPr>
                <w:sz w:val="16"/>
                <w:szCs w:val="18"/>
              </w:rPr>
              <w:t>.0</w:t>
            </w:r>
          </w:p>
        </w:tc>
        <w:tc>
          <w:tcPr>
            <w:tcW w:w="567" w:type="dxa"/>
            <w:shd w:val="clear" w:color="auto" w:fill="auto"/>
            <w:noWrap/>
            <w:hideMark/>
          </w:tcPr>
          <w:p w14:paraId="22A6F2F2" w14:textId="77777777" w:rsidR="00AD51A9" w:rsidRPr="006552EC" w:rsidRDefault="00AD51A9" w:rsidP="0087666B">
            <w:pPr>
              <w:spacing w:after="0"/>
              <w:jc w:val="center"/>
              <w:rPr>
                <w:sz w:val="16"/>
                <w:szCs w:val="18"/>
              </w:rPr>
            </w:pPr>
            <w:r w:rsidRPr="006552EC">
              <w:rPr>
                <w:sz w:val="16"/>
                <w:szCs w:val="18"/>
              </w:rPr>
              <w:t>60</w:t>
            </w:r>
          </w:p>
        </w:tc>
        <w:tc>
          <w:tcPr>
            <w:tcW w:w="709" w:type="dxa"/>
            <w:shd w:val="clear" w:color="auto" w:fill="auto"/>
            <w:noWrap/>
            <w:hideMark/>
          </w:tcPr>
          <w:p w14:paraId="79C2FE4F" w14:textId="77777777" w:rsidR="00AD51A9" w:rsidRPr="006552EC" w:rsidRDefault="00AD51A9" w:rsidP="0087666B">
            <w:pPr>
              <w:spacing w:after="0"/>
              <w:jc w:val="center"/>
              <w:rPr>
                <w:sz w:val="16"/>
                <w:szCs w:val="18"/>
              </w:rPr>
            </w:pPr>
            <w:r w:rsidRPr="006552EC">
              <w:rPr>
                <w:sz w:val="16"/>
                <w:szCs w:val="18"/>
              </w:rPr>
              <w:t>20</w:t>
            </w:r>
          </w:p>
        </w:tc>
        <w:tc>
          <w:tcPr>
            <w:tcW w:w="567" w:type="dxa"/>
            <w:shd w:val="clear" w:color="auto" w:fill="auto"/>
            <w:noWrap/>
            <w:hideMark/>
          </w:tcPr>
          <w:p w14:paraId="48A31914" w14:textId="77777777" w:rsidR="00AD51A9" w:rsidRPr="006552EC" w:rsidRDefault="00AD51A9" w:rsidP="0087666B">
            <w:pPr>
              <w:spacing w:after="0"/>
              <w:jc w:val="center"/>
              <w:rPr>
                <w:sz w:val="16"/>
                <w:szCs w:val="18"/>
              </w:rPr>
            </w:pPr>
            <w:r w:rsidRPr="006552EC">
              <w:rPr>
                <w:sz w:val="16"/>
                <w:szCs w:val="18"/>
              </w:rPr>
              <w:t>45</w:t>
            </w:r>
          </w:p>
        </w:tc>
        <w:tc>
          <w:tcPr>
            <w:tcW w:w="709" w:type="dxa"/>
            <w:shd w:val="clear" w:color="auto" w:fill="auto"/>
            <w:noWrap/>
            <w:hideMark/>
          </w:tcPr>
          <w:p w14:paraId="34060230" w14:textId="77777777" w:rsidR="00AD51A9" w:rsidRPr="006552EC" w:rsidRDefault="00AD51A9" w:rsidP="0087666B">
            <w:pPr>
              <w:spacing w:after="0"/>
              <w:jc w:val="center"/>
              <w:rPr>
                <w:sz w:val="16"/>
                <w:szCs w:val="18"/>
              </w:rPr>
            </w:pPr>
            <w:r w:rsidRPr="006552EC">
              <w:rPr>
                <w:sz w:val="16"/>
                <w:szCs w:val="18"/>
              </w:rPr>
              <w:t>1005</w:t>
            </w:r>
          </w:p>
        </w:tc>
        <w:tc>
          <w:tcPr>
            <w:tcW w:w="1134" w:type="dxa"/>
            <w:shd w:val="clear" w:color="auto" w:fill="auto"/>
            <w:noWrap/>
            <w:hideMark/>
          </w:tcPr>
          <w:p w14:paraId="658EB0D2" w14:textId="204BADEA" w:rsidR="00AD51A9" w:rsidRPr="006552EC" w:rsidRDefault="00A67160" w:rsidP="0087666B">
            <w:pPr>
              <w:spacing w:after="0"/>
              <w:jc w:val="center"/>
              <w:rPr>
                <w:sz w:val="16"/>
                <w:szCs w:val="18"/>
              </w:rPr>
            </w:pPr>
            <w:r w:rsidRPr="006552EC">
              <w:rPr>
                <w:sz w:val="16"/>
                <w:szCs w:val="18"/>
              </w:rPr>
              <w:t>0/0/0/0</w:t>
            </w:r>
          </w:p>
        </w:tc>
        <w:tc>
          <w:tcPr>
            <w:tcW w:w="1134" w:type="dxa"/>
            <w:shd w:val="clear" w:color="auto" w:fill="auto"/>
            <w:noWrap/>
            <w:hideMark/>
          </w:tcPr>
          <w:p w14:paraId="2E2249C6" w14:textId="489909FC"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7474F077" w14:textId="77777777" w:rsidR="00AD51A9" w:rsidRPr="006552EC" w:rsidRDefault="00AD51A9" w:rsidP="0087666B">
            <w:pPr>
              <w:spacing w:after="0"/>
              <w:jc w:val="center"/>
              <w:rPr>
                <w:sz w:val="16"/>
                <w:szCs w:val="18"/>
              </w:rPr>
            </w:pPr>
            <w:r w:rsidRPr="006552EC">
              <w:rPr>
                <w:sz w:val="16"/>
                <w:szCs w:val="18"/>
              </w:rPr>
              <w:t>-</w:t>
            </w:r>
          </w:p>
        </w:tc>
      </w:tr>
      <w:tr w:rsidR="006552EC" w:rsidRPr="006552EC" w14:paraId="4CA2A1CD"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5E1D4300"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23A04226"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56167BE7" w14:textId="77777777" w:rsidR="00AD51A9" w:rsidRPr="006552EC" w:rsidRDefault="00AD51A9" w:rsidP="0087666B">
            <w:pPr>
              <w:spacing w:after="0"/>
              <w:jc w:val="center"/>
              <w:rPr>
                <w:sz w:val="16"/>
                <w:szCs w:val="18"/>
              </w:rPr>
            </w:pPr>
            <w:r w:rsidRPr="006552EC">
              <w:rPr>
                <w:sz w:val="16"/>
                <w:szCs w:val="18"/>
              </w:rPr>
              <w:t>13</w:t>
            </w:r>
          </w:p>
        </w:tc>
        <w:tc>
          <w:tcPr>
            <w:tcW w:w="709" w:type="dxa"/>
            <w:shd w:val="clear" w:color="auto" w:fill="auto"/>
            <w:noWrap/>
            <w:hideMark/>
          </w:tcPr>
          <w:p w14:paraId="379C2D6D" w14:textId="77777777" w:rsidR="00AD51A9" w:rsidRPr="006552EC" w:rsidRDefault="00AD51A9" w:rsidP="0087666B">
            <w:pPr>
              <w:spacing w:after="0"/>
              <w:jc w:val="center"/>
              <w:rPr>
                <w:sz w:val="16"/>
                <w:szCs w:val="18"/>
              </w:rPr>
            </w:pPr>
            <w:r w:rsidRPr="006552EC">
              <w:rPr>
                <w:sz w:val="16"/>
                <w:szCs w:val="18"/>
              </w:rPr>
              <w:t>1200</w:t>
            </w:r>
          </w:p>
        </w:tc>
        <w:tc>
          <w:tcPr>
            <w:tcW w:w="567" w:type="dxa"/>
            <w:shd w:val="clear" w:color="auto" w:fill="auto"/>
            <w:noWrap/>
            <w:hideMark/>
          </w:tcPr>
          <w:p w14:paraId="7D8786A3" w14:textId="77777777" w:rsidR="00AD51A9" w:rsidRPr="006552EC" w:rsidRDefault="00AD51A9" w:rsidP="0087666B">
            <w:pPr>
              <w:spacing w:after="0"/>
              <w:jc w:val="center"/>
              <w:rPr>
                <w:sz w:val="16"/>
                <w:szCs w:val="18"/>
              </w:rPr>
            </w:pPr>
            <w:r w:rsidRPr="006552EC">
              <w:rPr>
                <w:sz w:val="16"/>
                <w:szCs w:val="18"/>
              </w:rPr>
              <w:t>10.8</w:t>
            </w:r>
          </w:p>
        </w:tc>
        <w:tc>
          <w:tcPr>
            <w:tcW w:w="708" w:type="dxa"/>
            <w:shd w:val="clear" w:color="auto" w:fill="auto"/>
            <w:noWrap/>
            <w:hideMark/>
          </w:tcPr>
          <w:p w14:paraId="53450576" w14:textId="77777777" w:rsidR="00AD51A9" w:rsidRPr="006552EC" w:rsidRDefault="00AD51A9" w:rsidP="0087666B">
            <w:pPr>
              <w:spacing w:after="0"/>
              <w:jc w:val="center"/>
              <w:rPr>
                <w:sz w:val="16"/>
                <w:szCs w:val="18"/>
              </w:rPr>
            </w:pPr>
            <w:r w:rsidRPr="006552EC">
              <w:rPr>
                <w:sz w:val="16"/>
                <w:szCs w:val="18"/>
              </w:rPr>
              <w:t>94.1</w:t>
            </w:r>
          </w:p>
        </w:tc>
        <w:tc>
          <w:tcPr>
            <w:tcW w:w="567" w:type="dxa"/>
            <w:shd w:val="clear" w:color="auto" w:fill="auto"/>
            <w:noWrap/>
            <w:hideMark/>
          </w:tcPr>
          <w:p w14:paraId="19EF6F97" w14:textId="77777777" w:rsidR="00AD51A9" w:rsidRPr="006552EC" w:rsidRDefault="00AD51A9" w:rsidP="0087666B">
            <w:pPr>
              <w:spacing w:after="0"/>
              <w:jc w:val="center"/>
              <w:rPr>
                <w:sz w:val="16"/>
                <w:szCs w:val="18"/>
              </w:rPr>
            </w:pPr>
            <w:r w:rsidRPr="006552EC">
              <w:rPr>
                <w:sz w:val="16"/>
                <w:szCs w:val="18"/>
              </w:rPr>
              <w:t>60</w:t>
            </w:r>
          </w:p>
        </w:tc>
        <w:tc>
          <w:tcPr>
            <w:tcW w:w="709" w:type="dxa"/>
            <w:shd w:val="clear" w:color="auto" w:fill="auto"/>
            <w:noWrap/>
            <w:hideMark/>
          </w:tcPr>
          <w:p w14:paraId="1198A0AA" w14:textId="77777777" w:rsidR="00AD51A9" w:rsidRPr="006552EC" w:rsidRDefault="00AD51A9" w:rsidP="0087666B">
            <w:pPr>
              <w:spacing w:after="0"/>
              <w:jc w:val="center"/>
              <w:rPr>
                <w:sz w:val="16"/>
                <w:szCs w:val="18"/>
              </w:rPr>
            </w:pPr>
            <w:r w:rsidRPr="006552EC">
              <w:rPr>
                <w:sz w:val="16"/>
                <w:szCs w:val="18"/>
              </w:rPr>
              <w:t>25</w:t>
            </w:r>
          </w:p>
        </w:tc>
        <w:tc>
          <w:tcPr>
            <w:tcW w:w="567" w:type="dxa"/>
            <w:shd w:val="clear" w:color="auto" w:fill="auto"/>
            <w:noWrap/>
            <w:hideMark/>
          </w:tcPr>
          <w:p w14:paraId="27586510" w14:textId="77777777" w:rsidR="00AD51A9" w:rsidRPr="006552EC" w:rsidRDefault="00AD51A9" w:rsidP="0087666B">
            <w:pPr>
              <w:spacing w:after="0"/>
              <w:jc w:val="center"/>
              <w:rPr>
                <w:sz w:val="16"/>
                <w:szCs w:val="18"/>
              </w:rPr>
            </w:pPr>
            <w:r w:rsidRPr="006552EC">
              <w:rPr>
                <w:sz w:val="16"/>
                <w:szCs w:val="18"/>
              </w:rPr>
              <w:t>45</w:t>
            </w:r>
          </w:p>
        </w:tc>
        <w:tc>
          <w:tcPr>
            <w:tcW w:w="709" w:type="dxa"/>
            <w:shd w:val="clear" w:color="auto" w:fill="auto"/>
            <w:noWrap/>
            <w:hideMark/>
          </w:tcPr>
          <w:p w14:paraId="0529DF59" w14:textId="77777777" w:rsidR="00AD51A9" w:rsidRPr="006552EC" w:rsidRDefault="00AD51A9" w:rsidP="0087666B">
            <w:pPr>
              <w:spacing w:after="0"/>
              <w:jc w:val="center"/>
              <w:rPr>
                <w:sz w:val="16"/>
                <w:szCs w:val="18"/>
              </w:rPr>
            </w:pPr>
            <w:r w:rsidRPr="006552EC">
              <w:rPr>
                <w:sz w:val="16"/>
                <w:szCs w:val="18"/>
              </w:rPr>
              <w:t>1004</w:t>
            </w:r>
          </w:p>
        </w:tc>
        <w:tc>
          <w:tcPr>
            <w:tcW w:w="1134" w:type="dxa"/>
            <w:shd w:val="clear" w:color="auto" w:fill="auto"/>
            <w:noWrap/>
            <w:hideMark/>
          </w:tcPr>
          <w:p w14:paraId="326A0637" w14:textId="125BADAC" w:rsidR="00AD51A9" w:rsidRPr="006552EC" w:rsidRDefault="00A67160" w:rsidP="0087666B">
            <w:pPr>
              <w:spacing w:after="0"/>
              <w:jc w:val="center"/>
              <w:rPr>
                <w:sz w:val="16"/>
                <w:szCs w:val="18"/>
              </w:rPr>
            </w:pPr>
            <w:r w:rsidRPr="006552EC">
              <w:rPr>
                <w:sz w:val="16"/>
                <w:szCs w:val="18"/>
              </w:rPr>
              <w:t>0/0/0/0</w:t>
            </w:r>
          </w:p>
        </w:tc>
        <w:tc>
          <w:tcPr>
            <w:tcW w:w="1134" w:type="dxa"/>
            <w:shd w:val="clear" w:color="auto" w:fill="auto"/>
            <w:noWrap/>
            <w:hideMark/>
          </w:tcPr>
          <w:p w14:paraId="287D3E41" w14:textId="3220EA41"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67CA0805" w14:textId="77777777" w:rsidR="00AD51A9" w:rsidRPr="006552EC" w:rsidRDefault="00AD51A9" w:rsidP="0087666B">
            <w:pPr>
              <w:spacing w:after="0"/>
              <w:jc w:val="center"/>
              <w:rPr>
                <w:sz w:val="16"/>
                <w:szCs w:val="18"/>
              </w:rPr>
            </w:pPr>
            <w:r w:rsidRPr="006552EC">
              <w:rPr>
                <w:sz w:val="16"/>
                <w:szCs w:val="18"/>
              </w:rPr>
              <w:t>-</w:t>
            </w:r>
          </w:p>
        </w:tc>
      </w:tr>
      <w:tr w:rsidR="006552EC" w:rsidRPr="006552EC" w14:paraId="751E64A4"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1626043A"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4B7CD4E0"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0EFF6ADF" w14:textId="77777777" w:rsidR="00AD51A9" w:rsidRPr="006552EC" w:rsidRDefault="00AD51A9" w:rsidP="0087666B">
            <w:pPr>
              <w:spacing w:after="0"/>
              <w:jc w:val="center"/>
              <w:rPr>
                <w:sz w:val="16"/>
                <w:szCs w:val="18"/>
              </w:rPr>
            </w:pPr>
            <w:r w:rsidRPr="006552EC">
              <w:rPr>
                <w:sz w:val="16"/>
                <w:szCs w:val="18"/>
              </w:rPr>
              <w:t>13</w:t>
            </w:r>
          </w:p>
        </w:tc>
        <w:tc>
          <w:tcPr>
            <w:tcW w:w="709" w:type="dxa"/>
            <w:shd w:val="clear" w:color="auto" w:fill="auto"/>
            <w:noWrap/>
            <w:hideMark/>
          </w:tcPr>
          <w:p w14:paraId="77B3AA26" w14:textId="77777777" w:rsidR="00AD51A9" w:rsidRPr="006552EC" w:rsidRDefault="00AD51A9" w:rsidP="0087666B">
            <w:pPr>
              <w:spacing w:after="0"/>
              <w:jc w:val="center"/>
              <w:rPr>
                <w:sz w:val="16"/>
                <w:szCs w:val="18"/>
              </w:rPr>
            </w:pPr>
            <w:r w:rsidRPr="006552EC">
              <w:rPr>
                <w:sz w:val="16"/>
                <w:szCs w:val="18"/>
              </w:rPr>
              <w:t>1800</w:t>
            </w:r>
          </w:p>
        </w:tc>
        <w:tc>
          <w:tcPr>
            <w:tcW w:w="567" w:type="dxa"/>
            <w:shd w:val="clear" w:color="auto" w:fill="auto"/>
            <w:noWrap/>
            <w:hideMark/>
          </w:tcPr>
          <w:p w14:paraId="42937C66" w14:textId="77777777" w:rsidR="00AD51A9" w:rsidRPr="006552EC" w:rsidRDefault="00AD51A9" w:rsidP="0087666B">
            <w:pPr>
              <w:spacing w:after="0"/>
              <w:jc w:val="center"/>
              <w:rPr>
                <w:sz w:val="16"/>
                <w:szCs w:val="18"/>
              </w:rPr>
            </w:pPr>
            <w:r w:rsidRPr="006552EC">
              <w:rPr>
                <w:sz w:val="16"/>
                <w:szCs w:val="18"/>
              </w:rPr>
              <w:t>11.3</w:t>
            </w:r>
          </w:p>
        </w:tc>
        <w:tc>
          <w:tcPr>
            <w:tcW w:w="708" w:type="dxa"/>
            <w:shd w:val="clear" w:color="auto" w:fill="auto"/>
            <w:noWrap/>
            <w:hideMark/>
          </w:tcPr>
          <w:p w14:paraId="2F1833FD" w14:textId="77777777" w:rsidR="00AD51A9" w:rsidRPr="006552EC" w:rsidRDefault="00AD51A9" w:rsidP="0087666B">
            <w:pPr>
              <w:spacing w:after="0"/>
              <w:jc w:val="center"/>
              <w:rPr>
                <w:sz w:val="16"/>
                <w:szCs w:val="18"/>
              </w:rPr>
            </w:pPr>
            <w:r w:rsidRPr="006552EC">
              <w:rPr>
                <w:sz w:val="16"/>
                <w:szCs w:val="18"/>
              </w:rPr>
              <w:t>94.5</w:t>
            </w:r>
          </w:p>
        </w:tc>
        <w:tc>
          <w:tcPr>
            <w:tcW w:w="567" w:type="dxa"/>
            <w:shd w:val="clear" w:color="auto" w:fill="auto"/>
            <w:noWrap/>
            <w:hideMark/>
          </w:tcPr>
          <w:p w14:paraId="4E8F5012" w14:textId="77777777" w:rsidR="00AD51A9" w:rsidRPr="006552EC" w:rsidRDefault="00AD51A9" w:rsidP="0087666B">
            <w:pPr>
              <w:spacing w:after="0"/>
              <w:jc w:val="center"/>
              <w:rPr>
                <w:sz w:val="16"/>
                <w:szCs w:val="18"/>
              </w:rPr>
            </w:pPr>
            <w:r w:rsidRPr="006552EC">
              <w:rPr>
                <w:sz w:val="16"/>
                <w:szCs w:val="18"/>
              </w:rPr>
              <w:t>60</w:t>
            </w:r>
          </w:p>
        </w:tc>
        <w:tc>
          <w:tcPr>
            <w:tcW w:w="709" w:type="dxa"/>
            <w:shd w:val="clear" w:color="auto" w:fill="auto"/>
            <w:noWrap/>
            <w:hideMark/>
          </w:tcPr>
          <w:p w14:paraId="6AFF903D" w14:textId="77777777" w:rsidR="00AD51A9" w:rsidRPr="006552EC" w:rsidRDefault="00AD51A9" w:rsidP="0087666B">
            <w:pPr>
              <w:spacing w:after="0"/>
              <w:jc w:val="center"/>
              <w:rPr>
                <w:sz w:val="16"/>
                <w:szCs w:val="18"/>
              </w:rPr>
            </w:pPr>
            <w:r w:rsidRPr="006552EC">
              <w:rPr>
                <w:sz w:val="16"/>
                <w:szCs w:val="18"/>
              </w:rPr>
              <w:t>25</w:t>
            </w:r>
          </w:p>
        </w:tc>
        <w:tc>
          <w:tcPr>
            <w:tcW w:w="567" w:type="dxa"/>
            <w:shd w:val="clear" w:color="auto" w:fill="auto"/>
            <w:noWrap/>
            <w:hideMark/>
          </w:tcPr>
          <w:p w14:paraId="694D5BDC" w14:textId="77777777" w:rsidR="00AD51A9" w:rsidRPr="006552EC" w:rsidRDefault="00AD51A9" w:rsidP="0087666B">
            <w:pPr>
              <w:spacing w:after="0"/>
              <w:jc w:val="center"/>
              <w:rPr>
                <w:sz w:val="16"/>
                <w:szCs w:val="18"/>
              </w:rPr>
            </w:pPr>
            <w:r w:rsidRPr="006552EC">
              <w:rPr>
                <w:sz w:val="16"/>
                <w:szCs w:val="18"/>
              </w:rPr>
              <w:t>45</w:t>
            </w:r>
          </w:p>
        </w:tc>
        <w:tc>
          <w:tcPr>
            <w:tcW w:w="709" w:type="dxa"/>
            <w:shd w:val="clear" w:color="auto" w:fill="auto"/>
            <w:noWrap/>
            <w:hideMark/>
          </w:tcPr>
          <w:p w14:paraId="57C9EFBF" w14:textId="77777777" w:rsidR="00AD51A9" w:rsidRPr="006552EC" w:rsidRDefault="00AD51A9" w:rsidP="0087666B">
            <w:pPr>
              <w:spacing w:after="0"/>
              <w:jc w:val="center"/>
              <w:rPr>
                <w:sz w:val="16"/>
                <w:szCs w:val="18"/>
              </w:rPr>
            </w:pPr>
            <w:r w:rsidRPr="006552EC">
              <w:rPr>
                <w:sz w:val="16"/>
                <w:szCs w:val="18"/>
              </w:rPr>
              <w:t>1005</w:t>
            </w:r>
          </w:p>
        </w:tc>
        <w:tc>
          <w:tcPr>
            <w:tcW w:w="1134" w:type="dxa"/>
            <w:shd w:val="clear" w:color="auto" w:fill="auto"/>
            <w:noWrap/>
            <w:hideMark/>
          </w:tcPr>
          <w:p w14:paraId="78FF50A5" w14:textId="622253C8" w:rsidR="00AD51A9" w:rsidRPr="006552EC" w:rsidRDefault="00A67160" w:rsidP="0087666B">
            <w:pPr>
              <w:spacing w:after="0"/>
              <w:jc w:val="center"/>
              <w:rPr>
                <w:sz w:val="16"/>
                <w:szCs w:val="18"/>
              </w:rPr>
            </w:pPr>
            <w:r w:rsidRPr="006552EC">
              <w:rPr>
                <w:sz w:val="16"/>
                <w:szCs w:val="18"/>
              </w:rPr>
              <w:t>0/0/0/0</w:t>
            </w:r>
          </w:p>
        </w:tc>
        <w:tc>
          <w:tcPr>
            <w:tcW w:w="1134" w:type="dxa"/>
            <w:shd w:val="clear" w:color="auto" w:fill="auto"/>
            <w:noWrap/>
            <w:hideMark/>
          </w:tcPr>
          <w:p w14:paraId="75C5B71C" w14:textId="33C7940F"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3D0EA00A" w14:textId="77777777" w:rsidR="00AD51A9" w:rsidRPr="006552EC" w:rsidRDefault="00AD51A9" w:rsidP="0087666B">
            <w:pPr>
              <w:spacing w:after="0"/>
              <w:jc w:val="center"/>
              <w:rPr>
                <w:sz w:val="16"/>
                <w:szCs w:val="18"/>
              </w:rPr>
            </w:pPr>
            <w:r w:rsidRPr="006552EC">
              <w:rPr>
                <w:sz w:val="16"/>
                <w:szCs w:val="18"/>
              </w:rPr>
              <w:t>-</w:t>
            </w:r>
          </w:p>
        </w:tc>
      </w:tr>
      <w:tr w:rsidR="006552EC" w:rsidRPr="006552EC" w14:paraId="37DC6A60"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2A07CC95"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08404447"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24880A99" w14:textId="77777777" w:rsidR="00AD51A9" w:rsidRPr="006552EC" w:rsidRDefault="00AD51A9" w:rsidP="0087666B">
            <w:pPr>
              <w:spacing w:after="0"/>
              <w:jc w:val="center"/>
              <w:rPr>
                <w:sz w:val="16"/>
                <w:szCs w:val="18"/>
              </w:rPr>
            </w:pPr>
            <w:r w:rsidRPr="006552EC">
              <w:rPr>
                <w:sz w:val="16"/>
                <w:szCs w:val="18"/>
              </w:rPr>
              <w:t>14</w:t>
            </w:r>
          </w:p>
        </w:tc>
        <w:tc>
          <w:tcPr>
            <w:tcW w:w="709" w:type="dxa"/>
            <w:shd w:val="clear" w:color="auto" w:fill="auto"/>
            <w:noWrap/>
            <w:hideMark/>
          </w:tcPr>
          <w:p w14:paraId="120B48E8" w14:textId="77777777" w:rsidR="00AD51A9" w:rsidRPr="006552EC" w:rsidRDefault="00AD51A9" w:rsidP="0087666B">
            <w:pPr>
              <w:spacing w:after="0"/>
              <w:jc w:val="center"/>
              <w:rPr>
                <w:sz w:val="16"/>
                <w:szCs w:val="18"/>
              </w:rPr>
            </w:pPr>
            <w:r w:rsidRPr="006552EC">
              <w:rPr>
                <w:sz w:val="16"/>
                <w:szCs w:val="18"/>
              </w:rPr>
              <w:t>0000</w:t>
            </w:r>
          </w:p>
        </w:tc>
        <w:tc>
          <w:tcPr>
            <w:tcW w:w="567" w:type="dxa"/>
            <w:shd w:val="clear" w:color="auto" w:fill="auto"/>
            <w:noWrap/>
            <w:hideMark/>
          </w:tcPr>
          <w:p w14:paraId="55F89E08" w14:textId="5921827C" w:rsidR="00AD51A9" w:rsidRPr="006552EC" w:rsidRDefault="00AD51A9" w:rsidP="0087666B">
            <w:pPr>
              <w:spacing w:after="0"/>
              <w:jc w:val="center"/>
              <w:rPr>
                <w:sz w:val="16"/>
                <w:szCs w:val="18"/>
              </w:rPr>
            </w:pPr>
            <w:r w:rsidRPr="006552EC">
              <w:rPr>
                <w:sz w:val="16"/>
                <w:szCs w:val="18"/>
              </w:rPr>
              <w:t>11</w:t>
            </w:r>
            <w:r w:rsidR="00364EF2" w:rsidRPr="006552EC">
              <w:rPr>
                <w:sz w:val="16"/>
                <w:szCs w:val="18"/>
              </w:rPr>
              <w:t>.0</w:t>
            </w:r>
          </w:p>
        </w:tc>
        <w:tc>
          <w:tcPr>
            <w:tcW w:w="708" w:type="dxa"/>
            <w:shd w:val="clear" w:color="auto" w:fill="auto"/>
            <w:noWrap/>
            <w:hideMark/>
          </w:tcPr>
          <w:p w14:paraId="3DD38A20" w14:textId="77777777" w:rsidR="00AD51A9" w:rsidRPr="006552EC" w:rsidRDefault="00AD51A9" w:rsidP="0087666B">
            <w:pPr>
              <w:spacing w:after="0"/>
              <w:jc w:val="center"/>
              <w:rPr>
                <w:sz w:val="16"/>
                <w:szCs w:val="18"/>
              </w:rPr>
            </w:pPr>
            <w:r w:rsidRPr="006552EC">
              <w:rPr>
                <w:sz w:val="16"/>
                <w:szCs w:val="18"/>
              </w:rPr>
              <w:t>94.4</w:t>
            </w:r>
          </w:p>
        </w:tc>
        <w:tc>
          <w:tcPr>
            <w:tcW w:w="567" w:type="dxa"/>
            <w:shd w:val="clear" w:color="auto" w:fill="auto"/>
            <w:noWrap/>
            <w:hideMark/>
          </w:tcPr>
          <w:p w14:paraId="7766B2B5" w14:textId="77777777" w:rsidR="00AD51A9" w:rsidRPr="006552EC" w:rsidRDefault="00AD51A9" w:rsidP="0087666B">
            <w:pPr>
              <w:spacing w:after="0"/>
              <w:jc w:val="center"/>
              <w:rPr>
                <w:sz w:val="16"/>
                <w:szCs w:val="18"/>
              </w:rPr>
            </w:pPr>
            <w:r w:rsidRPr="006552EC">
              <w:rPr>
                <w:sz w:val="16"/>
                <w:szCs w:val="18"/>
              </w:rPr>
              <w:t>60</w:t>
            </w:r>
          </w:p>
        </w:tc>
        <w:tc>
          <w:tcPr>
            <w:tcW w:w="709" w:type="dxa"/>
            <w:shd w:val="clear" w:color="auto" w:fill="auto"/>
            <w:noWrap/>
            <w:hideMark/>
          </w:tcPr>
          <w:p w14:paraId="39E2B5BA" w14:textId="77777777" w:rsidR="00AD51A9" w:rsidRPr="006552EC" w:rsidRDefault="00AD51A9" w:rsidP="0087666B">
            <w:pPr>
              <w:spacing w:after="0"/>
              <w:jc w:val="center"/>
              <w:rPr>
                <w:sz w:val="16"/>
                <w:szCs w:val="18"/>
              </w:rPr>
            </w:pPr>
            <w:r w:rsidRPr="006552EC">
              <w:rPr>
                <w:sz w:val="16"/>
                <w:szCs w:val="18"/>
              </w:rPr>
              <w:t>30</w:t>
            </w:r>
          </w:p>
        </w:tc>
        <w:tc>
          <w:tcPr>
            <w:tcW w:w="567" w:type="dxa"/>
            <w:shd w:val="clear" w:color="auto" w:fill="auto"/>
            <w:noWrap/>
            <w:hideMark/>
          </w:tcPr>
          <w:p w14:paraId="496270AB" w14:textId="77777777" w:rsidR="00AD51A9" w:rsidRPr="006552EC" w:rsidRDefault="00AD51A9" w:rsidP="0087666B">
            <w:pPr>
              <w:spacing w:after="0"/>
              <w:jc w:val="center"/>
              <w:rPr>
                <w:sz w:val="16"/>
                <w:szCs w:val="18"/>
              </w:rPr>
            </w:pPr>
            <w:r w:rsidRPr="006552EC">
              <w:rPr>
                <w:sz w:val="16"/>
                <w:szCs w:val="18"/>
              </w:rPr>
              <w:t>45</w:t>
            </w:r>
          </w:p>
        </w:tc>
        <w:tc>
          <w:tcPr>
            <w:tcW w:w="709" w:type="dxa"/>
            <w:shd w:val="clear" w:color="auto" w:fill="auto"/>
            <w:noWrap/>
            <w:hideMark/>
          </w:tcPr>
          <w:p w14:paraId="608930A1" w14:textId="77777777" w:rsidR="00AD51A9" w:rsidRPr="006552EC" w:rsidRDefault="00AD51A9" w:rsidP="0087666B">
            <w:pPr>
              <w:spacing w:after="0"/>
              <w:jc w:val="center"/>
              <w:rPr>
                <w:sz w:val="16"/>
                <w:szCs w:val="18"/>
              </w:rPr>
            </w:pPr>
            <w:r w:rsidRPr="006552EC">
              <w:rPr>
                <w:sz w:val="16"/>
                <w:szCs w:val="18"/>
              </w:rPr>
              <w:t>1002</w:t>
            </w:r>
          </w:p>
        </w:tc>
        <w:tc>
          <w:tcPr>
            <w:tcW w:w="1134" w:type="dxa"/>
            <w:shd w:val="clear" w:color="auto" w:fill="auto"/>
            <w:noWrap/>
            <w:hideMark/>
          </w:tcPr>
          <w:p w14:paraId="0A1B6888" w14:textId="59F5179D" w:rsidR="00AD51A9" w:rsidRPr="006552EC" w:rsidRDefault="00A67160" w:rsidP="0087666B">
            <w:pPr>
              <w:spacing w:after="0"/>
              <w:jc w:val="center"/>
              <w:rPr>
                <w:sz w:val="16"/>
                <w:szCs w:val="18"/>
              </w:rPr>
            </w:pPr>
            <w:r w:rsidRPr="006552EC">
              <w:rPr>
                <w:sz w:val="16"/>
                <w:szCs w:val="18"/>
              </w:rPr>
              <w:t>0/0/0/0</w:t>
            </w:r>
          </w:p>
        </w:tc>
        <w:tc>
          <w:tcPr>
            <w:tcW w:w="1134" w:type="dxa"/>
            <w:shd w:val="clear" w:color="auto" w:fill="auto"/>
            <w:noWrap/>
            <w:hideMark/>
          </w:tcPr>
          <w:p w14:paraId="5885ED4A" w14:textId="7F402573"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24ED1F74" w14:textId="77777777" w:rsidR="00AD51A9" w:rsidRPr="006552EC" w:rsidRDefault="00AD51A9" w:rsidP="0087666B">
            <w:pPr>
              <w:spacing w:after="0"/>
              <w:jc w:val="center"/>
              <w:rPr>
                <w:sz w:val="16"/>
                <w:szCs w:val="18"/>
              </w:rPr>
            </w:pPr>
            <w:r w:rsidRPr="006552EC">
              <w:rPr>
                <w:sz w:val="16"/>
                <w:szCs w:val="18"/>
              </w:rPr>
              <w:t>-</w:t>
            </w:r>
          </w:p>
        </w:tc>
      </w:tr>
      <w:tr w:rsidR="006552EC" w:rsidRPr="006552EC" w14:paraId="2C784CAB"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1DE9B86C"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2A54CF04"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1296A6BF" w14:textId="77777777" w:rsidR="00AD51A9" w:rsidRPr="006552EC" w:rsidRDefault="00AD51A9" w:rsidP="0087666B">
            <w:pPr>
              <w:spacing w:after="0"/>
              <w:jc w:val="center"/>
              <w:rPr>
                <w:sz w:val="16"/>
                <w:szCs w:val="18"/>
              </w:rPr>
            </w:pPr>
            <w:r w:rsidRPr="006552EC">
              <w:rPr>
                <w:sz w:val="16"/>
                <w:szCs w:val="18"/>
              </w:rPr>
              <w:t>14</w:t>
            </w:r>
          </w:p>
        </w:tc>
        <w:tc>
          <w:tcPr>
            <w:tcW w:w="709" w:type="dxa"/>
            <w:shd w:val="clear" w:color="auto" w:fill="auto"/>
            <w:noWrap/>
            <w:hideMark/>
          </w:tcPr>
          <w:p w14:paraId="38879C25" w14:textId="77777777" w:rsidR="00AD51A9" w:rsidRPr="006552EC" w:rsidRDefault="00AD51A9" w:rsidP="0087666B">
            <w:pPr>
              <w:spacing w:after="0"/>
              <w:jc w:val="center"/>
              <w:rPr>
                <w:sz w:val="16"/>
                <w:szCs w:val="18"/>
              </w:rPr>
            </w:pPr>
            <w:r w:rsidRPr="006552EC">
              <w:rPr>
                <w:sz w:val="16"/>
                <w:szCs w:val="18"/>
              </w:rPr>
              <w:t>0600</w:t>
            </w:r>
          </w:p>
        </w:tc>
        <w:tc>
          <w:tcPr>
            <w:tcW w:w="567" w:type="dxa"/>
            <w:shd w:val="clear" w:color="auto" w:fill="auto"/>
            <w:noWrap/>
            <w:hideMark/>
          </w:tcPr>
          <w:p w14:paraId="457DF81B" w14:textId="77777777" w:rsidR="00AD51A9" w:rsidRPr="006552EC" w:rsidRDefault="00AD51A9" w:rsidP="0087666B">
            <w:pPr>
              <w:spacing w:after="0"/>
              <w:jc w:val="center"/>
              <w:rPr>
                <w:sz w:val="16"/>
                <w:szCs w:val="18"/>
              </w:rPr>
            </w:pPr>
            <w:r w:rsidRPr="006552EC">
              <w:rPr>
                <w:sz w:val="16"/>
                <w:szCs w:val="18"/>
              </w:rPr>
              <w:t>10.8</w:t>
            </w:r>
          </w:p>
        </w:tc>
        <w:tc>
          <w:tcPr>
            <w:tcW w:w="708" w:type="dxa"/>
            <w:shd w:val="clear" w:color="auto" w:fill="auto"/>
            <w:noWrap/>
            <w:hideMark/>
          </w:tcPr>
          <w:p w14:paraId="0CA3F449" w14:textId="77777777" w:rsidR="00AD51A9" w:rsidRPr="006552EC" w:rsidRDefault="00AD51A9" w:rsidP="0087666B">
            <w:pPr>
              <w:spacing w:after="0"/>
              <w:jc w:val="center"/>
              <w:rPr>
                <w:sz w:val="16"/>
                <w:szCs w:val="18"/>
              </w:rPr>
            </w:pPr>
            <w:r w:rsidRPr="006552EC">
              <w:rPr>
                <w:sz w:val="16"/>
                <w:szCs w:val="18"/>
              </w:rPr>
              <w:t>94.1</w:t>
            </w:r>
          </w:p>
        </w:tc>
        <w:tc>
          <w:tcPr>
            <w:tcW w:w="567" w:type="dxa"/>
            <w:shd w:val="clear" w:color="auto" w:fill="auto"/>
            <w:noWrap/>
            <w:hideMark/>
          </w:tcPr>
          <w:p w14:paraId="08DF4B25"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79528DE0" w14:textId="77777777" w:rsidR="00AD51A9" w:rsidRPr="006552EC" w:rsidRDefault="00AD51A9" w:rsidP="0087666B">
            <w:pPr>
              <w:spacing w:after="0"/>
              <w:jc w:val="center"/>
              <w:rPr>
                <w:sz w:val="16"/>
                <w:szCs w:val="18"/>
              </w:rPr>
            </w:pPr>
            <w:r w:rsidRPr="006552EC">
              <w:rPr>
                <w:sz w:val="16"/>
                <w:szCs w:val="18"/>
              </w:rPr>
              <w:t>30</w:t>
            </w:r>
          </w:p>
        </w:tc>
        <w:tc>
          <w:tcPr>
            <w:tcW w:w="567" w:type="dxa"/>
            <w:shd w:val="clear" w:color="auto" w:fill="auto"/>
            <w:noWrap/>
            <w:hideMark/>
          </w:tcPr>
          <w:p w14:paraId="6F19B67E" w14:textId="77777777" w:rsidR="00AD51A9" w:rsidRPr="006552EC" w:rsidRDefault="00AD51A9" w:rsidP="0087666B">
            <w:pPr>
              <w:spacing w:after="0"/>
              <w:jc w:val="center"/>
              <w:rPr>
                <w:sz w:val="16"/>
                <w:szCs w:val="18"/>
              </w:rPr>
            </w:pPr>
            <w:r w:rsidRPr="006552EC">
              <w:rPr>
                <w:sz w:val="16"/>
                <w:szCs w:val="18"/>
              </w:rPr>
              <w:t>45</w:t>
            </w:r>
          </w:p>
        </w:tc>
        <w:tc>
          <w:tcPr>
            <w:tcW w:w="709" w:type="dxa"/>
            <w:shd w:val="clear" w:color="auto" w:fill="auto"/>
            <w:noWrap/>
            <w:hideMark/>
          </w:tcPr>
          <w:p w14:paraId="487B042C" w14:textId="77777777" w:rsidR="00AD51A9" w:rsidRPr="006552EC" w:rsidRDefault="00AD51A9" w:rsidP="0087666B">
            <w:pPr>
              <w:spacing w:after="0"/>
              <w:jc w:val="center"/>
              <w:rPr>
                <w:sz w:val="16"/>
                <w:szCs w:val="18"/>
              </w:rPr>
            </w:pPr>
            <w:r w:rsidRPr="006552EC">
              <w:rPr>
                <w:sz w:val="16"/>
                <w:szCs w:val="18"/>
              </w:rPr>
              <w:t>1002</w:t>
            </w:r>
          </w:p>
        </w:tc>
        <w:tc>
          <w:tcPr>
            <w:tcW w:w="1134" w:type="dxa"/>
            <w:shd w:val="clear" w:color="auto" w:fill="auto"/>
            <w:noWrap/>
            <w:hideMark/>
          </w:tcPr>
          <w:p w14:paraId="325BE453" w14:textId="2A97DAD2" w:rsidR="00AD51A9" w:rsidRPr="006552EC" w:rsidRDefault="00A67160" w:rsidP="0087666B">
            <w:pPr>
              <w:spacing w:after="0"/>
              <w:jc w:val="center"/>
              <w:rPr>
                <w:sz w:val="16"/>
                <w:szCs w:val="18"/>
              </w:rPr>
            </w:pPr>
            <w:r w:rsidRPr="006552EC">
              <w:rPr>
                <w:sz w:val="16"/>
                <w:szCs w:val="18"/>
              </w:rPr>
              <w:t>0/0/0/0</w:t>
            </w:r>
          </w:p>
        </w:tc>
        <w:tc>
          <w:tcPr>
            <w:tcW w:w="1134" w:type="dxa"/>
            <w:shd w:val="clear" w:color="auto" w:fill="auto"/>
            <w:noWrap/>
            <w:hideMark/>
          </w:tcPr>
          <w:p w14:paraId="0A5323EA" w14:textId="595A7B7C"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329580BB" w14:textId="77777777" w:rsidR="00AD51A9" w:rsidRPr="006552EC" w:rsidRDefault="00AD51A9" w:rsidP="0087666B">
            <w:pPr>
              <w:spacing w:after="0"/>
              <w:jc w:val="center"/>
              <w:rPr>
                <w:sz w:val="16"/>
                <w:szCs w:val="18"/>
              </w:rPr>
            </w:pPr>
            <w:r w:rsidRPr="006552EC">
              <w:rPr>
                <w:sz w:val="16"/>
                <w:szCs w:val="18"/>
              </w:rPr>
              <w:t>-</w:t>
            </w:r>
          </w:p>
        </w:tc>
      </w:tr>
      <w:tr w:rsidR="006552EC" w:rsidRPr="006552EC" w14:paraId="651D80B3"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1E220195"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19A37338"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2E87E6C3" w14:textId="77777777" w:rsidR="00AD51A9" w:rsidRPr="006552EC" w:rsidRDefault="00AD51A9" w:rsidP="0087666B">
            <w:pPr>
              <w:spacing w:after="0"/>
              <w:jc w:val="center"/>
              <w:rPr>
                <w:sz w:val="16"/>
                <w:szCs w:val="18"/>
              </w:rPr>
            </w:pPr>
            <w:r w:rsidRPr="006552EC">
              <w:rPr>
                <w:sz w:val="16"/>
                <w:szCs w:val="18"/>
              </w:rPr>
              <w:t>14</w:t>
            </w:r>
          </w:p>
        </w:tc>
        <w:tc>
          <w:tcPr>
            <w:tcW w:w="709" w:type="dxa"/>
            <w:shd w:val="clear" w:color="auto" w:fill="auto"/>
            <w:noWrap/>
            <w:hideMark/>
          </w:tcPr>
          <w:p w14:paraId="2EACA241" w14:textId="77777777" w:rsidR="00AD51A9" w:rsidRPr="006552EC" w:rsidRDefault="00AD51A9" w:rsidP="0087666B">
            <w:pPr>
              <w:spacing w:after="0"/>
              <w:jc w:val="center"/>
              <w:rPr>
                <w:sz w:val="16"/>
                <w:szCs w:val="18"/>
              </w:rPr>
            </w:pPr>
            <w:r w:rsidRPr="006552EC">
              <w:rPr>
                <w:sz w:val="16"/>
                <w:szCs w:val="18"/>
              </w:rPr>
              <w:t>1200</w:t>
            </w:r>
          </w:p>
        </w:tc>
        <w:tc>
          <w:tcPr>
            <w:tcW w:w="567" w:type="dxa"/>
            <w:shd w:val="clear" w:color="auto" w:fill="auto"/>
            <w:noWrap/>
            <w:hideMark/>
          </w:tcPr>
          <w:p w14:paraId="2FD9622B" w14:textId="77777777" w:rsidR="00AD51A9" w:rsidRPr="006552EC" w:rsidRDefault="00AD51A9" w:rsidP="0087666B">
            <w:pPr>
              <w:spacing w:after="0"/>
              <w:jc w:val="center"/>
              <w:rPr>
                <w:sz w:val="16"/>
                <w:szCs w:val="18"/>
              </w:rPr>
            </w:pPr>
            <w:r w:rsidRPr="006552EC">
              <w:rPr>
                <w:sz w:val="16"/>
                <w:szCs w:val="18"/>
              </w:rPr>
              <w:t>10.6</w:t>
            </w:r>
          </w:p>
        </w:tc>
        <w:tc>
          <w:tcPr>
            <w:tcW w:w="708" w:type="dxa"/>
            <w:shd w:val="clear" w:color="auto" w:fill="auto"/>
            <w:noWrap/>
            <w:hideMark/>
          </w:tcPr>
          <w:p w14:paraId="4197DB32" w14:textId="77777777" w:rsidR="00AD51A9" w:rsidRPr="006552EC" w:rsidRDefault="00AD51A9" w:rsidP="0087666B">
            <w:pPr>
              <w:spacing w:after="0"/>
              <w:jc w:val="center"/>
              <w:rPr>
                <w:sz w:val="16"/>
                <w:szCs w:val="18"/>
              </w:rPr>
            </w:pPr>
            <w:r w:rsidRPr="006552EC">
              <w:rPr>
                <w:sz w:val="16"/>
                <w:szCs w:val="18"/>
              </w:rPr>
              <w:t>93.9</w:t>
            </w:r>
          </w:p>
        </w:tc>
        <w:tc>
          <w:tcPr>
            <w:tcW w:w="567" w:type="dxa"/>
            <w:shd w:val="clear" w:color="auto" w:fill="auto"/>
            <w:noWrap/>
            <w:hideMark/>
          </w:tcPr>
          <w:p w14:paraId="79C0E341" w14:textId="77777777" w:rsidR="00AD51A9" w:rsidRPr="006552EC" w:rsidRDefault="00AD51A9" w:rsidP="0087666B">
            <w:pPr>
              <w:spacing w:after="0"/>
              <w:jc w:val="center"/>
              <w:rPr>
                <w:sz w:val="16"/>
                <w:szCs w:val="18"/>
              </w:rPr>
            </w:pPr>
            <w:r w:rsidRPr="006552EC">
              <w:rPr>
                <w:sz w:val="16"/>
                <w:szCs w:val="18"/>
              </w:rPr>
              <w:t>30</w:t>
            </w:r>
          </w:p>
        </w:tc>
        <w:tc>
          <w:tcPr>
            <w:tcW w:w="709" w:type="dxa"/>
            <w:shd w:val="clear" w:color="auto" w:fill="auto"/>
            <w:noWrap/>
            <w:hideMark/>
          </w:tcPr>
          <w:p w14:paraId="77DB2980" w14:textId="77777777" w:rsidR="00AD51A9" w:rsidRPr="006552EC" w:rsidRDefault="00AD51A9" w:rsidP="0087666B">
            <w:pPr>
              <w:spacing w:after="0"/>
              <w:jc w:val="center"/>
              <w:rPr>
                <w:sz w:val="16"/>
                <w:szCs w:val="18"/>
              </w:rPr>
            </w:pPr>
            <w:r w:rsidRPr="006552EC">
              <w:rPr>
                <w:sz w:val="16"/>
                <w:szCs w:val="18"/>
              </w:rPr>
              <w:t>30</w:t>
            </w:r>
          </w:p>
        </w:tc>
        <w:tc>
          <w:tcPr>
            <w:tcW w:w="567" w:type="dxa"/>
            <w:shd w:val="clear" w:color="auto" w:fill="auto"/>
            <w:noWrap/>
            <w:hideMark/>
          </w:tcPr>
          <w:p w14:paraId="2DD3FB21" w14:textId="77777777" w:rsidR="00AD51A9" w:rsidRPr="006552EC" w:rsidRDefault="00AD51A9" w:rsidP="0087666B">
            <w:pPr>
              <w:spacing w:after="0"/>
              <w:jc w:val="center"/>
              <w:rPr>
                <w:sz w:val="16"/>
                <w:szCs w:val="18"/>
              </w:rPr>
            </w:pPr>
            <w:r w:rsidRPr="006552EC">
              <w:rPr>
                <w:sz w:val="16"/>
                <w:szCs w:val="18"/>
              </w:rPr>
              <w:t>45</w:t>
            </w:r>
          </w:p>
        </w:tc>
        <w:tc>
          <w:tcPr>
            <w:tcW w:w="709" w:type="dxa"/>
            <w:shd w:val="clear" w:color="auto" w:fill="auto"/>
            <w:noWrap/>
            <w:hideMark/>
          </w:tcPr>
          <w:p w14:paraId="3855DC8F" w14:textId="77777777" w:rsidR="00AD51A9" w:rsidRPr="006552EC" w:rsidRDefault="00AD51A9" w:rsidP="0087666B">
            <w:pPr>
              <w:spacing w:after="0"/>
              <w:jc w:val="center"/>
              <w:rPr>
                <w:sz w:val="16"/>
                <w:szCs w:val="18"/>
              </w:rPr>
            </w:pPr>
            <w:r w:rsidRPr="006552EC">
              <w:rPr>
                <w:sz w:val="16"/>
                <w:szCs w:val="18"/>
              </w:rPr>
              <w:t>1002</w:t>
            </w:r>
          </w:p>
        </w:tc>
        <w:tc>
          <w:tcPr>
            <w:tcW w:w="1134" w:type="dxa"/>
            <w:shd w:val="clear" w:color="auto" w:fill="auto"/>
            <w:noWrap/>
            <w:hideMark/>
          </w:tcPr>
          <w:p w14:paraId="50FB1CEF" w14:textId="7CBBA6CD" w:rsidR="00AD51A9" w:rsidRPr="006552EC" w:rsidRDefault="00A67160" w:rsidP="0087666B">
            <w:pPr>
              <w:spacing w:after="0"/>
              <w:jc w:val="center"/>
              <w:rPr>
                <w:sz w:val="16"/>
                <w:szCs w:val="18"/>
              </w:rPr>
            </w:pPr>
            <w:r w:rsidRPr="006552EC">
              <w:rPr>
                <w:sz w:val="16"/>
                <w:szCs w:val="18"/>
              </w:rPr>
              <w:t>0/0/0/0</w:t>
            </w:r>
          </w:p>
        </w:tc>
        <w:tc>
          <w:tcPr>
            <w:tcW w:w="1134" w:type="dxa"/>
            <w:shd w:val="clear" w:color="auto" w:fill="auto"/>
            <w:noWrap/>
            <w:hideMark/>
          </w:tcPr>
          <w:p w14:paraId="4C91E580" w14:textId="1EB27CA3"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141E2FD3" w14:textId="77777777" w:rsidR="00AD51A9" w:rsidRPr="006552EC" w:rsidRDefault="00AD51A9" w:rsidP="0087666B">
            <w:pPr>
              <w:spacing w:after="0"/>
              <w:jc w:val="center"/>
              <w:rPr>
                <w:sz w:val="16"/>
                <w:szCs w:val="18"/>
              </w:rPr>
            </w:pPr>
            <w:r w:rsidRPr="006552EC">
              <w:rPr>
                <w:sz w:val="16"/>
                <w:szCs w:val="18"/>
              </w:rPr>
              <w:t>-</w:t>
            </w:r>
          </w:p>
        </w:tc>
      </w:tr>
      <w:tr w:rsidR="006552EC" w:rsidRPr="006552EC" w14:paraId="44F460C5"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37DF4512"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0B69888D"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6AA847DC" w14:textId="77777777" w:rsidR="00AD51A9" w:rsidRPr="006552EC" w:rsidRDefault="00AD51A9" w:rsidP="0087666B">
            <w:pPr>
              <w:spacing w:after="0"/>
              <w:jc w:val="center"/>
              <w:rPr>
                <w:sz w:val="16"/>
                <w:szCs w:val="18"/>
              </w:rPr>
            </w:pPr>
            <w:r w:rsidRPr="006552EC">
              <w:rPr>
                <w:sz w:val="16"/>
                <w:szCs w:val="18"/>
              </w:rPr>
              <w:t>14</w:t>
            </w:r>
          </w:p>
        </w:tc>
        <w:tc>
          <w:tcPr>
            <w:tcW w:w="709" w:type="dxa"/>
            <w:shd w:val="clear" w:color="auto" w:fill="auto"/>
            <w:noWrap/>
            <w:hideMark/>
          </w:tcPr>
          <w:p w14:paraId="54D9BD6E" w14:textId="77777777" w:rsidR="00AD51A9" w:rsidRPr="006552EC" w:rsidRDefault="00AD51A9" w:rsidP="0087666B">
            <w:pPr>
              <w:spacing w:after="0"/>
              <w:jc w:val="center"/>
              <w:rPr>
                <w:sz w:val="16"/>
                <w:szCs w:val="18"/>
              </w:rPr>
            </w:pPr>
            <w:r w:rsidRPr="006552EC">
              <w:rPr>
                <w:sz w:val="16"/>
                <w:szCs w:val="18"/>
              </w:rPr>
              <w:t>1800</w:t>
            </w:r>
          </w:p>
        </w:tc>
        <w:tc>
          <w:tcPr>
            <w:tcW w:w="567" w:type="dxa"/>
            <w:shd w:val="clear" w:color="auto" w:fill="auto"/>
            <w:noWrap/>
            <w:hideMark/>
          </w:tcPr>
          <w:p w14:paraId="4044FE20" w14:textId="77777777" w:rsidR="00AD51A9" w:rsidRPr="006552EC" w:rsidRDefault="00AD51A9" w:rsidP="0087666B">
            <w:pPr>
              <w:spacing w:after="0"/>
              <w:jc w:val="center"/>
              <w:rPr>
                <w:sz w:val="16"/>
                <w:szCs w:val="18"/>
              </w:rPr>
            </w:pPr>
            <w:r w:rsidRPr="006552EC">
              <w:rPr>
                <w:sz w:val="16"/>
                <w:szCs w:val="18"/>
              </w:rPr>
              <w:t>10.1</w:t>
            </w:r>
          </w:p>
        </w:tc>
        <w:tc>
          <w:tcPr>
            <w:tcW w:w="708" w:type="dxa"/>
            <w:shd w:val="clear" w:color="auto" w:fill="auto"/>
            <w:noWrap/>
            <w:hideMark/>
          </w:tcPr>
          <w:p w14:paraId="31D5F14F" w14:textId="77777777" w:rsidR="00AD51A9" w:rsidRPr="006552EC" w:rsidRDefault="00AD51A9" w:rsidP="0087666B">
            <w:pPr>
              <w:spacing w:after="0"/>
              <w:jc w:val="center"/>
              <w:rPr>
                <w:sz w:val="16"/>
                <w:szCs w:val="18"/>
              </w:rPr>
            </w:pPr>
            <w:r w:rsidRPr="006552EC">
              <w:rPr>
                <w:sz w:val="16"/>
                <w:szCs w:val="18"/>
              </w:rPr>
              <w:t>93.5</w:t>
            </w:r>
          </w:p>
        </w:tc>
        <w:tc>
          <w:tcPr>
            <w:tcW w:w="567" w:type="dxa"/>
            <w:shd w:val="clear" w:color="auto" w:fill="auto"/>
            <w:noWrap/>
            <w:hideMark/>
          </w:tcPr>
          <w:p w14:paraId="77973BD0" w14:textId="77777777" w:rsidR="00AD51A9" w:rsidRPr="006552EC" w:rsidRDefault="00AD51A9" w:rsidP="0087666B">
            <w:pPr>
              <w:spacing w:after="0"/>
              <w:jc w:val="center"/>
              <w:rPr>
                <w:sz w:val="16"/>
                <w:szCs w:val="18"/>
              </w:rPr>
            </w:pPr>
            <w:r w:rsidRPr="006552EC">
              <w:rPr>
                <w:sz w:val="16"/>
                <w:szCs w:val="18"/>
              </w:rPr>
              <w:t>30</w:t>
            </w:r>
          </w:p>
        </w:tc>
        <w:tc>
          <w:tcPr>
            <w:tcW w:w="709" w:type="dxa"/>
            <w:shd w:val="clear" w:color="auto" w:fill="auto"/>
            <w:noWrap/>
            <w:hideMark/>
          </w:tcPr>
          <w:p w14:paraId="7FDE8BC7" w14:textId="77777777" w:rsidR="00AD51A9" w:rsidRPr="006552EC" w:rsidRDefault="00AD51A9" w:rsidP="0087666B">
            <w:pPr>
              <w:spacing w:after="0"/>
              <w:jc w:val="center"/>
              <w:rPr>
                <w:sz w:val="16"/>
                <w:szCs w:val="18"/>
              </w:rPr>
            </w:pPr>
            <w:r w:rsidRPr="006552EC">
              <w:rPr>
                <w:sz w:val="16"/>
                <w:szCs w:val="18"/>
              </w:rPr>
              <w:t>30</w:t>
            </w:r>
          </w:p>
        </w:tc>
        <w:tc>
          <w:tcPr>
            <w:tcW w:w="567" w:type="dxa"/>
            <w:shd w:val="clear" w:color="auto" w:fill="auto"/>
            <w:noWrap/>
            <w:hideMark/>
          </w:tcPr>
          <w:p w14:paraId="17A53CD1" w14:textId="77777777" w:rsidR="00AD51A9" w:rsidRPr="006552EC" w:rsidRDefault="00AD51A9" w:rsidP="0087666B">
            <w:pPr>
              <w:spacing w:after="0"/>
              <w:jc w:val="center"/>
              <w:rPr>
                <w:sz w:val="16"/>
                <w:szCs w:val="18"/>
              </w:rPr>
            </w:pPr>
            <w:r w:rsidRPr="006552EC">
              <w:rPr>
                <w:sz w:val="16"/>
                <w:szCs w:val="18"/>
              </w:rPr>
              <w:t>45</w:t>
            </w:r>
          </w:p>
        </w:tc>
        <w:tc>
          <w:tcPr>
            <w:tcW w:w="709" w:type="dxa"/>
            <w:shd w:val="clear" w:color="auto" w:fill="auto"/>
            <w:noWrap/>
            <w:hideMark/>
          </w:tcPr>
          <w:p w14:paraId="391AEA94" w14:textId="77777777" w:rsidR="00AD51A9" w:rsidRPr="006552EC" w:rsidRDefault="00AD51A9" w:rsidP="0087666B">
            <w:pPr>
              <w:spacing w:after="0"/>
              <w:jc w:val="center"/>
              <w:rPr>
                <w:sz w:val="16"/>
                <w:szCs w:val="18"/>
              </w:rPr>
            </w:pPr>
            <w:r w:rsidRPr="006552EC">
              <w:rPr>
                <w:sz w:val="16"/>
                <w:szCs w:val="18"/>
              </w:rPr>
              <w:t>1003</w:t>
            </w:r>
          </w:p>
        </w:tc>
        <w:tc>
          <w:tcPr>
            <w:tcW w:w="1134" w:type="dxa"/>
            <w:shd w:val="clear" w:color="auto" w:fill="auto"/>
            <w:noWrap/>
            <w:hideMark/>
          </w:tcPr>
          <w:p w14:paraId="58A602A3" w14:textId="45FAF165" w:rsidR="00AD51A9" w:rsidRPr="006552EC" w:rsidRDefault="00A67160" w:rsidP="0087666B">
            <w:pPr>
              <w:spacing w:after="0"/>
              <w:jc w:val="center"/>
              <w:rPr>
                <w:sz w:val="16"/>
                <w:szCs w:val="18"/>
              </w:rPr>
            </w:pPr>
            <w:r w:rsidRPr="006552EC">
              <w:rPr>
                <w:sz w:val="16"/>
                <w:szCs w:val="18"/>
              </w:rPr>
              <w:t>0/0/0/0</w:t>
            </w:r>
          </w:p>
        </w:tc>
        <w:tc>
          <w:tcPr>
            <w:tcW w:w="1134" w:type="dxa"/>
            <w:shd w:val="clear" w:color="auto" w:fill="auto"/>
            <w:noWrap/>
            <w:hideMark/>
          </w:tcPr>
          <w:p w14:paraId="73BFFD01" w14:textId="0E43C7F3"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275A0EBE" w14:textId="77777777" w:rsidR="00AD51A9" w:rsidRPr="006552EC" w:rsidRDefault="00AD51A9" w:rsidP="0087666B">
            <w:pPr>
              <w:spacing w:after="0"/>
              <w:jc w:val="center"/>
              <w:rPr>
                <w:sz w:val="16"/>
                <w:szCs w:val="18"/>
              </w:rPr>
            </w:pPr>
            <w:r w:rsidRPr="006552EC">
              <w:rPr>
                <w:sz w:val="16"/>
                <w:szCs w:val="18"/>
              </w:rPr>
              <w:t>-</w:t>
            </w:r>
          </w:p>
        </w:tc>
      </w:tr>
      <w:tr w:rsidR="006552EC" w:rsidRPr="006552EC" w14:paraId="0A847891"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6E3145EC"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73545F33"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06D51A19" w14:textId="77777777" w:rsidR="00AD51A9" w:rsidRPr="006552EC" w:rsidRDefault="00AD51A9" w:rsidP="0087666B">
            <w:pPr>
              <w:spacing w:after="0"/>
              <w:jc w:val="center"/>
              <w:rPr>
                <w:sz w:val="16"/>
                <w:szCs w:val="18"/>
              </w:rPr>
            </w:pPr>
            <w:r w:rsidRPr="006552EC">
              <w:rPr>
                <w:sz w:val="16"/>
                <w:szCs w:val="18"/>
              </w:rPr>
              <w:t>15</w:t>
            </w:r>
          </w:p>
        </w:tc>
        <w:tc>
          <w:tcPr>
            <w:tcW w:w="709" w:type="dxa"/>
            <w:shd w:val="clear" w:color="auto" w:fill="auto"/>
            <w:noWrap/>
            <w:hideMark/>
          </w:tcPr>
          <w:p w14:paraId="3856DA38" w14:textId="77777777" w:rsidR="00AD51A9" w:rsidRPr="006552EC" w:rsidRDefault="00AD51A9" w:rsidP="0087666B">
            <w:pPr>
              <w:spacing w:after="0"/>
              <w:jc w:val="center"/>
              <w:rPr>
                <w:sz w:val="16"/>
                <w:szCs w:val="18"/>
              </w:rPr>
            </w:pPr>
            <w:r w:rsidRPr="006552EC">
              <w:rPr>
                <w:sz w:val="16"/>
                <w:szCs w:val="18"/>
              </w:rPr>
              <w:t>0000</w:t>
            </w:r>
          </w:p>
        </w:tc>
        <w:tc>
          <w:tcPr>
            <w:tcW w:w="567" w:type="dxa"/>
            <w:shd w:val="clear" w:color="auto" w:fill="auto"/>
            <w:noWrap/>
            <w:hideMark/>
          </w:tcPr>
          <w:p w14:paraId="76FE6577" w14:textId="77777777" w:rsidR="00AD51A9" w:rsidRPr="006552EC" w:rsidRDefault="00AD51A9" w:rsidP="0087666B">
            <w:pPr>
              <w:spacing w:after="0"/>
              <w:jc w:val="center"/>
              <w:rPr>
                <w:sz w:val="16"/>
                <w:szCs w:val="18"/>
              </w:rPr>
            </w:pPr>
            <w:r w:rsidRPr="006552EC">
              <w:rPr>
                <w:sz w:val="16"/>
                <w:szCs w:val="18"/>
              </w:rPr>
              <w:t>9.7</w:t>
            </w:r>
          </w:p>
        </w:tc>
        <w:tc>
          <w:tcPr>
            <w:tcW w:w="708" w:type="dxa"/>
            <w:shd w:val="clear" w:color="auto" w:fill="auto"/>
            <w:noWrap/>
            <w:hideMark/>
          </w:tcPr>
          <w:p w14:paraId="18877F3E" w14:textId="77777777" w:rsidR="00AD51A9" w:rsidRPr="006552EC" w:rsidRDefault="00AD51A9" w:rsidP="0087666B">
            <w:pPr>
              <w:spacing w:after="0"/>
              <w:jc w:val="center"/>
              <w:rPr>
                <w:sz w:val="16"/>
                <w:szCs w:val="18"/>
              </w:rPr>
            </w:pPr>
            <w:r w:rsidRPr="006552EC">
              <w:rPr>
                <w:sz w:val="16"/>
                <w:szCs w:val="18"/>
              </w:rPr>
              <w:t>93.1</w:t>
            </w:r>
          </w:p>
        </w:tc>
        <w:tc>
          <w:tcPr>
            <w:tcW w:w="567" w:type="dxa"/>
            <w:shd w:val="clear" w:color="auto" w:fill="auto"/>
            <w:noWrap/>
            <w:hideMark/>
          </w:tcPr>
          <w:p w14:paraId="21292E7D"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43E93765" w14:textId="77777777" w:rsidR="00AD51A9" w:rsidRPr="006552EC" w:rsidRDefault="00AD51A9" w:rsidP="0087666B">
            <w:pPr>
              <w:spacing w:after="0"/>
              <w:jc w:val="center"/>
              <w:rPr>
                <w:sz w:val="16"/>
                <w:szCs w:val="18"/>
              </w:rPr>
            </w:pPr>
            <w:r w:rsidRPr="006552EC">
              <w:rPr>
                <w:sz w:val="16"/>
                <w:szCs w:val="18"/>
              </w:rPr>
              <w:t>30</w:t>
            </w:r>
          </w:p>
        </w:tc>
        <w:tc>
          <w:tcPr>
            <w:tcW w:w="567" w:type="dxa"/>
            <w:shd w:val="clear" w:color="auto" w:fill="auto"/>
            <w:noWrap/>
            <w:hideMark/>
          </w:tcPr>
          <w:p w14:paraId="64FEEA31" w14:textId="77777777" w:rsidR="00AD51A9" w:rsidRPr="006552EC" w:rsidRDefault="00AD51A9" w:rsidP="0087666B">
            <w:pPr>
              <w:spacing w:after="0"/>
              <w:jc w:val="center"/>
              <w:rPr>
                <w:sz w:val="16"/>
                <w:szCs w:val="18"/>
              </w:rPr>
            </w:pPr>
            <w:r w:rsidRPr="006552EC">
              <w:rPr>
                <w:sz w:val="16"/>
                <w:szCs w:val="18"/>
              </w:rPr>
              <w:t>45</w:t>
            </w:r>
          </w:p>
        </w:tc>
        <w:tc>
          <w:tcPr>
            <w:tcW w:w="709" w:type="dxa"/>
            <w:shd w:val="clear" w:color="auto" w:fill="auto"/>
            <w:noWrap/>
            <w:hideMark/>
          </w:tcPr>
          <w:p w14:paraId="226B451A" w14:textId="77777777" w:rsidR="00AD51A9" w:rsidRPr="006552EC" w:rsidRDefault="00AD51A9" w:rsidP="0087666B">
            <w:pPr>
              <w:spacing w:after="0"/>
              <w:jc w:val="center"/>
              <w:rPr>
                <w:sz w:val="16"/>
                <w:szCs w:val="18"/>
              </w:rPr>
            </w:pPr>
            <w:r w:rsidRPr="006552EC">
              <w:rPr>
                <w:sz w:val="16"/>
                <w:szCs w:val="18"/>
              </w:rPr>
              <w:t>1003</w:t>
            </w:r>
          </w:p>
        </w:tc>
        <w:tc>
          <w:tcPr>
            <w:tcW w:w="1134" w:type="dxa"/>
            <w:shd w:val="clear" w:color="auto" w:fill="auto"/>
            <w:noWrap/>
            <w:hideMark/>
          </w:tcPr>
          <w:p w14:paraId="0846AE1F" w14:textId="470B9153" w:rsidR="00AD51A9" w:rsidRPr="006552EC" w:rsidRDefault="00A67160" w:rsidP="0087666B">
            <w:pPr>
              <w:spacing w:after="0"/>
              <w:jc w:val="center"/>
              <w:rPr>
                <w:sz w:val="16"/>
                <w:szCs w:val="18"/>
              </w:rPr>
            </w:pPr>
            <w:r w:rsidRPr="006552EC">
              <w:rPr>
                <w:sz w:val="16"/>
                <w:szCs w:val="18"/>
              </w:rPr>
              <w:t>0/0/0/0</w:t>
            </w:r>
          </w:p>
        </w:tc>
        <w:tc>
          <w:tcPr>
            <w:tcW w:w="1134" w:type="dxa"/>
            <w:shd w:val="clear" w:color="auto" w:fill="auto"/>
            <w:noWrap/>
            <w:hideMark/>
          </w:tcPr>
          <w:p w14:paraId="1A928D2B" w14:textId="27B05884"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033E5D0D" w14:textId="77777777" w:rsidR="00AD51A9" w:rsidRPr="006552EC" w:rsidRDefault="00AD51A9" w:rsidP="0087666B">
            <w:pPr>
              <w:spacing w:after="0"/>
              <w:jc w:val="center"/>
              <w:rPr>
                <w:sz w:val="16"/>
                <w:szCs w:val="18"/>
              </w:rPr>
            </w:pPr>
            <w:r w:rsidRPr="006552EC">
              <w:rPr>
                <w:sz w:val="16"/>
                <w:szCs w:val="18"/>
              </w:rPr>
              <w:t>-</w:t>
            </w:r>
          </w:p>
        </w:tc>
      </w:tr>
      <w:tr w:rsidR="006552EC" w:rsidRPr="006552EC" w14:paraId="24C15F4A"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1712190A"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2C574E3F"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2C618544" w14:textId="77777777" w:rsidR="00AD51A9" w:rsidRPr="006552EC" w:rsidRDefault="00AD51A9" w:rsidP="0087666B">
            <w:pPr>
              <w:spacing w:after="0"/>
              <w:jc w:val="center"/>
              <w:rPr>
                <w:sz w:val="16"/>
                <w:szCs w:val="18"/>
              </w:rPr>
            </w:pPr>
            <w:r w:rsidRPr="006552EC">
              <w:rPr>
                <w:sz w:val="16"/>
                <w:szCs w:val="18"/>
              </w:rPr>
              <w:t>15</w:t>
            </w:r>
          </w:p>
        </w:tc>
        <w:tc>
          <w:tcPr>
            <w:tcW w:w="709" w:type="dxa"/>
            <w:shd w:val="clear" w:color="auto" w:fill="auto"/>
            <w:noWrap/>
            <w:hideMark/>
          </w:tcPr>
          <w:p w14:paraId="344250A4" w14:textId="77777777" w:rsidR="00AD51A9" w:rsidRPr="006552EC" w:rsidRDefault="00AD51A9" w:rsidP="0087666B">
            <w:pPr>
              <w:spacing w:after="0"/>
              <w:jc w:val="center"/>
              <w:rPr>
                <w:sz w:val="16"/>
                <w:szCs w:val="18"/>
              </w:rPr>
            </w:pPr>
            <w:r w:rsidRPr="006552EC">
              <w:rPr>
                <w:sz w:val="16"/>
                <w:szCs w:val="18"/>
              </w:rPr>
              <w:t>0600</w:t>
            </w:r>
          </w:p>
        </w:tc>
        <w:tc>
          <w:tcPr>
            <w:tcW w:w="567" w:type="dxa"/>
            <w:shd w:val="clear" w:color="auto" w:fill="auto"/>
            <w:noWrap/>
            <w:hideMark/>
          </w:tcPr>
          <w:p w14:paraId="6F1C77FB" w14:textId="77777777" w:rsidR="00AD51A9" w:rsidRPr="006552EC" w:rsidRDefault="00AD51A9" w:rsidP="0087666B">
            <w:pPr>
              <w:spacing w:after="0"/>
              <w:jc w:val="center"/>
              <w:rPr>
                <w:sz w:val="16"/>
                <w:szCs w:val="18"/>
              </w:rPr>
            </w:pPr>
            <w:r w:rsidRPr="006552EC">
              <w:rPr>
                <w:sz w:val="16"/>
                <w:szCs w:val="18"/>
              </w:rPr>
              <w:t>9.3</w:t>
            </w:r>
          </w:p>
        </w:tc>
        <w:tc>
          <w:tcPr>
            <w:tcW w:w="708" w:type="dxa"/>
            <w:shd w:val="clear" w:color="auto" w:fill="auto"/>
            <w:noWrap/>
            <w:hideMark/>
          </w:tcPr>
          <w:p w14:paraId="3233DCEC" w14:textId="77777777" w:rsidR="00AD51A9" w:rsidRPr="006552EC" w:rsidRDefault="00AD51A9" w:rsidP="0087666B">
            <w:pPr>
              <w:spacing w:after="0"/>
              <w:jc w:val="center"/>
              <w:rPr>
                <w:sz w:val="16"/>
                <w:szCs w:val="18"/>
              </w:rPr>
            </w:pPr>
            <w:r w:rsidRPr="006552EC">
              <w:rPr>
                <w:sz w:val="16"/>
                <w:szCs w:val="18"/>
              </w:rPr>
              <w:t>93.3</w:t>
            </w:r>
          </w:p>
        </w:tc>
        <w:tc>
          <w:tcPr>
            <w:tcW w:w="567" w:type="dxa"/>
            <w:shd w:val="clear" w:color="auto" w:fill="auto"/>
            <w:noWrap/>
            <w:hideMark/>
          </w:tcPr>
          <w:p w14:paraId="0AAF07DA" w14:textId="77777777" w:rsidR="00AD51A9" w:rsidRPr="006552EC" w:rsidRDefault="00AD51A9" w:rsidP="0087666B">
            <w:pPr>
              <w:spacing w:after="0"/>
              <w:jc w:val="center"/>
              <w:rPr>
                <w:sz w:val="16"/>
                <w:szCs w:val="18"/>
              </w:rPr>
            </w:pPr>
            <w:r w:rsidRPr="006552EC">
              <w:rPr>
                <w:sz w:val="16"/>
                <w:szCs w:val="18"/>
              </w:rPr>
              <w:t>30</w:t>
            </w:r>
          </w:p>
        </w:tc>
        <w:tc>
          <w:tcPr>
            <w:tcW w:w="709" w:type="dxa"/>
            <w:shd w:val="clear" w:color="auto" w:fill="auto"/>
            <w:noWrap/>
            <w:hideMark/>
          </w:tcPr>
          <w:p w14:paraId="77CCFFEC" w14:textId="5EDD0ECE" w:rsidR="00AD51A9" w:rsidRPr="006552EC" w:rsidRDefault="00AD51A9" w:rsidP="0087666B">
            <w:pPr>
              <w:spacing w:after="0"/>
              <w:jc w:val="center"/>
              <w:rPr>
                <w:sz w:val="16"/>
                <w:szCs w:val="18"/>
              </w:rPr>
            </w:pPr>
            <w:r w:rsidRPr="006552EC">
              <w:rPr>
                <w:sz w:val="16"/>
                <w:szCs w:val="18"/>
              </w:rPr>
              <w:t>35</w:t>
            </w:r>
            <w:r w:rsidR="00CD60BC" w:rsidRPr="006552EC">
              <w:rPr>
                <w:sz w:val="16"/>
                <w:szCs w:val="18"/>
              </w:rPr>
              <w:t>*</w:t>
            </w:r>
          </w:p>
        </w:tc>
        <w:tc>
          <w:tcPr>
            <w:tcW w:w="567" w:type="dxa"/>
            <w:shd w:val="clear" w:color="auto" w:fill="auto"/>
            <w:noWrap/>
            <w:hideMark/>
          </w:tcPr>
          <w:p w14:paraId="0E82F6C0" w14:textId="77777777" w:rsidR="00AD51A9" w:rsidRPr="006552EC" w:rsidRDefault="00AD51A9" w:rsidP="0087666B">
            <w:pPr>
              <w:spacing w:after="0"/>
              <w:jc w:val="center"/>
              <w:rPr>
                <w:sz w:val="16"/>
                <w:szCs w:val="18"/>
              </w:rPr>
            </w:pPr>
            <w:r w:rsidRPr="006552EC">
              <w:rPr>
                <w:sz w:val="16"/>
                <w:szCs w:val="18"/>
              </w:rPr>
              <w:t>50</w:t>
            </w:r>
          </w:p>
        </w:tc>
        <w:tc>
          <w:tcPr>
            <w:tcW w:w="709" w:type="dxa"/>
            <w:shd w:val="clear" w:color="auto" w:fill="auto"/>
            <w:noWrap/>
            <w:hideMark/>
          </w:tcPr>
          <w:p w14:paraId="5140DA86" w14:textId="77777777" w:rsidR="00AD51A9" w:rsidRPr="006552EC" w:rsidRDefault="00AD51A9" w:rsidP="0087666B">
            <w:pPr>
              <w:spacing w:after="0"/>
              <w:jc w:val="center"/>
              <w:rPr>
                <w:sz w:val="16"/>
                <w:szCs w:val="18"/>
              </w:rPr>
            </w:pPr>
            <w:r w:rsidRPr="006552EC">
              <w:rPr>
                <w:sz w:val="16"/>
                <w:szCs w:val="18"/>
              </w:rPr>
              <w:t>1000</w:t>
            </w:r>
          </w:p>
        </w:tc>
        <w:tc>
          <w:tcPr>
            <w:tcW w:w="1134" w:type="dxa"/>
            <w:shd w:val="clear" w:color="auto" w:fill="auto"/>
            <w:noWrap/>
            <w:hideMark/>
          </w:tcPr>
          <w:p w14:paraId="400C180D" w14:textId="69E4D151" w:rsidR="00AD51A9" w:rsidRPr="006552EC" w:rsidRDefault="002F3DA3" w:rsidP="0087666B">
            <w:pPr>
              <w:spacing w:after="0"/>
              <w:jc w:val="center"/>
              <w:rPr>
                <w:sz w:val="16"/>
                <w:szCs w:val="18"/>
              </w:rPr>
            </w:pPr>
            <w:r w:rsidRPr="006552EC">
              <w:rPr>
                <w:sz w:val="16"/>
                <w:szCs w:val="18"/>
              </w:rPr>
              <w:t>6</w:t>
            </w:r>
            <w:r w:rsidR="00A67160" w:rsidRPr="006552EC">
              <w:rPr>
                <w:sz w:val="16"/>
                <w:szCs w:val="18"/>
              </w:rPr>
              <w:t>0/0/0/</w:t>
            </w:r>
            <w:r w:rsidRPr="006552EC">
              <w:rPr>
                <w:sz w:val="16"/>
                <w:szCs w:val="18"/>
              </w:rPr>
              <w:t>7</w:t>
            </w:r>
            <w:r w:rsidR="00A67160" w:rsidRPr="006552EC">
              <w:rPr>
                <w:sz w:val="16"/>
                <w:szCs w:val="18"/>
              </w:rPr>
              <w:t>0</w:t>
            </w:r>
          </w:p>
        </w:tc>
        <w:tc>
          <w:tcPr>
            <w:tcW w:w="1134" w:type="dxa"/>
            <w:shd w:val="clear" w:color="auto" w:fill="auto"/>
            <w:noWrap/>
            <w:hideMark/>
          </w:tcPr>
          <w:p w14:paraId="2B038E9B" w14:textId="2C9693C9"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428288A8" w14:textId="77777777" w:rsidR="00AD51A9" w:rsidRPr="006552EC" w:rsidRDefault="00AD51A9" w:rsidP="0087666B">
            <w:pPr>
              <w:spacing w:after="0"/>
              <w:jc w:val="center"/>
              <w:rPr>
                <w:sz w:val="16"/>
                <w:szCs w:val="18"/>
              </w:rPr>
            </w:pPr>
            <w:r w:rsidRPr="006552EC">
              <w:rPr>
                <w:sz w:val="16"/>
                <w:szCs w:val="18"/>
              </w:rPr>
              <w:t>-</w:t>
            </w:r>
          </w:p>
        </w:tc>
      </w:tr>
      <w:tr w:rsidR="006552EC" w:rsidRPr="006552EC" w14:paraId="211FB835"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29714D96"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7ABA33B4"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545E73C7" w14:textId="77777777" w:rsidR="00AD51A9" w:rsidRPr="006552EC" w:rsidRDefault="00AD51A9" w:rsidP="0087666B">
            <w:pPr>
              <w:spacing w:after="0"/>
              <w:jc w:val="center"/>
              <w:rPr>
                <w:sz w:val="16"/>
                <w:szCs w:val="18"/>
              </w:rPr>
            </w:pPr>
            <w:r w:rsidRPr="006552EC">
              <w:rPr>
                <w:sz w:val="16"/>
                <w:szCs w:val="18"/>
              </w:rPr>
              <w:t>15</w:t>
            </w:r>
          </w:p>
        </w:tc>
        <w:tc>
          <w:tcPr>
            <w:tcW w:w="709" w:type="dxa"/>
            <w:shd w:val="clear" w:color="auto" w:fill="auto"/>
            <w:noWrap/>
            <w:hideMark/>
          </w:tcPr>
          <w:p w14:paraId="468C8F01" w14:textId="77777777" w:rsidR="00AD51A9" w:rsidRPr="006552EC" w:rsidRDefault="00AD51A9" w:rsidP="0087666B">
            <w:pPr>
              <w:spacing w:after="0"/>
              <w:jc w:val="center"/>
              <w:rPr>
                <w:sz w:val="16"/>
                <w:szCs w:val="18"/>
              </w:rPr>
            </w:pPr>
            <w:r w:rsidRPr="006552EC">
              <w:rPr>
                <w:sz w:val="16"/>
                <w:szCs w:val="18"/>
              </w:rPr>
              <w:t>1200</w:t>
            </w:r>
          </w:p>
        </w:tc>
        <w:tc>
          <w:tcPr>
            <w:tcW w:w="567" w:type="dxa"/>
            <w:shd w:val="clear" w:color="auto" w:fill="auto"/>
            <w:noWrap/>
            <w:hideMark/>
          </w:tcPr>
          <w:p w14:paraId="195700EB" w14:textId="77777777" w:rsidR="00AD51A9" w:rsidRPr="006552EC" w:rsidRDefault="00AD51A9" w:rsidP="0087666B">
            <w:pPr>
              <w:spacing w:after="0"/>
              <w:jc w:val="center"/>
              <w:rPr>
                <w:sz w:val="16"/>
                <w:szCs w:val="18"/>
              </w:rPr>
            </w:pPr>
            <w:r w:rsidRPr="006552EC">
              <w:rPr>
                <w:sz w:val="16"/>
                <w:szCs w:val="18"/>
              </w:rPr>
              <w:t>9.7</w:t>
            </w:r>
          </w:p>
        </w:tc>
        <w:tc>
          <w:tcPr>
            <w:tcW w:w="708" w:type="dxa"/>
            <w:shd w:val="clear" w:color="auto" w:fill="auto"/>
            <w:noWrap/>
            <w:hideMark/>
          </w:tcPr>
          <w:p w14:paraId="39CAEBE6" w14:textId="77777777" w:rsidR="00AD51A9" w:rsidRPr="006552EC" w:rsidRDefault="00AD51A9" w:rsidP="0087666B">
            <w:pPr>
              <w:spacing w:after="0"/>
              <w:jc w:val="center"/>
              <w:rPr>
                <w:sz w:val="16"/>
                <w:szCs w:val="18"/>
              </w:rPr>
            </w:pPr>
            <w:r w:rsidRPr="006552EC">
              <w:rPr>
                <w:sz w:val="16"/>
                <w:szCs w:val="18"/>
              </w:rPr>
              <w:t>93.9</w:t>
            </w:r>
          </w:p>
        </w:tc>
        <w:tc>
          <w:tcPr>
            <w:tcW w:w="567" w:type="dxa"/>
            <w:shd w:val="clear" w:color="auto" w:fill="auto"/>
            <w:noWrap/>
            <w:hideMark/>
          </w:tcPr>
          <w:p w14:paraId="38C896B2" w14:textId="77777777" w:rsidR="00AD51A9" w:rsidRPr="006552EC" w:rsidRDefault="00AD51A9" w:rsidP="0087666B">
            <w:pPr>
              <w:spacing w:after="0"/>
              <w:jc w:val="center"/>
              <w:rPr>
                <w:sz w:val="16"/>
                <w:szCs w:val="18"/>
              </w:rPr>
            </w:pPr>
            <w:r w:rsidRPr="006552EC">
              <w:rPr>
                <w:sz w:val="16"/>
                <w:szCs w:val="18"/>
              </w:rPr>
              <w:t>30</w:t>
            </w:r>
          </w:p>
        </w:tc>
        <w:tc>
          <w:tcPr>
            <w:tcW w:w="709" w:type="dxa"/>
            <w:shd w:val="clear" w:color="auto" w:fill="auto"/>
            <w:noWrap/>
            <w:hideMark/>
          </w:tcPr>
          <w:p w14:paraId="0249F0BA" w14:textId="77777777" w:rsidR="00AD51A9" w:rsidRPr="006552EC" w:rsidRDefault="00AD51A9" w:rsidP="0087666B">
            <w:pPr>
              <w:spacing w:after="0"/>
              <w:jc w:val="center"/>
              <w:rPr>
                <w:sz w:val="16"/>
                <w:szCs w:val="18"/>
              </w:rPr>
            </w:pPr>
            <w:r w:rsidRPr="006552EC">
              <w:rPr>
                <w:sz w:val="16"/>
                <w:szCs w:val="18"/>
              </w:rPr>
              <w:t>40</w:t>
            </w:r>
          </w:p>
        </w:tc>
        <w:tc>
          <w:tcPr>
            <w:tcW w:w="567" w:type="dxa"/>
            <w:shd w:val="clear" w:color="auto" w:fill="auto"/>
            <w:noWrap/>
            <w:hideMark/>
          </w:tcPr>
          <w:p w14:paraId="69A4BCAD" w14:textId="77777777" w:rsidR="00AD51A9" w:rsidRPr="006552EC" w:rsidRDefault="00AD51A9" w:rsidP="0087666B">
            <w:pPr>
              <w:spacing w:after="0"/>
              <w:jc w:val="center"/>
              <w:rPr>
                <w:sz w:val="16"/>
                <w:szCs w:val="18"/>
              </w:rPr>
            </w:pPr>
            <w:r w:rsidRPr="006552EC">
              <w:rPr>
                <w:sz w:val="16"/>
                <w:szCs w:val="18"/>
              </w:rPr>
              <w:t>55</w:t>
            </w:r>
          </w:p>
        </w:tc>
        <w:tc>
          <w:tcPr>
            <w:tcW w:w="709" w:type="dxa"/>
            <w:shd w:val="clear" w:color="auto" w:fill="auto"/>
            <w:noWrap/>
            <w:hideMark/>
          </w:tcPr>
          <w:p w14:paraId="6FE72006" w14:textId="77777777" w:rsidR="00AD51A9" w:rsidRPr="006552EC" w:rsidRDefault="00AD51A9" w:rsidP="0087666B">
            <w:pPr>
              <w:spacing w:after="0"/>
              <w:jc w:val="center"/>
              <w:rPr>
                <w:sz w:val="16"/>
                <w:szCs w:val="18"/>
              </w:rPr>
            </w:pPr>
            <w:r w:rsidRPr="006552EC">
              <w:rPr>
                <w:sz w:val="16"/>
                <w:szCs w:val="18"/>
              </w:rPr>
              <w:t>1000</w:t>
            </w:r>
          </w:p>
        </w:tc>
        <w:tc>
          <w:tcPr>
            <w:tcW w:w="1134" w:type="dxa"/>
            <w:shd w:val="clear" w:color="auto" w:fill="auto"/>
            <w:noWrap/>
            <w:hideMark/>
          </w:tcPr>
          <w:p w14:paraId="10C47B98" w14:textId="01EE96A9" w:rsidR="00AD51A9" w:rsidRPr="006552EC" w:rsidRDefault="002F3DA3" w:rsidP="0087666B">
            <w:pPr>
              <w:spacing w:after="0"/>
              <w:jc w:val="center"/>
              <w:rPr>
                <w:sz w:val="16"/>
                <w:szCs w:val="18"/>
              </w:rPr>
            </w:pPr>
            <w:r w:rsidRPr="006552EC">
              <w:rPr>
                <w:sz w:val="16"/>
                <w:szCs w:val="18"/>
              </w:rPr>
              <w:t>6</w:t>
            </w:r>
            <w:r w:rsidR="00A67160" w:rsidRPr="006552EC">
              <w:rPr>
                <w:sz w:val="16"/>
                <w:szCs w:val="18"/>
              </w:rPr>
              <w:t>0/</w:t>
            </w:r>
            <w:r w:rsidR="00CF4342" w:rsidRPr="006552EC">
              <w:rPr>
                <w:sz w:val="16"/>
                <w:szCs w:val="18"/>
              </w:rPr>
              <w:t>3</w:t>
            </w:r>
            <w:r w:rsidR="00A67160" w:rsidRPr="006552EC">
              <w:rPr>
                <w:sz w:val="16"/>
                <w:szCs w:val="18"/>
              </w:rPr>
              <w:t>0/</w:t>
            </w:r>
            <w:r w:rsidR="00CF4342" w:rsidRPr="006552EC">
              <w:rPr>
                <w:sz w:val="16"/>
                <w:szCs w:val="18"/>
              </w:rPr>
              <w:t>3</w:t>
            </w:r>
            <w:r w:rsidR="00A67160" w:rsidRPr="006552EC">
              <w:rPr>
                <w:sz w:val="16"/>
                <w:szCs w:val="18"/>
              </w:rPr>
              <w:t>0/</w:t>
            </w:r>
            <w:r w:rsidR="00CF4342" w:rsidRPr="006552EC">
              <w:rPr>
                <w:sz w:val="16"/>
                <w:szCs w:val="18"/>
              </w:rPr>
              <w:t>7</w:t>
            </w:r>
            <w:r w:rsidR="00A67160" w:rsidRPr="006552EC">
              <w:rPr>
                <w:sz w:val="16"/>
                <w:szCs w:val="18"/>
              </w:rPr>
              <w:t>0</w:t>
            </w:r>
          </w:p>
        </w:tc>
        <w:tc>
          <w:tcPr>
            <w:tcW w:w="1134" w:type="dxa"/>
            <w:shd w:val="clear" w:color="auto" w:fill="auto"/>
            <w:noWrap/>
            <w:hideMark/>
          </w:tcPr>
          <w:p w14:paraId="5CC641F8" w14:textId="71AA47EF"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3CDDB96F" w14:textId="77777777" w:rsidR="00AD51A9" w:rsidRPr="006552EC" w:rsidRDefault="00AD51A9" w:rsidP="0087666B">
            <w:pPr>
              <w:spacing w:after="0"/>
              <w:jc w:val="center"/>
              <w:rPr>
                <w:sz w:val="16"/>
                <w:szCs w:val="18"/>
              </w:rPr>
            </w:pPr>
            <w:r w:rsidRPr="006552EC">
              <w:rPr>
                <w:sz w:val="16"/>
                <w:szCs w:val="18"/>
              </w:rPr>
              <w:t>25</w:t>
            </w:r>
          </w:p>
        </w:tc>
      </w:tr>
      <w:tr w:rsidR="006552EC" w:rsidRPr="006552EC" w14:paraId="0C7A682E"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58EA9DC6"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3BB38A93"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71D7F47A" w14:textId="77777777" w:rsidR="00AD51A9" w:rsidRPr="006552EC" w:rsidRDefault="00AD51A9" w:rsidP="0087666B">
            <w:pPr>
              <w:spacing w:after="0"/>
              <w:jc w:val="center"/>
              <w:rPr>
                <w:sz w:val="16"/>
                <w:szCs w:val="18"/>
              </w:rPr>
            </w:pPr>
            <w:r w:rsidRPr="006552EC">
              <w:rPr>
                <w:sz w:val="16"/>
                <w:szCs w:val="18"/>
              </w:rPr>
              <w:t>15</w:t>
            </w:r>
          </w:p>
        </w:tc>
        <w:tc>
          <w:tcPr>
            <w:tcW w:w="709" w:type="dxa"/>
            <w:shd w:val="clear" w:color="auto" w:fill="auto"/>
            <w:noWrap/>
            <w:hideMark/>
          </w:tcPr>
          <w:p w14:paraId="04CAECAD" w14:textId="77777777" w:rsidR="00AD51A9" w:rsidRPr="006552EC" w:rsidRDefault="00AD51A9" w:rsidP="0087666B">
            <w:pPr>
              <w:spacing w:after="0"/>
              <w:jc w:val="center"/>
              <w:rPr>
                <w:sz w:val="16"/>
                <w:szCs w:val="18"/>
              </w:rPr>
            </w:pPr>
            <w:r w:rsidRPr="006552EC">
              <w:rPr>
                <w:sz w:val="16"/>
                <w:szCs w:val="18"/>
              </w:rPr>
              <w:t>1800</w:t>
            </w:r>
          </w:p>
        </w:tc>
        <w:tc>
          <w:tcPr>
            <w:tcW w:w="567" w:type="dxa"/>
            <w:shd w:val="clear" w:color="auto" w:fill="auto"/>
            <w:noWrap/>
            <w:hideMark/>
          </w:tcPr>
          <w:p w14:paraId="77E6622A" w14:textId="77777777" w:rsidR="00AD51A9" w:rsidRPr="006552EC" w:rsidRDefault="00AD51A9" w:rsidP="0087666B">
            <w:pPr>
              <w:spacing w:after="0"/>
              <w:jc w:val="center"/>
              <w:rPr>
                <w:sz w:val="16"/>
                <w:szCs w:val="18"/>
              </w:rPr>
            </w:pPr>
            <w:r w:rsidRPr="006552EC">
              <w:rPr>
                <w:sz w:val="16"/>
                <w:szCs w:val="18"/>
              </w:rPr>
              <w:t>9.6</w:t>
            </w:r>
          </w:p>
        </w:tc>
        <w:tc>
          <w:tcPr>
            <w:tcW w:w="708" w:type="dxa"/>
            <w:shd w:val="clear" w:color="auto" w:fill="auto"/>
            <w:noWrap/>
            <w:hideMark/>
          </w:tcPr>
          <w:p w14:paraId="5C50E3BC" w14:textId="77777777" w:rsidR="00AD51A9" w:rsidRPr="006552EC" w:rsidRDefault="00AD51A9" w:rsidP="0087666B">
            <w:pPr>
              <w:spacing w:after="0"/>
              <w:jc w:val="center"/>
              <w:rPr>
                <w:sz w:val="16"/>
                <w:szCs w:val="18"/>
              </w:rPr>
            </w:pPr>
            <w:r w:rsidRPr="006552EC">
              <w:rPr>
                <w:sz w:val="16"/>
                <w:szCs w:val="18"/>
              </w:rPr>
              <w:t>93.8</w:t>
            </w:r>
          </w:p>
        </w:tc>
        <w:tc>
          <w:tcPr>
            <w:tcW w:w="567" w:type="dxa"/>
            <w:shd w:val="clear" w:color="auto" w:fill="auto"/>
            <w:noWrap/>
            <w:hideMark/>
          </w:tcPr>
          <w:p w14:paraId="263D9484" w14:textId="77777777" w:rsidR="00AD51A9" w:rsidRPr="006552EC" w:rsidRDefault="00AD51A9" w:rsidP="0087666B">
            <w:pPr>
              <w:spacing w:after="0"/>
              <w:jc w:val="center"/>
              <w:rPr>
                <w:sz w:val="16"/>
                <w:szCs w:val="18"/>
              </w:rPr>
            </w:pPr>
            <w:r w:rsidRPr="006552EC">
              <w:rPr>
                <w:sz w:val="16"/>
                <w:szCs w:val="18"/>
              </w:rPr>
              <w:t>30</w:t>
            </w:r>
          </w:p>
        </w:tc>
        <w:tc>
          <w:tcPr>
            <w:tcW w:w="709" w:type="dxa"/>
            <w:shd w:val="clear" w:color="auto" w:fill="auto"/>
            <w:noWrap/>
            <w:hideMark/>
          </w:tcPr>
          <w:p w14:paraId="2377510A" w14:textId="77777777" w:rsidR="00AD51A9" w:rsidRPr="006552EC" w:rsidRDefault="00AD51A9" w:rsidP="0087666B">
            <w:pPr>
              <w:spacing w:after="0"/>
              <w:jc w:val="center"/>
              <w:rPr>
                <w:sz w:val="16"/>
                <w:szCs w:val="18"/>
              </w:rPr>
            </w:pPr>
            <w:r w:rsidRPr="006552EC">
              <w:rPr>
                <w:sz w:val="16"/>
                <w:szCs w:val="18"/>
              </w:rPr>
              <w:t>40</w:t>
            </w:r>
          </w:p>
        </w:tc>
        <w:tc>
          <w:tcPr>
            <w:tcW w:w="567" w:type="dxa"/>
            <w:shd w:val="clear" w:color="auto" w:fill="auto"/>
            <w:noWrap/>
            <w:hideMark/>
          </w:tcPr>
          <w:p w14:paraId="336CB23E" w14:textId="77777777" w:rsidR="00AD51A9" w:rsidRPr="006552EC" w:rsidRDefault="00AD51A9" w:rsidP="0087666B">
            <w:pPr>
              <w:spacing w:after="0"/>
              <w:jc w:val="center"/>
              <w:rPr>
                <w:sz w:val="16"/>
                <w:szCs w:val="18"/>
              </w:rPr>
            </w:pPr>
            <w:r w:rsidRPr="006552EC">
              <w:rPr>
                <w:sz w:val="16"/>
                <w:szCs w:val="18"/>
              </w:rPr>
              <w:t>55</w:t>
            </w:r>
          </w:p>
        </w:tc>
        <w:tc>
          <w:tcPr>
            <w:tcW w:w="709" w:type="dxa"/>
            <w:shd w:val="clear" w:color="auto" w:fill="auto"/>
            <w:noWrap/>
            <w:hideMark/>
          </w:tcPr>
          <w:p w14:paraId="6BFEC48B" w14:textId="77777777" w:rsidR="00AD51A9" w:rsidRPr="006552EC" w:rsidRDefault="00AD51A9" w:rsidP="0087666B">
            <w:pPr>
              <w:spacing w:after="0"/>
              <w:jc w:val="center"/>
              <w:rPr>
                <w:sz w:val="16"/>
                <w:szCs w:val="18"/>
              </w:rPr>
            </w:pPr>
            <w:r w:rsidRPr="006552EC">
              <w:rPr>
                <w:sz w:val="16"/>
                <w:szCs w:val="18"/>
              </w:rPr>
              <w:t>996</w:t>
            </w:r>
          </w:p>
        </w:tc>
        <w:tc>
          <w:tcPr>
            <w:tcW w:w="1134" w:type="dxa"/>
            <w:shd w:val="clear" w:color="auto" w:fill="auto"/>
            <w:noWrap/>
            <w:hideMark/>
          </w:tcPr>
          <w:p w14:paraId="27C70867" w14:textId="518D9EED" w:rsidR="00AD51A9" w:rsidRPr="006552EC" w:rsidRDefault="006364ED" w:rsidP="0087666B">
            <w:pPr>
              <w:spacing w:after="0"/>
              <w:jc w:val="center"/>
              <w:rPr>
                <w:sz w:val="16"/>
                <w:szCs w:val="18"/>
              </w:rPr>
            </w:pPr>
            <w:r w:rsidRPr="006552EC">
              <w:rPr>
                <w:sz w:val="16"/>
                <w:szCs w:val="18"/>
              </w:rPr>
              <w:t>60/30/30/60</w:t>
            </w:r>
          </w:p>
        </w:tc>
        <w:tc>
          <w:tcPr>
            <w:tcW w:w="1134" w:type="dxa"/>
            <w:shd w:val="clear" w:color="auto" w:fill="auto"/>
            <w:noWrap/>
            <w:hideMark/>
          </w:tcPr>
          <w:p w14:paraId="199A0D4B" w14:textId="088501FF"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45FCC0BA" w14:textId="77777777" w:rsidR="00AD51A9" w:rsidRPr="006552EC" w:rsidRDefault="00AD51A9" w:rsidP="0087666B">
            <w:pPr>
              <w:spacing w:after="0"/>
              <w:jc w:val="center"/>
              <w:rPr>
                <w:sz w:val="16"/>
                <w:szCs w:val="18"/>
              </w:rPr>
            </w:pPr>
            <w:r w:rsidRPr="006552EC">
              <w:rPr>
                <w:sz w:val="16"/>
                <w:szCs w:val="18"/>
              </w:rPr>
              <w:t>25</w:t>
            </w:r>
          </w:p>
        </w:tc>
      </w:tr>
      <w:tr w:rsidR="006552EC" w:rsidRPr="006552EC" w14:paraId="0AABA3CD"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4EFB6090"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1CB44277"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4A669404" w14:textId="77777777" w:rsidR="00AD51A9" w:rsidRPr="006552EC" w:rsidRDefault="00AD51A9" w:rsidP="0087666B">
            <w:pPr>
              <w:spacing w:after="0"/>
              <w:jc w:val="center"/>
              <w:rPr>
                <w:sz w:val="16"/>
                <w:szCs w:val="18"/>
              </w:rPr>
            </w:pPr>
            <w:r w:rsidRPr="006552EC">
              <w:rPr>
                <w:sz w:val="16"/>
                <w:szCs w:val="18"/>
              </w:rPr>
              <w:t>16</w:t>
            </w:r>
          </w:p>
        </w:tc>
        <w:tc>
          <w:tcPr>
            <w:tcW w:w="709" w:type="dxa"/>
            <w:shd w:val="clear" w:color="auto" w:fill="auto"/>
            <w:noWrap/>
            <w:hideMark/>
          </w:tcPr>
          <w:p w14:paraId="5C492D8D" w14:textId="77777777" w:rsidR="00AD51A9" w:rsidRPr="006552EC" w:rsidRDefault="00AD51A9" w:rsidP="0087666B">
            <w:pPr>
              <w:spacing w:after="0"/>
              <w:jc w:val="center"/>
              <w:rPr>
                <w:sz w:val="16"/>
                <w:szCs w:val="18"/>
              </w:rPr>
            </w:pPr>
            <w:r w:rsidRPr="006552EC">
              <w:rPr>
                <w:sz w:val="16"/>
                <w:szCs w:val="18"/>
              </w:rPr>
              <w:t>0000</w:t>
            </w:r>
          </w:p>
        </w:tc>
        <w:tc>
          <w:tcPr>
            <w:tcW w:w="567" w:type="dxa"/>
            <w:shd w:val="clear" w:color="auto" w:fill="auto"/>
            <w:noWrap/>
            <w:hideMark/>
          </w:tcPr>
          <w:p w14:paraId="7E655ABA" w14:textId="77777777" w:rsidR="00AD51A9" w:rsidRPr="006552EC" w:rsidRDefault="00AD51A9" w:rsidP="0087666B">
            <w:pPr>
              <w:spacing w:after="0"/>
              <w:jc w:val="center"/>
              <w:rPr>
                <w:sz w:val="16"/>
                <w:szCs w:val="18"/>
              </w:rPr>
            </w:pPr>
            <w:r w:rsidRPr="006552EC">
              <w:rPr>
                <w:sz w:val="16"/>
                <w:szCs w:val="18"/>
              </w:rPr>
              <w:t>9.5</w:t>
            </w:r>
          </w:p>
        </w:tc>
        <w:tc>
          <w:tcPr>
            <w:tcW w:w="708" w:type="dxa"/>
            <w:shd w:val="clear" w:color="auto" w:fill="auto"/>
            <w:noWrap/>
            <w:hideMark/>
          </w:tcPr>
          <w:p w14:paraId="11568FFA" w14:textId="77777777" w:rsidR="00AD51A9" w:rsidRPr="006552EC" w:rsidRDefault="00AD51A9" w:rsidP="0087666B">
            <w:pPr>
              <w:spacing w:after="0"/>
              <w:jc w:val="center"/>
              <w:rPr>
                <w:sz w:val="16"/>
                <w:szCs w:val="18"/>
              </w:rPr>
            </w:pPr>
            <w:r w:rsidRPr="006552EC">
              <w:rPr>
                <w:sz w:val="16"/>
                <w:szCs w:val="18"/>
              </w:rPr>
              <w:t>93.9</w:t>
            </w:r>
          </w:p>
        </w:tc>
        <w:tc>
          <w:tcPr>
            <w:tcW w:w="567" w:type="dxa"/>
            <w:shd w:val="clear" w:color="auto" w:fill="auto"/>
            <w:noWrap/>
            <w:hideMark/>
          </w:tcPr>
          <w:p w14:paraId="40DE2DC8" w14:textId="77777777" w:rsidR="00AD51A9" w:rsidRPr="006552EC" w:rsidRDefault="00AD51A9" w:rsidP="0087666B">
            <w:pPr>
              <w:spacing w:after="0"/>
              <w:jc w:val="center"/>
              <w:rPr>
                <w:sz w:val="16"/>
                <w:szCs w:val="18"/>
              </w:rPr>
            </w:pPr>
            <w:r w:rsidRPr="006552EC">
              <w:rPr>
                <w:sz w:val="16"/>
                <w:szCs w:val="18"/>
              </w:rPr>
              <w:t>30</w:t>
            </w:r>
          </w:p>
        </w:tc>
        <w:tc>
          <w:tcPr>
            <w:tcW w:w="709" w:type="dxa"/>
            <w:shd w:val="clear" w:color="auto" w:fill="auto"/>
            <w:noWrap/>
            <w:hideMark/>
          </w:tcPr>
          <w:p w14:paraId="268F21D5" w14:textId="77777777" w:rsidR="00AD51A9" w:rsidRPr="006552EC" w:rsidRDefault="00AD51A9" w:rsidP="0087666B">
            <w:pPr>
              <w:spacing w:after="0"/>
              <w:jc w:val="center"/>
              <w:rPr>
                <w:sz w:val="16"/>
                <w:szCs w:val="18"/>
              </w:rPr>
            </w:pPr>
            <w:r w:rsidRPr="006552EC">
              <w:rPr>
                <w:sz w:val="16"/>
                <w:szCs w:val="18"/>
              </w:rPr>
              <w:t>40</w:t>
            </w:r>
          </w:p>
        </w:tc>
        <w:tc>
          <w:tcPr>
            <w:tcW w:w="567" w:type="dxa"/>
            <w:shd w:val="clear" w:color="auto" w:fill="auto"/>
            <w:noWrap/>
            <w:hideMark/>
          </w:tcPr>
          <w:p w14:paraId="5C11A97D" w14:textId="77777777" w:rsidR="00AD51A9" w:rsidRPr="006552EC" w:rsidRDefault="00AD51A9" w:rsidP="0087666B">
            <w:pPr>
              <w:spacing w:after="0"/>
              <w:jc w:val="center"/>
              <w:rPr>
                <w:sz w:val="16"/>
                <w:szCs w:val="18"/>
              </w:rPr>
            </w:pPr>
            <w:r w:rsidRPr="006552EC">
              <w:rPr>
                <w:sz w:val="16"/>
                <w:szCs w:val="18"/>
              </w:rPr>
              <w:t>55</w:t>
            </w:r>
          </w:p>
        </w:tc>
        <w:tc>
          <w:tcPr>
            <w:tcW w:w="709" w:type="dxa"/>
            <w:shd w:val="clear" w:color="auto" w:fill="auto"/>
            <w:noWrap/>
            <w:hideMark/>
          </w:tcPr>
          <w:p w14:paraId="2CA01AB2" w14:textId="77777777" w:rsidR="00AD51A9" w:rsidRPr="006552EC" w:rsidRDefault="00AD51A9" w:rsidP="0087666B">
            <w:pPr>
              <w:spacing w:after="0"/>
              <w:jc w:val="center"/>
              <w:rPr>
                <w:sz w:val="16"/>
                <w:szCs w:val="18"/>
              </w:rPr>
            </w:pPr>
            <w:r w:rsidRPr="006552EC">
              <w:rPr>
                <w:sz w:val="16"/>
                <w:szCs w:val="18"/>
              </w:rPr>
              <w:t>994</w:t>
            </w:r>
          </w:p>
        </w:tc>
        <w:tc>
          <w:tcPr>
            <w:tcW w:w="1134" w:type="dxa"/>
            <w:shd w:val="clear" w:color="auto" w:fill="auto"/>
            <w:noWrap/>
            <w:hideMark/>
          </w:tcPr>
          <w:p w14:paraId="152CE2ED" w14:textId="250FEC4E" w:rsidR="00AD51A9" w:rsidRPr="006552EC" w:rsidRDefault="00904C00" w:rsidP="0087666B">
            <w:pPr>
              <w:spacing w:after="0"/>
              <w:jc w:val="center"/>
              <w:rPr>
                <w:sz w:val="16"/>
                <w:szCs w:val="18"/>
              </w:rPr>
            </w:pPr>
            <w:r w:rsidRPr="006552EC">
              <w:rPr>
                <w:sz w:val="16"/>
                <w:szCs w:val="18"/>
              </w:rPr>
              <w:t>60/40/30/0</w:t>
            </w:r>
          </w:p>
        </w:tc>
        <w:tc>
          <w:tcPr>
            <w:tcW w:w="1134" w:type="dxa"/>
            <w:shd w:val="clear" w:color="auto" w:fill="auto"/>
            <w:noWrap/>
            <w:hideMark/>
          </w:tcPr>
          <w:p w14:paraId="760A63C7" w14:textId="69980858"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07A2C6A7" w14:textId="77777777" w:rsidR="00AD51A9" w:rsidRPr="006552EC" w:rsidRDefault="00AD51A9" w:rsidP="0087666B">
            <w:pPr>
              <w:spacing w:after="0"/>
              <w:jc w:val="center"/>
              <w:rPr>
                <w:sz w:val="16"/>
                <w:szCs w:val="18"/>
              </w:rPr>
            </w:pPr>
            <w:r w:rsidRPr="006552EC">
              <w:rPr>
                <w:sz w:val="16"/>
                <w:szCs w:val="18"/>
              </w:rPr>
              <w:t>20</w:t>
            </w:r>
          </w:p>
        </w:tc>
      </w:tr>
      <w:tr w:rsidR="006552EC" w:rsidRPr="006552EC" w14:paraId="56930BDE"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75B7AC9C"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2265E545"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3A1940A3" w14:textId="77777777" w:rsidR="00AD51A9" w:rsidRPr="006552EC" w:rsidRDefault="00AD51A9" w:rsidP="0087666B">
            <w:pPr>
              <w:spacing w:after="0"/>
              <w:jc w:val="center"/>
              <w:rPr>
                <w:sz w:val="16"/>
                <w:szCs w:val="18"/>
              </w:rPr>
            </w:pPr>
            <w:r w:rsidRPr="006552EC">
              <w:rPr>
                <w:sz w:val="16"/>
                <w:szCs w:val="18"/>
              </w:rPr>
              <w:t>16</w:t>
            </w:r>
          </w:p>
        </w:tc>
        <w:tc>
          <w:tcPr>
            <w:tcW w:w="709" w:type="dxa"/>
            <w:shd w:val="clear" w:color="auto" w:fill="auto"/>
            <w:noWrap/>
            <w:hideMark/>
          </w:tcPr>
          <w:p w14:paraId="75D18C5F" w14:textId="77777777" w:rsidR="00AD51A9" w:rsidRPr="006552EC" w:rsidRDefault="00AD51A9" w:rsidP="0087666B">
            <w:pPr>
              <w:spacing w:after="0"/>
              <w:jc w:val="center"/>
              <w:rPr>
                <w:sz w:val="16"/>
                <w:szCs w:val="18"/>
              </w:rPr>
            </w:pPr>
            <w:r w:rsidRPr="006552EC">
              <w:rPr>
                <w:sz w:val="16"/>
                <w:szCs w:val="18"/>
              </w:rPr>
              <w:t>0600</w:t>
            </w:r>
          </w:p>
        </w:tc>
        <w:tc>
          <w:tcPr>
            <w:tcW w:w="567" w:type="dxa"/>
            <w:shd w:val="clear" w:color="auto" w:fill="auto"/>
            <w:noWrap/>
            <w:hideMark/>
          </w:tcPr>
          <w:p w14:paraId="03030C94" w14:textId="77777777" w:rsidR="00AD51A9" w:rsidRPr="006552EC" w:rsidRDefault="00AD51A9" w:rsidP="0087666B">
            <w:pPr>
              <w:spacing w:after="0"/>
              <w:jc w:val="center"/>
              <w:rPr>
                <w:sz w:val="16"/>
                <w:szCs w:val="18"/>
              </w:rPr>
            </w:pPr>
            <w:r w:rsidRPr="006552EC">
              <w:rPr>
                <w:sz w:val="16"/>
                <w:szCs w:val="18"/>
              </w:rPr>
              <w:t>9.5</w:t>
            </w:r>
          </w:p>
        </w:tc>
        <w:tc>
          <w:tcPr>
            <w:tcW w:w="708" w:type="dxa"/>
            <w:shd w:val="clear" w:color="auto" w:fill="auto"/>
            <w:noWrap/>
            <w:hideMark/>
          </w:tcPr>
          <w:p w14:paraId="27064B2E" w14:textId="77777777" w:rsidR="00AD51A9" w:rsidRPr="006552EC" w:rsidRDefault="00AD51A9" w:rsidP="0087666B">
            <w:pPr>
              <w:spacing w:after="0"/>
              <w:jc w:val="center"/>
              <w:rPr>
                <w:sz w:val="16"/>
                <w:szCs w:val="18"/>
              </w:rPr>
            </w:pPr>
            <w:r w:rsidRPr="006552EC">
              <w:rPr>
                <w:sz w:val="16"/>
                <w:szCs w:val="18"/>
              </w:rPr>
              <w:t>93.9</w:t>
            </w:r>
          </w:p>
        </w:tc>
        <w:tc>
          <w:tcPr>
            <w:tcW w:w="567" w:type="dxa"/>
            <w:shd w:val="clear" w:color="auto" w:fill="auto"/>
            <w:noWrap/>
            <w:hideMark/>
          </w:tcPr>
          <w:p w14:paraId="377EED25" w14:textId="77777777" w:rsidR="00AD51A9" w:rsidRPr="006552EC" w:rsidRDefault="00AD51A9" w:rsidP="0087666B">
            <w:pPr>
              <w:spacing w:after="0"/>
              <w:jc w:val="center"/>
              <w:rPr>
                <w:sz w:val="16"/>
                <w:szCs w:val="18"/>
              </w:rPr>
            </w:pPr>
            <w:r w:rsidRPr="006552EC">
              <w:rPr>
                <w:sz w:val="16"/>
                <w:szCs w:val="18"/>
              </w:rPr>
              <w:t>30</w:t>
            </w:r>
          </w:p>
        </w:tc>
        <w:tc>
          <w:tcPr>
            <w:tcW w:w="709" w:type="dxa"/>
            <w:shd w:val="clear" w:color="auto" w:fill="auto"/>
            <w:noWrap/>
            <w:hideMark/>
          </w:tcPr>
          <w:p w14:paraId="1B5C6F39" w14:textId="77777777" w:rsidR="00AD51A9" w:rsidRPr="006552EC" w:rsidRDefault="00AD51A9" w:rsidP="0087666B">
            <w:pPr>
              <w:spacing w:after="0"/>
              <w:jc w:val="center"/>
              <w:rPr>
                <w:sz w:val="16"/>
                <w:szCs w:val="18"/>
              </w:rPr>
            </w:pPr>
            <w:r w:rsidRPr="006552EC">
              <w:rPr>
                <w:sz w:val="16"/>
                <w:szCs w:val="18"/>
              </w:rPr>
              <w:t>40</w:t>
            </w:r>
          </w:p>
        </w:tc>
        <w:tc>
          <w:tcPr>
            <w:tcW w:w="567" w:type="dxa"/>
            <w:shd w:val="clear" w:color="auto" w:fill="auto"/>
            <w:noWrap/>
            <w:hideMark/>
          </w:tcPr>
          <w:p w14:paraId="44239BD3" w14:textId="77777777" w:rsidR="00AD51A9" w:rsidRPr="006552EC" w:rsidRDefault="00AD51A9" w:rsidP="0087666B">
            <w:pPr>
              <w:spacing w:after="0"/>
              <w:jc w:val="center"/>
              <w:rPr>
                <w:sz w:val="16"/>
                <w:szCs w:val="18"/>
              </w:rPr>
            </w:pPr>
            <w:r w:rsidRPr="006552EC">
              <w:rPr>
                <w:sz w:val="16"/>
                <w:szCs w:val="18"/>
              </w:rPr>
              <w:t>55</w:t>
            </w:r>
          </w:p>
        </w:tc>
        <w:tc>
          <w:tcPr>
            <w:tcW w:w="709" w:type="dxa"/>
            <w:shd w:val="clear" w:color="auto" w:fill="auto"/>
            <w:noWrap/>
            <w:hideMark/>
          </w:tcPr>
          <w:p w14:paraId="251DB762" w14:textId="77777777" w:rsidR="00AD51A9" w:rsidRPr="006552EC" w:rsidRDefault="00AD51A9" w:rsidP="0087666B">
            <w:pPr>
              <w:spacing w:after="0"/>
              <w:jc w:val="center"/>
              <w:rPr>
                <w:sz w:val="16"/>
                <w:szCs w:val="18"/>
              </w:rPr>
            </w:pPr>
            <w:r w:rsidRPr="006552EC">
              <w:rPr>
                <w:sz w:val="16"/>
                <w:szCs w:val="18"/>
              </w:rPr>
              <w:t>993</w:t>
            </w:r>
          </w:p>
        </w:tc>
        <w:tc>
          <w:tcPr>
            <w:tcW w:w="1134" w:type="dxa"/>
            <w:shd w:val="clear" w:color="auto" w:fill="auto"/>
            <w:noWrap/>
            <w:hideMark/>
          </w:tcPr>
          <w:p w14:paraId="0010FA41" w14:textId="4DAB1DD3" w:rsidR="00AD51A9" w:rsidRPr="006552EC" w:rsidRDefault="001F7BB7" w:rsidP="0087666B">
            <w:pPr>
              <w:spacing w:after="0"/>
              <w:jc w:val="center"/>
              <w:rPr>
                <w:sz w:val="16"/>
                <w:szCs w:val="18"/>
              </w:rPr>
            </w:pPr>
            <w:r w:rsidRPr="006552EC">
              <w:rPr>
                <w:sz w:val="16"/>
                <w:szCs w:val="18"/>
              </w:rPr>
              <w:t>60/</w:t>
            </w:r>
            <w:r w:rsidR="00644318" w:rsidRPr="006552EC">
              <w:rPr>
                <w:sz w:val="16"/>
                <w:szCs w:val="18"/>
              </w:rPr>
              <w:t>4</w:t>
            </w:r>
            <w:r w:rsidRPr="006552EC">
              <w:rPr>
                <w:sz w:val="16"/>
                <w:szCs w:val="18"/>
              </w:rPr>
              <w:t>0/30/</w:t>
            </w:r>
            <w:r w:rsidR="00644318" w:rsidRPr="006552EC">
              <w:rPr>
                <w:sz w:val="16"/>
                <w:szCs w:val="18"/>
              </w:rPr>
              <w:t>6</w:t>
            </w:r>
            <w:r w:rsidRPr="006552EC">
              <w:rPr>
                <w:sz w:val="16"/>
                <w:szCs w:val="18"/>
              </w:rPr>
              <w:t>0</w:t>
            </w:r>
          </w:p>
        </w:tc>
        <w:tc>
          <w:tcPr>
            <w:tcW w:w="1134" w:type="dxa"/>
            <w:shd w:val="clear" w:color="auto" w:fill="auto"/>
            <w:noWrap/>
            <w:hideMark/>
          </w:tcPr>
          <w:p w14:paraId="265D4650" w14:textId="28F8BDD9"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635F3577" w14:textId="77777777" w:rsidR="00AD51A9" w:rsidRPr="006552EC" w:rsidRDefault="00AD51A9" w:rsidP="0087666B">
            <w:pPr>
              <w:spacing w:after="0"/>
              <w:jc w:val="center"/>
              <w:rPr>
                <w:sz w:val="16"/>
                <w:szCs w:val="18"/>
              </w:rPr>
            </w:pPr>
            <w:r w:rsidRPr="006552EC">
              <w:rPr>
                <w:sz w:val="16"/>
                <w:szCs w:val="18"/>
              </w:rPr>
              <w:t>20</w:t>
            </w:r>
          </w:p>
        </w:tc>
      </w:tr>
      <w:tr w:rsidR="006552EC" w:rsidRPr="006552EC" w14:paraId="2864374A"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623B243B"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11E9CA72"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5108372D" w14:textId="77777777" w:rsidR="00AD51A9" w:rsidRPr="006552EC" w:rsidRDefault="00AD51A9" w:rsidP="0087666B">
            <w:pPr>
              <w:spacing w:after="0"/>
              <w:jc w:val="center"/>
              <w:rPr>
                <w:sz w:val="16"/>
                <w:szCs w:val="18"/>
              </w:rPr>
            </w:pPr>
            <w:r w:rsidRPr="006552EC">
              <w:rPr>
                <w:sz w:val="16"/>
                <w:szCs w:val="18"/>
              </w:rPr>
              <w:t>16</w:t>
            </w:r>
          </w:p>
        </w:tc>
        <w:tc>
          <w:tcPr>
            <w:tcW w:w="709" w:type="dxa"/>
            <w:shd w:val="clear" w:color="auto" w:fill="auto"/>
            <w:noWrap/>
            <w:hideMark/>
          </w:tcPr>
          <w:p w14:paraId="4339A94A" w14:textId="77777777" w:rsidR="00AD51A9" w:rsidRPr="006552EC" w:rsidRDefault="00AD51A9" w:rsidP="0087666B">
            <w:pPr>
              <w:spacing w:after="0"/>
              <w:jc w:val="center"/>
              <w:rPr>
                <w:sz w:val="16"/>
                <w:szCs w:val="18"/>
              </w:rPr>
            </w:pPr>
            <w:r w:rsidRPr="006552EC">
              <w:rPr>
                <w:sz w:val="16"/>
                <w:szCs w:val="18"/>
              </w:rPr>
              <w:t>1200</w:t>
            </w:r>
          </w:p>
        </w:tc>
        <w:tc>
          <w:tcPr>
            <w:tcW w:w="567" w:type="dxa"/>
            <w:shd w:val="clear" w:color="auto" w:fill="auto"/>
            <w:noWrap/>
            <w:hideMark/>
          </w:tcPr>
          <w:p w14:paraId="162063F6" w14:textId="77777777" w:rsidR="00AD51A9" w:rsidRPr="006552EC" w:rsidRDefault="00AD51A9" w:rsidP="0087666B">
            <w:pPr>
              <w:spacing w:after="0"/>
              <w:jc w:val="center"/>
              <w:rPr>
                <w:sz w:val="16"/>
                <w:szCs w:val="18"/>
              </w:rPr>
            </w:pPr>
            <w:r w:rsidRPr="006552EC">
              <w:rPr>
                <w:sz w:val="16"/>
                <w:szCs w:val="18"/>
              </w:rPr>
              <w:t>9.6</w:t>
            </w:r>
          </w:p>
        </w:tc>
        <w:tc>
          <w:tcPr>
            <w:tcW w:w="708" w:type="dxa"/>
            <w:shd w:val="clear" w:color="auto" w:fill="auto"/>
            <w:noWrap/>
            <w:hideMark/>
          </w:tcPr>
          <w:p w14:paraId="73A7934E" w14:textId="5443B69A" w:rsidR="00AD51A9" w:rsidRPr="006552EC" w:rsidRDefault="00AD51A9" w:rsidP="0087666B">
            <w:pPr>
              <w:spacing w:after="0"/>
              <w:jc w:val="center"/>
              <w:rPr>
                <w:sz w:val="16"/>
                <w:szCs w:val="18"/>
              </w:rPr>
            </w:pPr>
            <w:r w:rsidRPr="006552EC">
              <w:rPr>
                <w:sz w:val="16"/>
                <w:szCs w:val="18"/>
              </w:rPr>
              <w:t>94</w:t>
            </w:r>
            <w:r w:rsidR="00364EF2" w:rsidRPr="006552EC">
              <w:rPr>
                <w:sz w:val="16"/>
                <w:szCs w:val="18"/>
              </w:rPr>
              <w:t>.0</w:t>
            </w:r>
          </w:p>
        </w:tc>
        <w:tc>
          <w:tcPr>
            <w:tcW w:w="567" w:type="dxa"/>
            <w:shd w:val="clear" w:color="auto" w:fill="auto"/>
            <w:noWrap/>
            <w:hideMark/>
          </w:tcPr>
          <w:p w14:paraId="7ECB075A"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4DE5F6D0" w14:textId="77777777" w:rsidR="00AD51A9" w:rsidRPr="006552EC" w:rsidRDefault="00AD51A9" w:rsidP="0087666B">
            <w:pPr>
              <w:spacing w:after="0"/>
              <w:jc w:val="center"/>
              <w:rPr>
                <w:sz w:val="16"/>
                <w:szCs w:val="18"/>
              </w:rPr>
            </w:pPr>
            <w:r w:rsidRPr="006552EC">
              <w:rPr>
                <w:sz w:val="16"/>
                <w:szCs w:val="18"/>
              </w:rPr>
              <w:t>40</w:t>
            </w:r>
          </w:p>
        </w:tc>
        <w:tc>
          <w:tcPr>
            <w:tcW w:w="567" w:type="dxa"/>
            <w:shd w:val="clear" w:color="auto" w:fill="auto"/>
            <w:noWrap/>
            <w:hideMark/>
          </w:tcPr>
          <w:p w14:paraId="0A3A71CB" w14:textId="77777777" w:rsidR="00AD51A9" w:rsidRPr="006552EC" w:rsidRDefault="00AD51A9" w:rsidP="0087666B">
            <w:pPr>
              <w:spacing w:after="0"/>
              <w:jc w:val="center"/>
              <w:rPr>
                <w:sz w:val="16"/>
                <w:szCs w:val="18"/>
              </w:rPr>
            </w:pPr>
            <w:r w:rsidRPr="006552EC">
              <w:rPr>
                <w:sz w:val="16"/>
                <w:szCs w:val="18"/>
              </w:rPr>
              <w:t>55</w:t>
            </w:r>
          </w:p>
        </w:tc>
        <w:tc>
          <w:tcPr>
            <w:tcW w:w="709" w:type="dxa"/>
            <w:shd w:val="clear" w:color="auto" w:fill="auto"/>
            <w:noWrap/>
            <w:hideMark/>
          </w:tcPr>
          <w:p w14:paraId="7F2C1F41" w14:textId="77777777" w:rsidR="00AD51A9" w:rsidRPr="006552EC" w:rsidRDefault="00AD51A9" w:rsidP="0087666B">
            <w:pPr>
              <w:spacing w:after="0"/>
              <w:jc w:val="center"/>
              <w:rPr>
                <w:sz w:val="16"/>
                <w:szCs w:val="18"/>
              </w:rPr>
            </w:pPr>
            <w:r w:rsidRPr="006552EC">
              <w:rPr>
                <w:sz w:val="16"/>
                <w:szCs w:val="18"/>
              </w:rPr>
              <w:t>994</w:t>
            </w:r>
          </w:p>
        </w:tc>
        <w:tc>
          <w:tcPr>
            <w:tcW w:w="1134" w:type="dxa"/>
            <w:shd w:val="clear" w:color="auto" w:fill="auto"/>
            <w:noWrap/>
            <w:hideMark/>
          </w:tcPr>
          <w:p w14:paraId="5AB80EC0" w14:textId="36832E5A" w:rsidR="00AD51A9" w:rsidRPr="006552EC" w:rsidRDefault="00644318" w:rsidP="0087666B">
            <w:pPr>
              <w:spacing w:after="0"/>
              <w:jc w:val="center"/>
              <w:rPr>
                <w:sz w:val="16"/>
                <w:szCs w:val="18"/>
              </w:rPr>
            </w:pPr>
            <w:r w:rsidRPr="006552EC">
              <w:rPr>
                <w:sz w:val="16"/>
                <w:szCs w:val="18"/>
              </w:rPr>
              <w:t>60/40/40/60</w:t>
            </w:r>
          </w:p>
        </w:tc>
        <w:tc>
          <w:tcPr>
            <w:tcW w:w="1134" w:type="dxa"/>
            <w:shd w:val="clear" w:color="auto" w:fill="auto"/>
            <w:noWrap/>
            <w:hideMark/>
          </w:tcPr>
          <w:p w14:paraId="621ACB9E" w14:textId="37ADFE12"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39024D82" w14:textId="77777777" w:rsidR="00AD51A9" w:rsidRPr="006552EC" w:rsidRDefault="00AD51A9" w:rsidP="0087666B">
            <w:pPr>
              <w:spacing w:after="0"/>
              <w:jc w:val="center"/>
              <w:rPr>
                <w:sz w:val="16"/>
                <w:szCs w:val="18"/>
              </w:rPr>
            </w:pPr>
            <w:r w:rsidRPr="006552EC">
              <w:rPr>
                <w:sz w:val="16"/>
                <w:szCs w:val="18"/>
              </w:rPr>
              <w:t>20</w:t>
            </w:r>
          </w:p>
        </w:tc>
      </w:tr>
      <w:tr w:rsidR="006552EC" w:rsidRPr="006552EC" w14:paraId="1852DF02"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27A9DB2A"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3A49A676"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3683CC4B" w14:textId="77777777" w:rsidR="00AD51A9" w:rsidRPr="006552EC" w:rsidRDefault="00AD51A9" w:rsidP="0087666B">
            <w:pPr>
              <w:spacing w:after="0"/>
              <w:jc w:val="center"/>
              <w:rPr>
                <w:sz w:val="16"/>
                <w:szCs w:val="18"/>
              </w:rPr>
            </w:pPr>
            <w:r w:rsidRPr="006552EC">
              <w:rPr>
                <w:sz w:val="16"/>
                <w:szCs w:val="18"/>
              </w:rPr>
              <w:t>16</w:t>
            </w:r>
          </w:p>
        </w:tc>
        <w:tc>
          <w:tcPr>
            <w:tcW w:w="709" w:type="dxa"/>
            <w:shd w:val="clear" w:color="auto" w:fill="auto"/>
            <w:noWrap/>
            <w:hideMark/>
          </w:tcPr>
          <w:p w14:paraId="79412166" w14:textId="77777777" w:rsidR="00AD51A9" w:rsidRPr="006552EC" w:rsidRDefault="00AD51A9" w:rsidP="0087666B">
            <w:pPr>
              <w:spacing w:after="0"/>
              <w:jc w:val="center"/>
              <w:rPr>
                <w:sz w:val="16"/>
                <w:szCs w:val="18"/>
              </w:rPr>
            </w:pPr>
            <w:r w:rsidRPr="006552EC">
              <w:rPr>
                <w:sz w:val="16"/>
                <w:szCs w:val="18"/>
              </w:rPr>
              <w:t>1800</w:t>
            </w:r>
          </w:p>
        </w:tc>
        <w:tc>
          <w:tcPr>
            <w:tcW w:w="567" w:type="dxa"/>
            <w:shd w:val="clear" w:color="auto" w:fill="auto"/>
            <w:noWrap/>
            <w:hideMark/>
          </w:tcPr>
          <w:p w14:paraId="52AB432F" w14:textId="77777777" w:rsidR="00AD51A9" w:rsidRPr="006552EC" w:rsidRDefault="00AD51A9" w:rsidP="0087666B">
            <w:pPr>
              <w:spacing w:after="0"/>
              <w:jc w:val="center"/>
              <w:rPr>
                <w:sz w:val="16"/>
                <w:szCs w:val="18"/>
              </w:rPr>
            </w:pPr>
            <w:r w:rsidRPr="006552EC">
              <w:rPr>
                <w:sz w:val="16"/>
                <w:szCs w:val="18"/>
              </w:rPr>
              <w:t>9.6</w:t>
            </w:r>
          </w:p>
        </w:tc>
        <w:tc>
          <w:tcPr>
            <w:tcW w:w="708" w:type="dxa"/>
            <w:shd w:val="clear" w:color="auto" w:fill="auto"/>
            <w:noWrap/>
            <w:hideMark/>
          </w:tcPr>
          <w:p w14:paraId="0F3D491B" w14:textId="5D39F4C6" w:rsidR="00AD51A9" w:rsidRPr="006552EC" w:rsidRDefault="00AD51A9" w:rsidP="0087666B">
            <w:pPr>
              <w:spacing w:after="0"/>
              <w:jc w:val="center"/>
              <w:rPr>
                <w:sz w:val="16"/>
                <w:szCs w:val="18"/>
              </w:rPr>
            </w:pPr>
            <w:r w:rsidRPr="006552EC">
              <w:rPr>
                <w:sz w:val="16"/>
                <w:szCs w:val="18"/>
              </w:rPr>
              <w:t>94</w:t>
            </w:r>
            <w:r w:rsidR="00364EF2" w:rsidRPr="006552EC">
              <w:rPr>
                <w:sz w:val="16"/>
                <w:szCs w:val="18"/>
              </w:rPr>
              <w:t>.0</w:t>
            </w:r>
          </w:p>
        </w:tc>
        <w:tc>
          <w:tcPr>
            <w:tcW w:w="567" w:type="dxa"/>
            <w:shd w:val="clear" w:color="auto" w:fill="auto"/>
            <w:noWrap/>
            <w:hideMark/>
          </w:tcPr>
          <w:p w14:paraId="3D2A3AEB"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1823265C" w14:textId="77777777" w:rsidR="00AD51A9" w:rsidRPr="006552EC" w:rsidRDefault="00AD51A9" w:rsidP="0087666B">
            <w:pPr>
              <w:spacing w:after="0"/>
              <w:jc w:val="center"/>
              <w:rPr>
                <w:sz w:val="16"/>
                <w:szCs w:val="18"/>
              </w:rPr>
            </w:pPr>
            <w:r w:rsidRPr="006552EC">
              <w:rPr>
                <w:sz w:val="16"/>
                <w:szCs w:val="18"/>
              </w:rPr>
              <w:t>40</w:t>
            </w:r>
          </w:p>
        </w:tc>
        <w:tc>
          <w:tcPr>
            <w:tcW w:w="567" w:type="dxa"/>
            <w:shd w:val="clear" w:color="auto" w:fill="auto"/>
            <w:noWrap/>
            <w:hideMark/>
          </w:tcPr>
          <w:p w14:paraId="17835ADC" w14:textId="77777777" w:rsidR="00AD51A9" w:rsidRPr="006552EC" w:rsidRDefault="00AD51A9" w:rsidP="0087666B">
            <w:pPr>
              <w:spacing w:after="0"/>
              <w:jc w:val="center"/>
              <w:rPr>
                <w:sz w:val="16"/>
                <w:szCs w:val="18"/>
              </w:rPr>
            </w:pPr>
            <w:r w:rsidRPr="006552EC">
              <w:rPr>
                <w:sz w:val="16"/>
                <w:szCs w:val="18"/>
              </w:rPr>
              <w:t>55</w:t>
            </w:r>
          </w:p>
        </w:tc>
        <w:tc>
          <w:tcPr>
            <w:tcW w:w="709" w:type="dxa"/>
            <w:shd w:val="clear" w:color="auto" w:fill="auto"/>
            <w:noWrap/>
            <w:hideMark/>
          </w:tcPr>
          <w:p w14:paraId="25416FAF" w14:textId="77777777" w:rsidR="00AD51A9" w:rsidRPr="006552EC" w:rsidRDefault="00AD51A9" w:rsidP="0087666B">
            <w:pPr>
              <w:spacing w:after="0"/>
              <w:jc w:val="center"/>
              <w:rPr>
                <w:sz w:val="16"/>
                <w:szCs w:val="18"/>
              </w:rPr>
            </w:pPr>
            <w:r w:rsidRPr="006552EC">
              <w:rPr>
                <w:sz w:val="16"/>
                <w:szCs w:val="18"/>
              </w:rPr>
              <w:t>993</w:t>
            </w:r>
          </w:p>
        </w:tc>
        <w:tc>
          <w:tcPr>
            <w:tcW w:w="1134" w:type="dxa"/>
            <w:shd w:val="clear" w:color="auto" w:fill="auto"/>
            <w:noWrap/>
            <w:hideMark/>
          </w:tcPr>
          <w:p w14:paraId="5A66442B" w14:textId="59C3CBCC" w:rsidR="00AD51A9" w:rsidRPr="006552EC" w:rsidRDefault="00644318" w:rsidP="0087666B">
            <w:pPr>
              <w:spacing w:after="0"/>
              <w:jc w:val="center"/>
              <w:rPr>
                <w:sz w:val="16"/>
                <w:szCs w:val="18"/>
              </w:rPr>
            </w:pPr>
            <w:r w:rsidRPr="006552EC">
              <w:rPr>
                <w:sz w:val="16"/>
                <w:szCs w:val="18"/>
              </w:rPr>
              <w:t>6</w:t>
            </w:r>
            <w:r w:rsidR="00A67160" w:rsidRPr="006552EC">
              <w:rPr>
                <w:sz w:val="16"/>
                <w:szCs w:val="18"/>
              </w:rPr>
              <w:t>0/0/</w:t>
            </w:r>
            <w:r w:rsidR="00D87B8D" w:rsidRPr="006552EC">
              <w:rPr>
                <w:sz w:val="16"/>
                <w:szCs w:val="18"/>
              </w:rPr>
              <w:t>4</w:t>
            </w:r>
            <w:r w:rsidR="00A67160" w:rsidRPr="006552EC">
              <w:rPr>
                <w:sz w:val="16"/>
                <w:szCs w:val="18"/>
              </w:rPr>
              <w:t>0/</w:t>
            </w:r>
            <w:r w:rsidR="00D87B8D" w:rsidRPr="006552EC">
              <w:rPr>
                <w:sz w:val="16"/>
                <w:szCs w:val="18"/>
              </w:rPr>
              <w:t>6</w:t>
            </w:r>
            <w:r w:rsidR="00A67160" w:rsidRPr="006552EC">
              <w:rPr>
                <w:sz w:val="16"/>
                <w:szCs w:val="18"/>
              </w:rPr>
              <w:t>0</w:t>
            </w:r>
          </w:p>
        </w:tc>
        <w:tc>
          <w:tcPr>
            <w:tcW w:w="1134" w:type="dxa"/>
            <w:shd w:val="clear" w:color="auto" w:fill="auto"/>
            <w:noWrap/>
            <w:hideMark/>
          </w:tcPr>
          <w:p w14:paraId="20521D49" w14:textId="5151516F"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093A3012" w14:textId="77777777" w:rsidR="00AD51A9" w:rsidRPr="006552EC" w:rsidRDefault="00AD51A9" w:rsidP="0087666B">
            <w:pPr>
              <w:spacing w:after="0"/>
              <w:jc w:val="center"/>
              <w:rPr>
                <w:sz w:val="16"/>
                <w:szCs w:val="18"/>
              </w:rPr>
            </w:pPr>
            <w:r w:rsidRPr="006552EC">
              <w:rPr>
                <w:sz w:val="16"/>
                <w:szCs w:val="18"/>
              </w:rPr>
              <w:t>20</w:t>
            </w:r>
          </w:p>
        </w:tc>
      </w:tr>
      <w:tr w:rsidR="006552EC" w:rsidRPr="006552EC" w14:paraId="0D1A35FE"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3E42199B"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08DD2CE6"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28102203" w14:textId="77777777" w:rsidR="00AD51A9" w:rsidRPr="006552EC" w:rsidRDefault="00AD51A9" w:rsidP="0087666B">
            <w:pPr>
              <w:spacing w:after="0"/>
              <w:jc w:val="center"/>
              <w:rPr>
                <w:sz w:val="16"/>
                <w:szCs w:val="18"/>
              </w:rPr>
            </w:pPr>
            <w:r w:rsidRPr="006552EC">
              <w:rPr>
                <w:sz w:val="16"/>
                <w:szCs w:val="18"/>
              </w:rPr>
              <w:t>17</w:t>
            </w:r>
          </w:p>
        </w:tc>
        <w:tc>
          <w:tcPr>
            <w:tcW w:w="709" w:type="dxa"/>
            <w:shd w:val="clear" w:color="auto" w:fill="auto"/>
            <w:noWrap/>
            <w:hideMark/>
          </w:tcPr>
          <w:p w14:paraId="0DF5983F" w14:textId="77777777" w:rsidR="00AD51A9" w:rsidRPr="006552EC" w:rsidRDefault="00AD51A9" w:rsidP="0087666B">
            <w:pPr>
              <w:spacing w:after="0"/>
              <w:jc w:val="center"/>
              <w:rPr>
                <w:sz w:val="16"/>
                <w:szCs w:val="18"/>
              </w:rPr>
            </w:pPr>
            <w:r w:rsidRPr="006552EC">
              <w:rPr>
                <w:sz w:val="16"/>
                <w:szCs w:val="18"/>
              </w:rPr>
              <w:t>0000</w:t>
            </w:r>
          </w:p>
        </w:tc>
        <w:tc>
          <w:tcPr>
            <w:tcW w:w="567" w:type="dxa"/>
            <w:shd w:val="clear" w:color="auto" w:fill="auto"/>
            <w:noWrap/>
            <w:hideMark/>
          </w:tcPr>
          <w:p w14:paraId="21DE637C" w14:textId="77777777" w:rsidR="00AD51A9" w:rsidRPr="006552EC" w:rsidRDefault="00AD51A9" w:rsidP="0087666B">
            <w:pPr>
              <w:spacing w:after="0"/>
              <w:jc w:val="center"/>
              <w:rPr>
                <w:sz w:val="16"/>
                <w:szCs w:val="18"/>
              </w:rPr>
            </w:pPr>
            <w:r w:rsidRPr="006552EC">
              <w:rPr>
                <w:sz w:val="16"/>
                <w:szCs w:val="18"/>
              </w:rPr>
              <w:t>9.6</w:t>
            </w:r>
          </w:p>
        </w:tc>
        <w:tc>
          <w:tcPr>
            <w:tcW w:w="708" w:type="dxa"/>
            <w:shd w:val="clear" w:color="auto" w:fill="auto"/>
            <w:noWrap/>
            <w:hideMark/>
          </w:tcPr>
          <w:p w14:paraId="6B9B412B" w14:textId="77777777" w:rsidR="00AD51A9" w:rsidRPr="006552EC" w:rsidRDefault="00AD51A9" w:rsidP="0087666B">
            <w:pPr>
              <w:spacing w:after="0"/>
              <w:jc w:val="center"/>
              <w:rPr>
                <w:sz w:val="16"/>
                <w:szCs w:val="18"/>
              </w:rPr>
            </w:pPr>
            <w:r w:rsidRPr="006552EC">
              <w:rPr>
                <w:sz w:val="16"/>
                <w:szCs w:val="18"/>
              </w:rPr>
              <w:t>94.1</w:t>
            </w:r>
          </w:p>
        </w:tc>
        <w:tc>
          <w:tcPr>
            <w:tcW w:w="567" w:type="dxa"/>
            <w:shd w:val="clear" w:color="auto" w:fill="auto"/>
            <w:noWrap/>
            <w:hideMark/>
          </w:tcPr>
          <w:p w14:paraId="3E200682" w14:textId="77777777" w:rsidR="00AD51A9" w:rsidRPr="006552EC" w:rsidRDefault="00AD51A9" w:rsidP="0087666B">
            <w:pPr>
              <w:spacing w:after="0"/>
              <w:jc w:val="center"/>
              <w:rPr>
                <w:sz w:val="16"/>
                <w:szCs w:val="18"/>
              </w:rPr>
            </w:pPr>
            <w:r w:rsidRPr="006552EC">
              <w:rPr>
                <w:sz w:val="16"/>
                <w:szCs w:val="18"/>
              </w:rPr>
              <w:t>15</w:t>
            </w:r>
          </w:p>
        </w:tc>
        <w:tc>
          <w:tcPr>
            <w:tcW w:w="709" w:type="dxa"/>
            <w:shd w:val="clear" w:color="auto" w:fill="auto"/>
            <w:noWrap/>
            <w:hideMark/>
          </w:tcPr>
          <w:p w14:paraId="6DA674AD" w14:textId="77777777" w:rsidR="00AD51A9" w:rsidRPr="006552EC" w:rsidRDefault="00AD51A9" w:rsidP="0087666B">
            <w:pPr>
              <w:spacing w:after="0"/>
              <w:jc w:val="center"/>
              <w:rPr>
                <w:sz w:val="16"/>
                <w:szCs w:val="18"/>
              </w:rPr>
            </w:pPr>
            <w:r w:rsidRPr="006552EC">
              <w:rPr>
                <w:sz w:val="16"/>
                <w:szCs w:val="18"/>
              </w:rPr>
              <w:t>35</w:t>
            </w:r>
          </w:p>
        </w:tc>
        <w:tc>
          <w:tcPr>
            <w:tcW w:w="567" w:type="dxa"/>
            <w:shd w:val="clear" w:color="auto" w:fill="auto"/>
            <w:noWrap/>
            <w:hideMark/>
          </w:tcPr>
          <w:p w14:paraId="25D70DAE" w14:textId="77777777" w:rsidR="00AD51A9" w:rsidRPr="006552EC" w:rsidRDefault="00AD51A9" w:rsidP="0087666B">
            <w:pPr>
              <w:spacing w:after="0"/>
              <w:jc w:val="center"/>
              <w:rPr>
                <w:sz w:val="16"/>
                <w:szCs w:val="18"/>
              </w:rPr>
            </w:pPr>
            <w:r w:rsidRPr="006552EC">
              <w:rPr>
                <w:sz w:val="16"/>
                <w:szCs w:val="18"/>
              </w:rPr>
              <w:t>50</w:t>
            </w:r>
          </w:p>
        </w:tc>
        <w:tc>
          <w:tcPr>
            <w:tcW w:w="709" w:type="dxa"/>
            <w:shd w:val="clear" w:color="auto" w:fill="auto"/>
            <w:noWrap/>
            <w:hideMark/>
          </w:tcPr>
          <w:p w14:paraId="4634975D" w14:textId="77777777" w:rsidR="00AD51A9" w:rsidRPr="006552EC" w:rsidRDefault="00AD51A9" w:rsidP="0087666B">
            <w:pPr>
              <w:spacing w:after="0"/>
              <w:jc w:val="center"/>
              <w:rPr>
                <w:sz w:val="16"/>
                <w:szCs w:val="18"/>
              </w:rPr>
            </w:pPr>
            <w:r w:rsidRPr="006552EC">
              <w:rPr>
                <w:sz w:val="16"/>
                <w:szCs w:val="18"/>
              </w:rPr>
              <w:t>997</w:t>
            </w:r>
          </w:p>
        </w:tc>
        <w:tc>
          <w:tcPr>
            <w:tcW w:w="1134" w:type="dxa"/>
            <w:shd w:val="clear" w:color="auto" w:fill="auto"/>
            <w:noWrap/>
            <w:hideMark/>
          </w:tcPr>
          <w:p w14:paraId="6A9FABBD" w14:textId="6B0DFB87" w:rsidR="00AD51A9" w:rsidRPr="006552EC" w:rsidRDefault="00D87B8D" w:rsidP="0087666B">
            <w:pPr>
              <w:spacing w:after="0"/>
              <w:jc w:val="center"/>
              <w:rPr>
                <w:sz w:val="16"/>
                <w:szCs w:val="18"/>
              </w:rPr>
            </w:pPr>
            <w:r w:rsidRPr="006552EC">
              <w:rPr>
                <w:sz w:val="16"/>
                <w:szCs w:val="18"/>
              </w:rPr>
              <w:t>5</w:t>
            </w:r>
            <w:r w:rsidR="00A67160" w:rsidRPr="006552EC">
              <w:rPr>
                <w:sz w:val="16"/>
                <w:szCs w:val="18"/>
              </w:rPr>
              <w:t>0/0/</w:t>
            </w:r>
            <w:r w:rsidRPr="006552EC">
              <w:rPr>
                <w:sz w:val="16"/>
                <w:szCs w:val="18"/>
              </w:rPr>
              <w:t>4</w:t>
            </w:r>
            <w:r w:rsidR="00A67160" w:rsidRPr="006552EC">
              <w:rPr>
                <w:sz w:val="16"/>
                <w:szCs w:val="18"/>
              </w:rPr>
              <w:t>0/</w:t>
            </w:r>
            <w:r w:rsidRPr="006552EC">
              <w:rPr>
                <w:sz w:val="16"/>
                <w:szCs w:val="18"/>
              </w:rPr>
              <w:t>6</w:t>
            </w:r>
            <w:r w:rsidR="00A67160" w:rsidRPr="006552EC">
              <w:rPr>
                <w:sz w:val="16"/>
                <w:szCs w:val="18"/>
              </w:rPr>
              <w:t>0</w:t>
            </w:r>
          </w:p>
        </w:tc>
        <w:tc>
          <w:tcPr>
            <w:tcW w:w="1134" w:type="dxa"/>
            <w:shd w:val="clear" w:color="auto" w:fill="auto"/>
            <w:noWrap/>
            <w:hideMark/>
          </w:tcPr>
          <w:p w14:paraId="0A8C7384" w14:textId="3AEDD6AC"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49383A1D" w14:textId="77777777" w:rsidR="00AD51A9" w:rsidRPr="006552EC" w:rsidRDefault="00AD51A9" w:rsidP="0087666B">
            <w:pPr>
              <w:spacing w:after="0"/>
              <w:jc w:val="center"/>
              <w:rPr>
                <w:sz w:val="16"/>
                <w:szCs w:val="18"/>
              </w:rPr>
            </w:pPr>
            <w:r w:rsidRPr="006552EC">
              <w:rPr>
                <w:sz w:val="16"/>
                <w:szCs w:val="18"/>
              </w:rPr>
              <w:t>25</w:t>
            </w:r>
          </w:p>
        </w:tc>
      </w:tr>
      <w:tr w:rsidR="006552EC" w:rsidRPr="006552EC" w14:paraId="1F9B6E15"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41960161"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32BFB13E"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7EFF6A8A" w14:textId="77777777" w:rsidR="00AD51A9" w:rsidRPr="006552EC" w:rsidRDefault="00AD51A9" w:rsidP="0087666B">
            <w:pPr>
              <w:spacing w:after="0"/>
              <w:jc w:val="center"/>
              <w:rPr>
                <w:sz w:val="16"/>
                <w:szCs w:val="18"/>
              </w:rPr>
            </w:pPr>
            <w:r w:rsidRPr="006552EC">
              <w:rPr>
                <w:sz w:val="16"/>
                <w:szCs w:val="18"/>
              </w:rPr>
              <w:t>17</w:t>
            </w:r>
          </w:p>
        </w:tc>
        <w:tc>
          <w:tcPr>
            <w:tcW w:w="709" w:type="dxa"/>
            <w:shd w:val="clear" w:color="auto" w:fill="auto"/>
            <w:noWrap/>
            <w:hideMark/>
          </w:tcPr>
          <w:p w14:paraId="27A73A3A" w14:textId="77777777" w:rsidR="00AD51A9" w:rsidRPr="006552EC" w:rsidRDefault="00AD51A9" w:rsidP="0087666B">
            <w:pPr>
              <w:spacing w:after="0"/>
              <w:jc w:val="center"/>
              <w:rPr>
                <w:sz w:val="16"/>
                <w:szCs w:val="18"/>
              </w:rPr>
            </w:pPr>
            <w:r w:rsidRPr="006552EC">
              <w:rPr>
                <w:sz w:val="16"/>
                <w:szCs w:val="18"/>
              </w:rPr>
              <w:t>0600</w:t>
            </w:r>
          </w:p>
        </w:tc>
        <w:tc>
          <w:tcPr>
            <w:tcW w:w="567" w:type="dxa"/>
            <w:shd w:val="clear" w:color="auto" w:fill="auto"/>
            <w:noWrap/>
            <w:hideMark/>
          </w:tcPr>
          <w:p w14:paraId="557193EB" w14:textId="77777777" w:rsidR="00AD51A9" w:rsidRPr="006552EC" w:rsidRDefault="00AD51A9" w:rsidP="0087666B">
            <w:pPr>
              <w:spacing w:after="0"/>
              <w:jc w:val="center"/>
              <w:rPr>
                <w:sz w:val="16"/>
                <w:szCs w:val="18"/>
              </w:rPr>
            </w:pPr>
            <w:r w:rsidRPr="006552EC">
              <w:rPr>
                <w:sz w:val="16"/>
                <w:szCs w:val="18"/>
              </w:rPr>
              <w:t>9.9</w:t>
            </w:r>
          </w:p>
        </w:tc>
        <w:tc>
          <w:tcPr>
            <w:tcW w:w="708" w:type="dxa"/>
            <w:shd w:val="clear" w:color="auto" w:fill="auto"/>
            <w:noWrap/>
            <w:hideMark/>
          </w:tcPr>
          <w:p w14:paraId="014477D7" w14:textId="77777777" w:rsidR="00AD51A9" w:rsidRPr="006552EC" w:rsidRDefault="00AD51A9" w:rsidP="0087666B">
            <w:pPr>
              <w:spacing w:after="0"/>
              <w:jc w:val="center"/>
              <w:rPr>
                <w:sz w:val="16"/>
                <w:szCs w:val="18"/>
              </w:rPr>
            </w:pPr>
            <w:r w:rsidRPr="006552EC">
              <w:rPr>
                <w:sz w:val="16"/>
                <w:szCs w:val="18"/>
              </w:rPr>
              <w:t>94.2</w:t>
            </w:r>
          </w:p>
        </w:tc>
        <w:tc>
          <w:tcPr>
            <w:tcW w:w="567" w:type="dxa"/>
            <w:shd w:val="clear" w:color="auto" w:fill="auto"/>
            <w:noWrap/>
            <w:hideMark/>
          </w:tcPr>
          <w:p w14:paraId="3AB621F0" w14:textId="77777777" w:rsidR="00AD51A9" w:rsidRPr="006552EC" w:rsidRDefault="00AD51A9" w:rsidP="0087666B">
            <w:pPr>
              <w:spacing w:after="0"/>
              <w:jc w:val="center"/>
              <w:rPr>
                <w:sz w:val="16"/>
                <w:szCs w:val="18"/>
              </w:rPr>
            </w:pPr>
            <w:r w:rsidRPr="006552EC">
              <w:rPr>
                <w:sz w:val="16"/>
                <w:szCs w:val="18"/>
              </w:rPr>
              <w:t>30</w:t>
            </w:r>
          </w:p>
        </w:tc>
        <w:tc>
          <w:tcPr>
            <w:tcW w:w="709" w:type="dxa"/>
            <w:shd w:val="clear" w:color="auto" w:fill="auto"/>
            <w:noWrap/>
            <w:hideMark/>
          </w:tcPr>
          <w:p w14:paraId="7840BBD1" w14:textId="77777777" w:rsidR="00AD51A9" w:rsidRPr="006552EC" w:rsidRDefault="00AD51A9" w:rsidP="0087666B">
            <w:pPr>
              <w:spacing w:after="0"/>
              <w:jc w:val="center"/>
              <w:rPr>
                <w:sz w:val="16"/>
                <w:szCs w:val="18"/>
              </w:rPr>
            </w:pPr>
            <w:r w:rsidRPr="006552EC">
              <w:rPr>
                <w:sz w:val="16"/>
                <w:szCs w:val="18"/>
              </w:rPr>
              <w:t>30</w:t>
            </w:r>
          </w:p>
        </w:tc>
        <w:tc>
          <w:tcPr>
            <w:tcW w:w="567" w:type="dxa"/>
            <w:shd w:val="clear" w:color="auto" w:fill="auto"/>
            <w:noWrap/>
            <w:hideMark/>
          </w:tcPr>
          <w:p w14:paraId="66723F1A" w14:textId="77777777" w:rsidR="00AD51A9" w:rsidRPr="006552EC" w:rsidRDefault="00AD51A9" w:rsidP="0087666B">
            <w:pPr>
              <w:spacing w:after="0"/>
              <w:jc w:val="center"/>
              <w:rPr>
                <w:sz w:val="16"/>
                <w:szCs w:val="18"/>
              </w:rPr>
            </w:pPr>
            <w:r w:rsidRPr="006552EC">
              <w:rPr>
                <w:sz w:val="16"/>
                <w:szCs w:val="18"/>
              </w:rPr>
              <w:t>45</w:t>
            </w:r>
          </w:p>
        </w:tc>
        <w:tc>
          <w:tcPr>
            <w:tcW w:w="709" w:type="dxa"/>
            <w:shd w:val="clear" w:color="auto" w:fill="auto"/>
            <w:noWrap/>
            <w:hideMark/>
          </w:tcPr>
          <w:p w14:paraId="47EBC427" w14:textId="77777777" w:rsidR="00AD51A9" w:rsidRPr="006552EC" w:rsidRDefault="00AD51A9" w:rsidP="0087666B">
            <w:pPr>
              <w:spacing w:after="0"/>
              <w:jc w:val="center"/>
              <w:rPr>
                <w:sz w:val="16"/>
                <w:szCs w:val="18"/>
              </w:rPr>
            </w:pPr>
            <w:r w:rsidRPr="006552EC">
              <w:rPr>
                <w:sz w:val="16"/>
                <w:szCs w:val="18"/>
              </w:rPr>
              <w:t>1000</w:t>
            </w:r>
          </w:p>
        </w:tc>
        <w:tc>
          <w:tcPr>
            <w:tcW w:w="1134" w:type="dxa"/>
            <w:shd w:val="clear" w:color="auto" w:fill="auto"/>
            <w:noWrap/>
            <w:hideMark/>
          </w:tcPr>
          <w:p w14:paraId="3AD0E1BD" w14:textId="208C4D87" w:rsidR="00AD51A9" w:rsidRPr="006552EC" w:rsidRDefault="00A67160" w:rsidP="0087666B">
            <w:pPr>
              <w:spacing w:after="0"/>
              <w:jc w:val="center"/>
              <w:rPr>
                <w:sz w:val="16"/>
                <w:szCs w:val="18"/>
              </w:rPr>
            </w:pPr>
            <w:r w:rsidRPr="006552EC">
              <w:rPr>
                <w:sz w:val="16"/>
                <w:szCs w:val="18"/>
              </w:rPr>
              <w:t>0/0/0/0</w:t>
            </w:r>
          </w:p>
        </w:tc>
        <w:tc>
          <w:tcPr>
            <w:tcW w:w="1134" w:type="dxa"/>
            <w:shd w:val="clear" w:color="auto" w:fill="auto"/>
            <w:noWrap/>
            <w:hideMark/>
          </w:tcPr>
          <w:p w14:paraId="7A70D3C4" w14:textId="5B788E09"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55790AAD" w14:textId="77777777" w:rsidR="00AD51A9" w:rsidRPr="006552EC" w:rsidRDefault="00AD51A9" w:rsidP="0087666B">
            <w:pPr>
              <w:spacing w:after="0"/>
              <w:jc w:val="center"/>
              <w:rPr>
                <w:sz w:val="16"/>
                <w:szCs w:val="18"/>
              </w:rPr>
            </w:pPr>
            <w:r w:rsidRPr="006552EC">
              <w:rPr>
                <w:sz w:val="16"/>
                <w:szCs w:val="18"/>
              </w:rPr>
              <w:t>-</w:t>
            </w:r>
          </w:p>
        </w:tc>
      </w:tr>
      <w:tr w:rsidR="006552EC" w:rsidRPr="006552EC" w14:paraId="203492D1"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28DAF04D"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72417730"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548655A3" w14:textId="77777777" w:rsidR="00AD51A9" w:rsidRPr="006552EC" w:rsidRDefault="00AD51A9" w:rsidP="0087666B">
            <w:pPr>
              <w:spacing w:after="0"/>
              <w:jc w:val="center"/>
              <w:rPr>
                <w:sz w:val="16"/>
                <w:szCs w:val="18"/>
              </w:rPr>
            </w:pPr>
            <w:r w:rsidRPr="006552EC">
              <w:rPr>
                <w:sz w:val="16"/>
                <w:szCs w:val="18"/>
              </w:rPr>
              <w:t>17</w:t>
            </w:r>
          </w:p>
        </w:tc>
        <w:tc>
          <w:tcPr>
            <w:tcW w:w="709" w:type="dxa"/>
            <w:shd w:val="clear" w:color="auto" w:fill="auto"/>
            <w:noWrap/>
            <w:hideMark/>
          </w:tcPr>
          <w:p w14:paraId="409028F4" w14:textId="77777777" w:rsidR="00AD51A9" w:rsidRPr="006552EC" w:rsidRDefault="00AD51A9" w:rsidP="0087666B">
            <w:pPr>
              <w:spacing w:after="0"/>
              <w:jc w:val="center"/>
              <w:rPr>
                <w:sz w:val="16"/>
                <w:szCs w:val="18"/>
              </w:rPr>
            </w:pPr>
            <w:r w:rsidRPr="006552EC">
              <w:rPr>
                <w:sz w:val="16"/>
                <w:szCs w:val="18"/>
              </w:rPr>
              <w:t>1200</w:t>
            </w:r>
          </w:p>
        </w:tc>
        <w:tc>
          <w:tcPr>
            <w:tcW w:w="567" w:type="dxa"/>
            <w:shd w:val="clear" w:color="auto" w:fill="auto"/>
            <w:noWrap/>
            <w:hideMark/>
          </w:tcPr>
          <w:p w14:paraId="757FF134" w14:textId="77777777" w:rsidR="00AD51A9" w:rsidRPr="006552EC" w:rsidRDefault="00AD51A9" w:rsidP="0087666B">
            <w:pPr>
              <w:spacing w:after="0"/>
              <w:jc w:val="center"/>
              <w:rPr>
                <w:sz w:val="16"/>
                <w:szCs w:val="18"/>
              </w:rPr>
            </w:pPr>
            <w:r w:rsidRPr="006552EC">
              <w:rPr>
                <w:sz w:val="16"/>
                <w:szCs w:val="18"/>
              </w:rPr>
              <w:t>10.2</w:t>
            </w:r>
          </w:p>
        </w:tc>
        <w:tc>
          <w:tcPr>
            <w:tcW w:w="708" w:type="dxa"/>
            <w:shd w:val="clear" w:color="auto" w:fill="auto"/>
            <w:noWrap/>
            <w:hideMark/>
          </w:tcPr>
          <w:p w14:paraId="48554C8E" w14:textId="77777777" w:rsidR="00AD51A9" w:rsidRPr="006552EC" w:rsidRDefault="00AD51A9" w:rsidP="0087666B">
            <w:pPr>
              <w:spacing w:after="0"/>
              <w:jc w:val="center"/>
              <w:rPr>
                <w:sz w:val="16"/>
                <w:szCs w:val="18"/>
              </w:rPr>
            </w:pPr>
            <w:r w:rsidRPr="006552EC">
              <w:rPr>
                <w:sz w:val="16"/>
                <w:szCs w:val="18"/>
              </w:rPr>
              <w:t>94.2</w:t>
            </w:r>
          </w:p>
        </w:tc>
        <w:tc>
          <w:tcPr>
            <w:tcW w:w="567" w:type="dxa"/>
            <w:shd w:val="clear" w:color="auto" w:fill="auto"/>
            <w:noWrap/>
            <w:hideMark/>
          </w:tcPr>
          <w:p w14:paraId="0B66B663"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7E6F9C6C" w14:textId="77777777" w:rsidR="00AD51A9" w:rsidRPr="006552EC" w:rsidRDefault="00AD51A9" w:rsidP="0087666B">
            <w:pPr>
              <w:spacing w:after="0"/>
              <w:jc w:val="center"/>
              <w:rPr>
                <w:sz w:val="16"/>
                <w:szCs w:val="18"/>
              </w:rPr>
            </w:pPr>
            <w:r w:rsidRPr="006552EC">
              <w:rPr>
                <w:sz w:val="16"/>
                <w:szCs w:val="18"/>
              </w:rPr>
              <w:t>35</w:t>
            </w:r>
          </w:p>
        </w:tc>
        <w:tc>
          <w:tcPr>
            <w:tcW w:w="567" w:type="dxa"/>
            <w:shd w:val="clear" w:color="auto" w:fill="auto"/>
            <w:noWrap/>
            <w:hideMark/>
          </w:tcPr>
          <w:p w14:paraId="1AD0DEBC" w14:textId="77777777" w:rsidR="00AD51A9" w:rsidRPr="006552EC" w:rsidRDefault="00AD51A9" w:rsidP="0087666B">
            <w:pPr>
              <w:spacing w:after="0"/>
              <w:jc w:val="center"/>
              <w:rPr>
                <w:sz w:val="16"/>
                <w:szCs w:val="18"/>
              </w:rPr>
            </w:pPr>
            <w:r w:rsidRPr="006552EC">
              <w:rPr>
                <w:sz w:val="16"/>
                <w:szCs w:val="18"/>
              </w:rPr>
              <w:t>50</w:t>
            </w:r>
          </w:p>
        </w:tc>
        <w:tc>
          <w:tcPr>
            <w:tcW w:w="709" w:type="dxa"/>
            <w:shd w:val="clear" w:color="auto" w:fill="auto"/>
            <w:noWrap/>
            <w:hideMark/>
          </w:tcPr>
          <w:p w14:paraId="59FDA3BE" w14:textId="77777777" w:rsidR="00AD51A9" w:rsidRPr="006552EC" w:rsidRDefault="00AD51A9" w:rsidP="0087666B">
            <w:pPr>
              <w:spacing w:after="0"/>
              <w:jc w:val="center"/>
              <w:rPr>
                <w:sz w:val="16"/>
                <w:szCs w:val="18"/>
              </w:rPr>
            </w:pPr>
            <w:r w:rsidRPr="006552EC">
              <w:rPr>
                <w:sz w:val="16"/>
                <w:szCs w:val="18"/>
              </w:rPr>
              <w:t>997</w:t>
            </w:r>
          </w:p>
        </w:tc>
        <w:tc>
          <w:tcPr>
            <w:tcW w:w="1134" w:type="dxa"/>
            <w:shd w:val="clear" w:color="auto" w:fill="auto"/>
            <w:noWrap/>
            <w:hideMark/>
          </w:tcPr>
          <w:p w14:paraId="727F9ADE" w14:textId="7DEB0EA7" w:rsidR="00AD51A9" w:rsidRPr="006552EC" w:rsidRDefault="007D51F2" w:rsidP="0087666B">
            <w:pPr>
              <w:spacing w:after="0"/>
              <w:jc w:val="center"/>
              <w:rPr>
                <w:sz w:val="16"/>
                <w:szCs w:val="18"/>
              </w:rPr>
            </w:pPr>
            <w:r w:rsidRPr="006552EC">
              <w:rPr>
                <w:sz w:val="16"/>
                <w:szCs w:val="18"/>
              </w:rPr>
              <w:t>5</w:t>
            </w:r>
            <w:r w:rsidR="00A67160" w:rsidRPr="006552EC">
              <w:rPr>
                <w:sz w:val="16"/>
                <w:szCs w:val="18"/>
              </w:rPr>
              <w:t>0/</w:t>
            </w:r>
            <w:r w:rsidRPr="006552EC">
              <w:rPr>
                <w:sz w:val="16"/>
                <w:szCs w:val="18"/>
              </w:rPr>
              <w:t>5</w:t>
            </w:r>
            <w:r w:rsidR="00A67160" w:rsidRPr="006552EC">
              <w:rPr>
                <w:sz w:val="16"/>
                <w:szCs w:val="18"/>
              </w:rPr>
              <w:t>0/0/</w:t>
            </w:r>
            <w:r w:rsidRPr="006552EC">
              <w:rPr>
                <w:sz w:val="16"/>
                <w:szCs w:val="18"/>
              </w:rPr>
              <w:t>5</w:t>
            </w:r>
            <w:r w:rsidR="00A67160" w:rsidRPr="006552EC">
              <w:rPr>
                <w:sz w:val="16"/>
                <w:szCs w:val="18"/>
              </w:rPr>
              <w:t>0</w:t>
            </w:r>
          </w:p>
        </w:tc>
        <w:tc>
          <w:tcPr>
            <w:tcW w:w="1134" w:type="dxa"/>
            <w:shd w:val="clear" w:color="auto" w:fill="auto"/>
            <w:noWrap/>
            <w:hideMark/>
          </w:tcPr>
          <w:p w14:paraId="2465379A" w14:textId="0D178C93"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5A12D9A6" w14:textId="77777777" w:rsidR="00AD51A9" w:rsidRPr="006552EC" w:rsidRDefault="00AD51A9" w:rsidP="0087666B">
            <w:pPr>
              <w:spacing w:after="0"/>
              <w:jc w:val="center"/>
              <w:rPr>
                <w:sz w:val="16"/>
                <w:szCs w:val="18"/>
              </w:rPr>
            </w:pPr>
            <w:r w:rsidRPr="006552EC">
              <w:rPr>
                <w:sz w:val="16"/>
                <w:szCs w:val="18"/>
              </w:rPr>
              <w:t>25</w:t>
            </w:r>
          </w:p>
        </w:tc>
      </w:tr>
      <w:tr w:rsidR="006552EC" w:rsidRPr="006552EC" w14:paraId="471CD323"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1BF129C7"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0DDC8692"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60234942" w14:textId="77777777" w:rsidR="00AD51A9" w:rsidRPr="006552EC" w:rsidRDefault="00AD51A9" w:rsidP="0087666B">
            <w:pPr>
              <w:spacing w:after="0"/>
              <w:jc w:val="center"/>
              <w:rPr>
                <w:sz w:val="16"/>
                <w:szCs w:val="18"/>
              </w:rPr>
            </w:pPr>
            <w:r w:rsidRPr="006552EC">
              <w:rPr>
                <w:sz w:val="16"/>
                <w:szCs w:val="18"/>
              </w:rPr>
              <w:t>17</w:t>
            </w:r>
          </w:p>
        </w:tc>
        <w:tc>
          <w:tcPr>
            <w:tcW w:w="709" w:type="dxa"/>
            <w:shd w:val="clear" w:color="auto" w:fill="auto"/>
            <w:noWrap/>
            <w:hideMark/>
          </w:tcPr>
          <w:p w14:paraId="44BE47FC" w14:textId="77777777" w:rsidR="00AD51A9" w:rsidRPr="006552EC" w:rsidRDefault="00AD51A9" w:rsidP="0087666B">
            <w:pPr>
              <w:spacing w:after="0"/>
              <w:jc w:val="center"/>
              <w:rPr>
                <w:sz w:val="16"/>
                <w:szCs w:val="18"/>
              </w:rPr>
            </w:pPr>
            <w:r w:rsidRPr="006552EC">
              <w:rPr>
                <w:sz w:val="16"/>
                <w:szCs w:val="18"/>
              </w:rPr>
              <w:t>1800</w:t>
            </w:r>
          </w:p>
        </w:tc>
        <w:tc>
          <w:tcPr>
            <w:tcW w:w="567" w:type="dxa"/>
            <w:shd w:val="clear" w:color="auto" w:fill="auto"/>
            <w:noWrap/>
            <w:hideMark/>
          </w:tcPr>
          <w:p w14:paraId="52DC74AC" w14:textId="77777777" w:rsidR="00AD51A9" w:rsidRPr="006552EC" w:rsidRDefault="00AD51A9" w:rsidP="0087666B">
            <w:pPr>
              <w:spacing w:after="0"/>
              <w:jc w:val="center"/>
              <w:rPr>
                <w:sz w:val="16"/>
                <w:szCs w:val="18"/>
              </w:rPr>
            </w:pPr>
            <w:r w:rsidRPr="006552EC">
              <w:rPr>
                <w:sz w:val="16"/>
                <w:szCs w:val="18"/>
              </w:rPr>
              <w:t>10.5</w:t>
            </w:r>
          </w:p>
        </w:tc>
        <w:tc>
          <w:tcPr>
            <w:tcW w:w="708" w:type="dxa"/>
            <w:shd w:val="clear" w:color="auto" w:fill="auto"/>
            <w:noWrap/>
            <w:hideMark/>
          </w:tcPr>
          <w:p w14:paraId="6E74DA6D" w14:textId="4F8297B3" w:rsidR="00AD51A9" w:rsidRPr="006552EC" w:rsidRDefault="00AD51A9" w:rsidP="0087666B">
            <w:pPr>
              <w:spacing w:after="0"/>
              <w:jc w:val="center"/>
              <w:rPr>
                <w:sz w:val="16"/>
                <w:szCs w:val="18"/>
              </w:rPr>
            </w:pPr>
            <w:r w:rsidRPr="006552EC">
              <w:rPr>
                <w:sz w:val="16"/>
                <w:szCs w:val="18"/>
              </w:rPr>
              <w:t>94</w:t>
            </w:r>
            <w:r w:rsidR="00364EF2" w:rsidRPr="006552EC">
              <w:rPr>
                <w:sz w:val="16"/>
                <w:szCs w:val="18"/>
              </w:rPr>
              <w:t>.0</w:t>
            </w:r>
          </w:p>
        </w:tc>
        <w:tc>
          <w:tcPr>
            <w:tcW w:w="567" w:type="dxa"/>
            <w:shd w:val="clear" w:color="auto" w:fill="auto"/>
            <w:noWrap/>
            <w:hideMark/>
          </w:tcPr>
          <w:p w14:paraId="13EC6FAD" w14:textId="77777777" w:rsidR="00AD51A9" w:rsidRPr="006552EC" w:rsidRDefault="00AD51A9" w:rsidP="0087666B">
            <w:pPr>
              <w:spacing w:after="0"/>
              <w:jc w:val="center"/>
              <w:rPr>
                <w:sz w:val="16"/>
                <w:szCs w:val="18"/>
              </w:rPr>
            </w:pPr>
            <w:r w:rsidRPr="006552EC">
              <w:rPr>
                <w:sz w:val="16"/>
                <w:szCs w:val="18"/>
              </w:rPr>
              <w:t>30</w:t>
            </w:r>
          </w:p>
        </w:tc>
        <w:tc>
          <w:tcPr>
            <w:tcW w:w="709" w:type="dxa"/>
            <w:shd w:val="clear" w:color="auto" w:fill="auto"/>
            <w:noWrap/>
            <w:hideMark/>
          </w:tcPr>
          <w:p w14:paraId="7084FEDC" w14:textId="77777777" w:rsidR="00AD51A9" w:rsidRPr="006552EC" w:rsidRDefault="00AD51A9" w:rsidP="0087666B">
            <w:pPr>
              <w:spacing w:after="0"/>
              <w:jc w:val="center"/>
              <w:rPr>
                <w:sz w:val="16"/>
                <w:szCs w:val="18"/>
              </w:rPr>
            </w:pPr>
            <w:r w:rsidRPr="006552EC">
              <w:rPr>
                <w:sz w:val="16"/>
                <w:szCs w:val="18"/>
              </w:rPr>
              <w:t>35</w:t>
            </w:r>
          </w:p>
        </w:tc>
        <w:tc>
          <w:tcPr>
            <w:tcW w:w="567" w:type="dxa"/>
            <w:shd w:val="clear" w:color="auto" w:fill="auto"/>
            <w:noWrap/>
            <w:hideMark/>
          </w:tcPr>
          <w:p w14:paraId="393234E9" w14:textId="77777777" w:rsidR="00AD51A9" w:rsidRPr="006552EC" w:rsidRDefault="00AD51A9" w:rsidP="0087666B">
            <w:pPr>
              <w:spacing w:after="0"/>
              <w:jc w:val="center"/>
              <w:rPr>
                <w:sz w:val="16"/>
                <w:szCs w:val="18"/>
              </w:rPr>
            </w:pPr>
            <w:r w:rsidRPr="006552EC">
              <w:rPr>
                <w:sz w:val="16"/>
                <w:szCs w:val="18"/>
              </w:rPr>
              <w:t>50</w:t>
            </w:r>
          </w:p>
        </w:tc>
        <w:tc>
          <w:tcPr>
            <w:tcW w:w="709" w:type="dxa"/>
            <w:shd w:val="clear" w:color="auto" w:fill="auto"/>
            <w:noWrap/>
            <w:hideMark/>
          </w:tcPr>
          <w:p w14:paraId="56249334" w14:textId="77777777" w:rsidR="00AD51A9" w:rsidRPr="006552EC" w:rsidRDefault="00AD51A9" w:rsidP="0087666B">
            <w:pPr>
              <w:spacing w:after="0"/>
              <w:jc w:val="center"/>
              <w:rPr>
                <w:sz w:val="16"/>
                <w:szCs w:val="18"/>
              </w:rPr>
            </w:pPr>
            <w:r w:rsidRPr="006552EC">
              <w:rPr>
                <w:sz w:val="16"/>
                <w:szCs w:val="18"/>
              </w:rPr>
              <w:t>998</w:t>
            </w:r>
          </w:p>
        </w:tc>
        <w:tc>
          <w:tcPr>
            <w:tcW w:w="1134" w:type="dxa"/>
            <w:shd w:val="clear" w:color="auto" w:fill="auto"/>
            <w:noWrap/>
            <w:hideMark/>
          </w:tcPr>
          <w:p w14:paraId="54301372" w14:textId="1E1584A2" w:rsidR="00AD51A9" w:rsidRPr="006552EC" w:rsidRDefault="007D51F2" w:rsidP="0087666B">
            <w:pPr>
              <w:spacing w:after="0"/>
              <w:jc w:val="center"/>
              <w:rPr>
                <w:sz w:val="16"/>
                <w:szCs w:val="18"/>
              </w:rPr>
            </w:pPr>
            <w:r w:rsidRPr="006552EC">
              <w:rPr>
                <w:sz w:val="16"/>
                <w:szCs w:val="18"/>
              </w:rPr>
              <w:t>50/50/0/50</w:t>
            </w:r>
          </w:p>
        </w:tc>
        <w:tc>
          <w:tcPr>
            <w:tcW w:w="1134" w:type="dxa"/>
            <w:shd w:val="clear" w:color="auto" w:fill="auto"/>
            <w:noWrap/>
            <w:hideMark/>
          </w:tcPr>
          <w:p w14:paraId="5366E949" w14:textId="5B6A0390"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2E106C70" w14:textId="77777777" w:rsidR="00AD51A9" w:rsidRPr="006552EC" w:rsidRDefault="00AD51A9" w:rsidP="0087666B">
            <w:pPr>
              <w:spacing w:after="0"/>
              <w:jc w:val="center"/>
              <w:rPr>
                <w:sz w:val="16"/>
                <w:szCs w:val="18"/>
              </w:rPr>
            </w:pPr>
            <w:r w:rsidRPr="006552EC">
              <w:rPr>
                <w:sz w:val="16"/>
                <w:szCs w:val="18"/>
              </w:rPr>
              <w:t>30</w:t>
            </w:r>
          </w:p>
        </w:tc>
      </w:tr>
      <w:tr w:rsidR="006552EC" w:rsidRPr="006552EC" w14:paraId="1FDBC21C"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37DCC660"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2BB3107E"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0F8C6D6B" w14:textId="77777777" w:rsidR="00AD51A9" w:rsidRPr="006552EC" w:rsidRDefault="00AD51A9" w:rsidP="0087666B">
            <w:pPr>
              <w:spacing w:after="0"/>
              <w:jc w:val="center"/>
              <w:rPr>
                <w:sz w:val="16"/>
                <w:szCs w:val="18"/>
              </w:rPr>
            </w:pPr>
            <w:r w:rsidRPr="006552EC">
              <w:rPr>
                <w:sz w:val="16"/>
                <w:szCs w:val="18"/>
              </w:rPr>
              <w:t>18</w:t>
            </w:r>
          </w:p>
        </w:tc>
        <w:tc>
          <w:tcPr>
            <w:tcW w:w="709" w:type="dxa"/>
            <w:shd w:val="clear" w:color="auto" w:fill="auto"/>
            <w:noWrap/>
            <w:hideMark/>
          </w:tcPr>
          <w:p w14:paraId="194E6BD4" w14:textId="77777777" w:rsidR="00AD51A9" w:rsidRPr="006552EC" w:rsidRDefault="00AD51A9" w:rsidP="0087666B">
            <w:pPr>
              <w:spacing w:after="0"/>
              <w:jc w:val="center"/>
              <w:rPr>
                <w:sz w:val="16"/>
                <w:szCs w:val="18"/>
              </w:rPr>
            </w:pPr>
            <w:r w:rsidRPr="006552EC">
              <w:rPr>
                <w:sz w:val="16"/>
                <w:szCs w:val="18"/>
              </w:rPr>
              <w:t>0000</w:t>
            </w:r>
          </w:p>
        </w:tc>
        <w:tc>
          <w:tcPr>
            <w:tcW w:w="567" w:type="dxa"/>
            <w:shd w:val="clear" w:color="auto" w:fill="auto"/>
            <w:noWrap/>
            <w:hideMark/>
          </w:tcPr>
          <w:p w14:paraId="708B6234" w14:textId="57E60ABD" w:rsidR="00AD51A9" w:rsidRPr="006552EC" w:rsidRDefault="00AD51A9" w:rsidP="0087666B">
            <w:pPr>
              <w:spacing w:after="0"/>
              <w:jc w:val="center"/>
              <w:rPr>
                <w:sz w:val="16"/>
                <w:szCs w:val="18"/>
              </w:rPr>
            </w:pPr>
            <w:r w:rsidRPr="006552EC">
              <w:rPr>
                <w:sz w:val="16"/>
                <w:szCs w:val="18"/>
              </w:rPr>
              <w:t>11</w:t>
            </w:r>
            <w:r w:rsidR="00364EF2" w:rsidRPr="006552EC">
              <w:rPr>
                <w:sz w:val="16"/>
                <w:szCs w:val="18"/>
              </w:rPr>
              <w:t>.0</w:t>
            </w:r>
          </w:p>
        </w:tc>
        <w:tc>
          <w:tcPr>
            <w:tcW w:w="708" w:type="dxa"/>
            <w:shd w:val="clear" w:color="auto" w:fill="auto"/>
            <w:noWrap/>
            <w:hideMark/>
          </w:tcPr>
          <w:p w14:paraId="2E435BF4" w14:textId="77777777" w:rsidR="00AD51A9" w:rsidRPr="006552EC" w:rsidRDefault="00AD51A9" w:rsidP="0087666B">
            <w:pPr>
              <w:spacing w:after="0"/>
              <w:jc w:val="center"/>
              <w:rPr>
                <w:sz w:val="16"/>
                <w:szCs w:val="18"/>
              </w:rPr>
            </w:pPr>
            <w:r w:rsidRPr="006552EC">
              <w:rPr>
                <w:sz w:val="16"/>
                <w:szCs w:val="18"/>
              </w:rPr>
              <w:t>93.8</w:t>
            </w:r>
          </w:p>
        </w:tc>
        <w:tc>
          <w:tcPr>
            <w:tcW w:w="567" w:type="dxa"/>
            <w:shd w:val="clear" w:color="auto" w:fill="auto"/>
            <w:noWrap/>
            <w:hideMark/>
          </w:tcPr>
          <w:p w14:paraId="692B6B3E" w14:textId="77777777" w:rsidR="00AD51A9" w:rsidRPr="006552EC" w:rsidRDefault="00AD51A9" w:rsidP="0087666B">
            <w:pPr>
              <w:spacing w:after="0"/>
              <w:jc w:val="center"/>
              <w:rPr>
                <w:sz w:val="16"/>
                <w:szCs w:val="18"/>
              </w:rPr>
            </w:pPr>
            <w:r w:rsidRPr="006552EC">
              <w:rPr>
                <w:sz w:val="16"/>
                <w:szCs w:val="18"/>
              </w:rPr>
              <w:t>10</w:t>
            </w:r>
          </w:p>
        </w:tc>
        <w:tc>
          <w:tcPr>
            <w:tcW w:w="709" w:type="dxa"/>
            <w:shd w:val="clear" w:color="auto" w:fill="auto"/>
            <w:noWrap/>
            <w:hideMark/>
          </w:tcPr>
          <w:p w14:paraId="41BE0DED" w14:textId="77777777" w:rsidR="00AD51A9" w:rsidRPr="006552EC" w:rsidRDefault="00AD51A9" w:rsidP="0087666B">
            <w:pPr>
              <w:spacing w:after="0"/>
              <w:jc w:val="center"/>
              <w:rPr>
                <w:sz w:val="16"/>
                <w:szCs w:val="18"/>
              </w:rPr>
            </w:pPr>
            <w:r w:rsidRPr="006552EC">
              <w:rPr>
                <w:sz w:val="16"/>
                <w:szCs w:val="18"/>
              </w:rPr>
              <w:t>35</w:t>
            </w:r>
          </w:p>
        </w:tc>
        <w:tc>
          <w:tcPr>
            <w:tcW w:w="567" w:type="dxa"/>
            <w:shd w:val="clear" w:color="auto" w:fill="auto"/>
            <w:noWrap/>
            <w:hideMark/>
          </w:tcPr>
          <w:p w14:paraId="33292639" w14:textId="77777777" w:rsidR="00AD51A9" w:rsidRPr="006552EC" w:rsidRDefault="00AD51A9" w:rsidP="0087666B">
            <w:pPr>
              <w:spacing w:after="0"/>
              <w:jc w:val="center"/>
              <w:rPr>
                <w:sz w:val="16"/>
                <w:szCs w:val="18"/>
              </w:rPr>
            </w:pPr>
            <w:r w:rsidRPr="006552EC">
              <w:rPr>
                <w:sz w:val="16"/>
                <w:szCs w:val="18"/>
              </w:rPr>
              <w:t>50</w:t>
            </w:r>
          </w:p>
        </w:tc>
        <w:tc>
          <w:tcPr>
            <w:tcW w:w="709" w:type="dxa"/>
            <w:shd w:val="clear" w:color="auto" w:fill="auto"/>
            <w:noWrap/>
            <w:hideMark/>
          </w:tcPr>
          <w:p w14:paraId="4CAC2C7A" w14:textId="77777777" w:rsidR="00AD51A9" w:rsidRPr="006552EC" w:rsidRDefault="00AD51A9" w:rsidP="0087666B">
            <w:pPr>
              <w:spacing w:after="0"/>
              <w:jc w:val="center"/>
              <w:rPr>
                <w:sz w:val="16"/>
                <w:szCs w:val="18"/>
              </w:rPr>
            </w:pPr>
            <w:r w:rsidRPr="006552EC">
              <w:rPr>
                <w:sz w:val="16"/>
                <w:szCs w:val="18"/>
              </w:rPr>
              <w:t>1000</w:t>
            </w:r>
          </w:p>
        </w:tc>
        <w:tc>
          <w:tcPr>
            <w:tcW w:w="1134" w:type="dxa"/>
            <w:shd w:val="clear" w:color="auto" w:fill="auto"/>
            <w:noWrap/>
            <w:hideMark/>
          </w:tcPr>
          <w:p w14:paraId="04332103" w14:textId="7635AD8F" w:rsidR="00AD51A9" w:rsidRPr="006552EC" w:rsidRDefault="007D51F2" w:rsidP="0087666B">
            <w:pPr>
              <w:spacing w:after="0"/>
              <w:jc w:val="center"/>
              <w:rPr>
                <w:sz w:val="16"/>
                <w:szCs w:val="18"/>
              </w:rPr>
            </w:pPr>
            <w:r w:rsidRPr="006552EC">
              <w:rPr>
                <w:sz w:val="16"/>
                <w:szCs w:val="18"/>
              </w:rPr>
              <w:t>50/50/0/50</w:t>
            </w:r>
          </w:p>
        </w:tc>
        <w:tc>
          <w:tcPr>
            <w:tcW w:w="1134" w:type="dxa"/>
            <w:shd w:val="clear" w:color="auto" w:fill="auto"/>
            <w:noWrap/>
            <w:hideMark/>
          </w:tcPr>
          <w:p w14:paraId="388617A7" w14:textId="3EDA6539"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0B4637EA" w14:textId="77777777" w:rsidR="00AD51A9" w:rsidRPr="006552EC" w:rsidRDefault="00AD51A9" w:rsidP="0087666B">
            <w:pPr>
              <w:spacing w:after="0"/>
              <w:jc w:val="center"/>
              <w:rPr>
                <w:sz w:val="16"/>
                <w:szCs w:val="18"/>
              </w:rPr>
            </w:pPr>
            <w:r w:rsidRPr="006552EC">
              <w:rPr>
                <w:sz w:val="16"/>
                <w:szCs w:val="18"/>
              </w:rPr>
              <w:t>30</w:t>
            </w:r>
          </w:p>
        </w:tc>
      </w:tr>
      <w:tr w:rsidR="006552EC" w:rsidRPr="006552EC" w14:paraId="5EF440AE"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4CB26531"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72E0EB67"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39B3D01F" w14:textId="77777777" w:rsidR="00AD51A9" w:rsidRPr="006552EC" w:rsidRDefault="00AD51A9" w:rsidP="0087666B">
            <w:pPr>
              <w:spacing w:after="0"/>
              <w:jc w:val="center"/>
              <w:rPr>
                <w:sz w:val="16"/>
                <w:szCs w:val="18"/>
              </w:rPr>
            </w:pPr>
            <w:r w:rsidRPr="006552EC">
              <w:rPr>
                <w:sz w:val="16"/>
                <w:szCs w:val="18"/>
              </w:rPr>
              <w:t>18</w:t>
            </w:r>
          </w:p>
        </w:tc>
        <w:tc>
          <w:tcPr>
            <w:tcW w:w="709" w:type="dxa"/>
            <w:shd w:val="clear" w:color="auto" w:fill="auto"/>
            <w:noWrap/>
            <w:hideMark/>
          </w:tcPr>
          <w:p w14:paraId="4243F8EC" w14:textId="77777777" w:rsidR="00AD51A9" w:rsidRPr="006552EC" w:rsidRDefault="00AD51A9" w:rsidP="0087666B">
            <w:pPr>
              <w:spacing w:after="0"/>
              <w:jc w:val="center"/>
              <w:rPr>
                <w:sz w:val="16"/>
                <w:szCs w:val="18"/>
              </w:rPr>
            </w:pPr>
            <w:r w:rsidRPr="006552EC">
              <w:rPr>
                <w:sz w:val="16"/>
                <w:szCs w:val="18"/>
              </w:rPr>
              <w:t>0600</w:t>
            </w:r>
          </w:p>
        </w:tc>
        <w:tc>
          <w:tcPr>
            <w:tcW w:w="567" w:type="dxa"/>
            <w:shd w:val="clear" w:color="auto" w:fill="auto"/>
            <w:noWrap/>
            <w:hideMark/>
          </w:tcPr>
          <w:p w14:paraId="44B15066" w14:textId="77777777" w:rsidR="00AD51A9" w:rsidRPr="006552EC" w:rsidRDefault="00AD51A9" w:rsidP="0087666B">
            <w:pPr>
              <w:spacing w:after="0"/>
              <w:jc w:val="center"/>
              <w:rPr>
                <w:sz w:val="16"/>
                <w:szCs w:val="18"/>
              </w:rPr>
            </w:pPr>
            <w:r w:rsidRPr="006552EC">
              <w:rPr>
                <w:sz w:val="16"/>
                <w:szCs w:val="18"/>
              </w:rPr>
              <w:t>11.3</w:t>
            </w:r>
          </w:p>
        </w:tc>
        <w:tc>
          <w:tcPr>
            <w:tcW w:w="708" w:type="dxa"/>
            <w:shd w:val="clear" w:color="auto" w:fill="auto"/>
            <w:noWrap/>
            <w:hideMark/>
          </w:tcPr>
          <w:p w14:paraId="61662AA6" w14:textId="77777777" w:rsidR="00AD51A9" w:rsidRPr="006552EC" w:rsidRDefault="00AD51A9" w:rsidP="0087666B">
            <w:pPr>
              <w:spacing w:after="0"/>
              <w:jc w:val="center"/>
              <w:rPr>
                <w:sz w:val="16"/>
                <w:szCs w:val="18"/>
              </w:rPr>
            </w:pPr>
            <w:r w:rsidRPr="006552EC">
              <w:rPr>
                <w:sz w:val="16"/>
                <w:szCs w:val="18"/>
              </w:rPr>
              <w:t>93.7</w:t>
            </w:r>
          </w:p>
        </w:tc>
        <w:tc>
          <w:tcPr>
            <w:tcW w:w="567" w:type="dxa"/>
            <w:shd w:val="clear" w:color="auto" w:fill="auto"/>
            <w:noWrap/>
            <w:hideMark/>
          </w:tcPr>
          <w:p w14:paraId="277F1B17" w14:textId="77777777" w:rsidR="00AD51A9" w:rsidRPr="006552EC" w:rsidRDefault="00AD51A9" w:rsidP="0087666B">
            <w:pPr>
              <w:spacing w:after="0"/>
              <w:jc w:val="center"/>
              <w:rPr>
                <w:sz w:val="16"/>
                <w:szCs w:val="18"/>
              </w:rPr>
            </w:pPr>
            <w:r w:rsidRPr="006552EC">
              <w:rPr>
                <w:sz w:val="16"/>
                <w:szCs w:val="18"/>
              </w:rPr>
              <w:t>30</w:t>
            </w:r>
          </w:p>
        </w:tc>
        <w:tc>
          <w:tcPr>
            <w:tcW w:w="709" w:type="dxa"/>
            <w:shd w:val="clear" w:color="auto" w:fill="auto"/>
            <w:noWrap/>
            <w:hideMark/>
          </w:tcPr>
          <w:p w14:paraId="523F13B3" w14:textId="77777777" w:rsidR="00AD51A9" w:rsidRPr="006552EC" w:rsidRDefault="00AD51A9" w:rsidP="0087666B">
            <w:pPr>
              <w:spacing w:after="0"/>
              <w:jc w:val="center"/>
              <w:rPr>
                <w:sz w:val="16"/>
                <w:szCs w:val="18"/>
              </w:rPr>
            </w:pPr>
            <w:r w:rsidRPr="006552EC">
              <w:rPr>
                <w:sz w:val="16"/>
                <w:szCs w:val="18"/>
              </w:rPr>
              <w:t>35</w:t>
            </w:r>
          </w:p>
        </w:tc>
        <w:tc>
          <w:tcPr>
            <w:tcW w:w="567" w:type="dxa"/>
            <w:shd w:val="clear" w:color="auto" w:fill="auto"/>
            <w:noWrap/>
            <w:hideMark/>
          </w:tcPr>
          <w:p w14:paraId="58E3ABC4" w14:textId="77777777" w:rsidR="00AD51A9" w:rsidRPr="006552EC" w:rsidRDefault="00AD51A9" w:rsidP="0087666B">
            <w:pPr>
              <w:spacing w:after="0"/>
              <w:jc w:val="center"/>
              <w:rPr>
                <w:sz w:val="16"/>
                <w:szCs w:val="18"/>
              </w:rPr>
            </w:pPr>
            <w:r w:rsidRPr="006552EC">
              <w:rPr>
                <w:sz w:val="16"/>
                <w:szCs w:val="18"/>
              </w:rPr>
              <w:t>50</w:t>
            </w:r>
          </w:p>
        </w:tc>
        <w:tc>
          <w:tcPr>
            <w:tcW w:w="709" w:type="dxa"/>
            <w:shd w:val="clear" w:color="auto" w:fill="auto"/>
            <w:noWrap/>
            <w:hideMark/>
          </w:tcPr>
          <w:p w14:paraId="31417411" w14:textId="77777777" w:rsidR="00AD51A9" w:rsidRPr="006552EC" w:rsidRDefault="00AD51A9" w:rsidP="0087666B">
            <w:pPr>
              <w:spacing w:after="0"/>
              <w:jc w:val="center"/>
              <w:rPr>
                <w:sz w:val="16"/>
                <w:szCs w:val="18"/>
              </w:rPr>
            </w:pPr>
            <w:r w:rsidRPr="006552EC">
              <w:rPr>
                <w:sz w:val="16"/>
                <w:szCs w:val="18"/>
              </w:rPr>
              <w:t>999</w:t>
            </w:r>
          </w:p>
        </w:tc>
        <w:tc>
          <w:tcPr>
            <w:tcW w:w="1134" w:type="dxa"/>
            <w:shd w:val="clear" w:color="auto" w:fill="auto"/>
            <w:noWrap/>
            <w:hideMark/>
          </w:tcPr>
          <w:p w14:paraId="370E7F4D" w14:textId="3EE77B0D" w:rsidR="00AD51A9" w:rsidRPr="006552EC" w:rsidRDefault="00AE0EB9" w:rsidP="0087666B">
            <w:pPr>
              <w:spacing w:after="0"/>
              <w:jc w:val="center"/>
              <w:rPr>
                <w:sz w:val="16"/>
                <w:szCs w:val="18"/>
              </w:rPr>
            </w:pPr>
            <w:r w:rsidRPr="006552EC">
              <w:rPr>
                <w:sz w:val="16"/>
                <w:szCs w:val="18"/>
              </w:rPr>
              <w:t>50/60/0/60</w:t>
            </w:r>
          </w:p>
        </w:tc>
        <w:tc>
          <w:tcPr>
            <w:tcW w:w="1134" w:type="dxa"/>
            <w:shd w:val="clear" w:color="auto" w:fill="auto"/>
            <w:noWrap/>
            <w:hideMark/>
          </w:tcPr>
          <w:p w14:paraId="42367F9E" w14:textId="7DB5B47F"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3FCAB7A6" w14:textId="77777777" w:rsidR="00AD51A9" w:rsidRPr="006552EC" w:rsidRDefault="00AD51A9" w:rsidP="0087666B">
            <w:pPr>
              <w:spacing w:after="0"/>
              <w:jc w:val="center"/>
              <w:rPr>
                <w:sz w:val="16"/>
                <w:szCs w:val="18"/>
              </w:rPr>
            </w:pPr>
            <w:r w:rsidRPr="006552EC">
              <w:rPr>
                <w:sz w:val="16"/>
                <w:szCs w:val="18"/>
              </w:rPr>
              <w:t>35</w:t>
            </w:r>
          </w:p>
        </w:tc>
      </w:tr>
      <w:tr w:rsidR="006552EC" w:rsidRPr="006552EC" w14:paraId="0BFDE973"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5B624A32"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64C54B16"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7FDE6C8C" w14:textId="77777777" w:rsidR="00AD51A9" w:rsidRPr="006552EC" w:rsidRDefault="00AD51A9" w:rsidP="0087666B">
            <w:pPr>
              <w:spacing w:after="0"/>
              <w:jc w:val="center"/>
              <w:rPr>
                <w:sz w:val="16"/>
                <w:szCs w:val="18"/>
              </w:rPr>
            </w:pPr>
            <w:r w:rsidRPr="006552EC">
              <w:rPr>
                <w:sz w:val="16"/>
                <w:szCs w:val="18"/>
              </w:rPr>
              <w:t>18</w:t>
            </w:r>
          </w:p>
        </w:tc>
        <w:tc>
          <w:tcPr>
            <w:tcW w:w="709" w:type="dxa"/>
            <w:shd w:val="clear" w:color="auto" w:fill="auto"/>
            <w:noWrap/>
            <w:hideMark/>
          </w:tcPr>
          <w:p w14:paraId="12F723BC" w14:textId="77777777" w:rsidR="00AD51A9" w:rsidRPr="006552EC" w:rsidRDefault="00AD51A9" w:rsidP="0087666B">
            <w:pPr>
              <w:spacing w:after="0"/>
              <w:jc w:val="center"/>
              <w:rPr>
                <w:sz w:val="16"/>
                <w:szCs w:val="18"/>
              </w:rPr>
            </w:pPr>
            <w:r w:rsidRPr="006552EC">
              <w:rPr>
                <w:sz w:val="16"/>
                <w:szCs w:val="18"/>
              </w:rPr>
              <w:t>1200</w:t>
            </w:r>
          </w:p>
        </w:tc>
        <w:tc>
          <w:tcPr>
            <w:tcW w:w="567" w:type="dxa"/>
            <w:shd w:val="clear" w:color="auto" w:fill="auto"/>
            <w:noWrap/>
            <w:hideMark/>
          </w:tcPr>
          <w:p w14:paraId="2E2293ED" w14:textId="77777777" w:rsidR="00AD51A9" w:rsidRPr="006552EC" w:rsidRDefault="00AD51A9" w:rsidP="0087666B">
            <w:pPr>
              <w:spacing w:after="0"/>
              <w:jc w:val="center"/>
              <w:rPr>
                <w:sz w:val="16"/>
                <w:szCs w:val="18"/>
              </w:rPr>
            </w:pPr>
            <w:r w:rsidRPr="006552EC">
              <w:rPr>
                <w:sz w:val="16"/>
                <w:szCs w:val="18"/>
              </w:rPr>
              <w:t>11.8</w:t>
            </w:r>
          </w:p>
        </w:tc>
        <w:tc>
          <w:tcPr>
            <w:tcW w:w="708" w:type="dxa"/>
            <w:shd w:val="clear" w:color="auto" w:fill="auto"/>
            <w:noWrap/>
            <w:hideMark/>
          </w:tcPr>
          <w:p w14:paraId="7F91C083" w14:textId="77777777" w:rsidR="00AD51A9" w:rsidRPr="006552EC" w:rsidRDefault="00AD51A9" w:rsidP="0087666B">
            <w:pPr>
              <w:spacing w:after="0"/>
              <w:jc w:val="center"/>
              <w:rPr>
                <w:sz w:val="16"/>
                <w:szCs w:val="18"/>
              </w:rPr>
            </w:pPr>
            <w:r w:rsidRPr="006552EC">
              <w:rPr>
                <w:sz w:val="16"/>
                <w:szCs w:val="18"/>
              </w:rPr>
              <w:t>93.6</w:t>
            </w:r>
          </w:p>
        </w:tc>
        <w:tc>
          <w:tcPr>
            <w:tcW w:w="567" w:type="dxa"/>
            <w:shd w:val="clear" w:color="auto" w:fill="auto"/>
            <w:noWrap/>
            <w:hideMark/>
          </w:tcPr>
          <w:p w14:paraId="1593647E" w14:textId="77777777" w:rsidR="00AD51A9" w:rsidRPr="006552EC" w:rsidRDefault="00AD51A9" w:rsidP="0087666B">
            <w:pPr>
              <w:spacing w:after="0"/>
              <w:jc w:val="center"/>
              <w:rPr>
                <w:sz w:val="16"/>
                <w:szCs w:val="18"/>
              </w:rPr>
            </w:pPr>
            <w:r w:rsidRPr="006552EC">
              <w:rPr>
                <w:sz w:val="16"/>
                <w:szCs w:val="18"/>
              </w:rPr>
              <w:t>15</w:t>
            </w:r>
          </w:p>
        </w:tc>
        <w:tc>
          <w:tcPr>
            <w:tcW w:w="709" w:type="dxa"/>
            <w:shd w:val="clear" w:color="auto" w:fill="auto"/>
            <w:noWrap/>
            <w:hideMark/>
          </w:tcPr>
          <w:p w14:paraId="5282F5D6" w14:textId="77777777" w:rsidR="00AD51A9" w:rsidRPr="006552EC" w:rsidRDefault="00AD51A9" w:rsidP="0087666B">
            <w:pPr>
              <w:spacing w:after="0"/>
              <w:jc w:val="center"/>
              <w:rPr>
                <w:sz w:val="16"/>
                <w:szCs w:val="18"/>
              </w:rPr>
            </w:pPr>
            <w:r w:rsidRPr="006552EC">
              <w:rPr>
                <w:sz w:val="16"/>
                <w:szCs w:val="18"/>
              </w:rPr>
              <w:t>40</w:t>
            </w:r>
          </w:p>
        </w:tc>
        <w:tc>
          <w:tcPr>
            <w:tcW w:w="567" w:type="dxa"/>
            <w:shd w:val="clear" w:color="auto" w:fill="auto"/>
            <w:noWrap/>
            <w:hideMark/>
          </w:tcPr>
          <w:p w14:paraId="051DF833" w14:textId="77777777" w:rsidR="00AD51A9" w:rsidRPr="006552EC" w:rsidRDefault="00AD51A9" w:rsidP="0087666B">
            <w:pPr>
              <w:spacing w:after="0"/>
              <w:jc w:val="center"/>
              <w:rPr>
                <w:sz w:val="16"/>
                <w:szCs w:val="18"/>
              </w:rPr>
            </w:pPr>
            <w:r w:rsidRPr="006552EC">
              <w:rPr>
                <w:sz w:val="16"/>
                <w:szCs w:val="18"/>
              </w:rPr>
              <w:t>55</w:t>
            </w:r>
          </w:p>
        </w:tc>
        <w:tc>
          <w:tcPr>
            <w:tcW w:w="709" w:type="dxa"/>
            <w:shd w:val="clear" w:color="auto" w:fill="auto"/>
            <w:noWrap/>
            <w:hideMark/>
          </w:tcPr>
          <w:p w14:paraId="69C76DC1" w14:textId="77777777" w:rsidR="00AD51A9" w:rsidRPr="006552EC" w:rsidRDefault="00AD51A9" w:rsidP="0087666B">
            <w:pPr>
              <w:spacing w:after="0"/>
              <w:jc w:val="center"/>
              <w:rPr>
                <w:sz w:val="16"/>
                <w:szCs w:val="18"/>
              </w:rPr>
            </w:pPr>
            <w:r w:rsidRPr="006552EC">
              <w:rPr>
                <w:sz w:val="16"/>
                <w:szCs w:val="18"/>
              </w:rPr>
              <w:t>997</w:t>
            </w:r>
          </w:p>
        </w:tc>
        <w:tc>
          <w:tcPr>
            <w:tcW w:w="1134" w:type="dxa"/>
            <w:shd w:val="clear" w:color="auto" w:fill="auto"/>
            <w:noWrap/>
            <w:hideMark/>
          </w:tcPr>
          <w:p w14:paraId="22CA6BEB" w14:textId="5C4342D2" w:rsidR="00AD51A9" w:rsidRPr="006552EC" w:rsidRDefault="00AE0EB9" w:rsidP="0087666B">
            <w:pPr>
              <w:spacing w:after="0"/>
              <w:jc w:val="center"/>
              <w:rPr>
                <w:sz w:val="16"/>
                <w:szCs w:val="18"/>
              </w:rPr>
            </w:pPr>
            <w:r w:rsidRPr="006552EC">
              <w:rPr>
                <w:sz w:val="16"/>
                <w:szCs w:val="18"/>
              </w:rPr>
              <w:t>6</w:t>
            </w:r>
            <w:r w:rsidR="00A67160" w:rsidRPr="006552EC">
              <w:rPr>
                <w:sz w:val="16"/>
                <w:szCs w:val="18"/>
              </w:rPr>
              <w:t>0/</w:t>
            </w:r>
            <w:r w:rsidRPr="006552EC">
              <w:rPr>
                <w:sz w:val="16"/>
                <w:szCs w:val="18"/>
              </w:rPr>
              <w:t>7</w:t>
            </w:r>
            <w:r w:rsidR="00A67160" w:rsidRPr="006552EC">
              <w:rPr>
                <w:sz w:val="16"/>
                <w:szCs w:val="18"/>
              </w:rPr>
              <w:t>0/</w:t>
            </w:r>
            <w:r w:rsidRPr="006552EC">
              <w:rPr>
                <w:sz w:val="16"/>
                <w:szCs w:val="18"/>
              </w:rPr>
              <w:t>7</w:t>
            </w:r>
            <w:r w:rsidR="00A67160" w:rsidRPr="006552EC">
              <w:rPr>
                <w:sz w:val="16"/>
                <w:szCs w:val="18"/>
              </w:rPr>
              <w:t>0/</w:t>
            </w:r>
            <w:r w:rsidRPr="006552EC">
              <w:rPr>
                <w:sz w:val="16"/>
                <w:szCs w:val="18"/>
              </w:rPr>
              <w:t>6</w:t>
            </w:r>
            <w:r w:rsidR="00A67160" w:rsidRPr="006552EC">
              <w:rPr>
                <w:sz w:val="16"/>
                <w:szCs w:val="18"/>
              </w:rPr>
              <w:t>0</w:t>
            </w:r>
          </w:p>
        </w:tc>
        <w:tc>
          <w:tcPr>
            <w:tcW w:w="1134" w:type="dxa"/>
            <w:shd w:val="clear" w:color="auto" w:fill="auto"/>
            <w:noWrap/>
            <w:hideMark/>
          </w:tcPr>
          <w:p w14:paraId="4A9AD1F0" w14:textId="163155CF"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3074CD8A" w14:textId="77777777" w:rsidR="00AD51A9" w:rsidRPr="006552EC" w:rsidRDefault="00AD51A9" w:rsidP="0087666B">
            <w:pPr>
              <w:spacing w:after="0"/>
              <w:jc w:val="center"/>
              <w:rPr>
                <w:sz w:val="16"/>
                <w:szCs w:val="18"/>
              </w:rPr>
            </w:pPr>
            <w:r w:rsidRPr="006552EC">
              <w:rPr>
                <w:sz w:val="16"/>
                <w:szCs w:val="18"/>
              </w:rPr>
              <w:t>35</w:t>
            </w:r>
          </w:p>
        </w:tc>
      </w:tr>
      <w:tr w:rsidR="006552EC" w:rsidRPr="006552EC" w14:paraId="1FB38FFB"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26F18ABD"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1B6443B6"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708668CB" w14:textId="77777777" w:rsidR="00AD51A9" w:rsidRPr="006552EC" w:rsidRDefault="00AD51A9" w:rsidP="0087666B">
            <w:pPr>
              <w:spacing w:after="0"/>
              <w:jc w:val="center"/>
              <w:rPr>
                <w:sz w:val="16"/>
                <w:szCs w:val="18"/>
              </w:rPr>
            </w:pPr>
            <w:r w:rsidRPr="006552EC">
              <w:rPr>
                <w:sz w:val="16"/>
                <w:szCs w:val="18"/>
              </w:rPr>
              <w:t>18</w:t>
            </w:r>
          </w:p>
        </w:tc>
        <w:tc>
          <w:tcPr>
            <w:tcW w:w="709" w:type="dxa"/>
            <w:shd w:val="clear" w:color="auto" w:fill="auto"/>
            <w:noWrap/>
            <w:hideMark/>
          </w:tcPr>
          <w:p w14:paraId="6F6F1F1E" w14:textId="77777777" w:rsidR="00AD51A9" w:rsidRPr="006552EC" w:rsidRDefault="00AD51A9" w:rsidP="0087666B">
            <w:pPr>
              <w:spacing w:after="0"/>
              <w:jc w:val="center"/>
              <w:rPr>
                <w:sz w:val="16"/>
                <w:szCs w:val="18"/>
              </w:rPr>
            </w:pPr>
            <w:r w:rsidRPr="006552EC">
              <w:rPr>
                <w:sz w:val="16"/>
                <w:szCs w:val="18"/>
              </w:rPr>
              <w:t>1800</w:t>
            </w:r>
          </w:p>
        </w:tc>
        <w:tc>
          <w:tcPr>
            <w:tcW w:w="567" w:type="dxa"/>
            <w:shd w:val="clear" w:color="auto" w:fill="auto"/>
            <w:noWrap/>
            <w:hideMark/>
          </w:tcPr>
          <w:p w14:paraId="1509A6FB" w14:textId="77777777" w:rsidR="00AD51A9" w:rsidRPr="006552EC" w:rsidRDefault="00AD51A9" w:rsidP="0087666B">
            <w:pPr>
              <w:spacing w:after="0"/>
              <w:jc w:val="center"/>
              <w:rPr>
                <w:sz w:val="16"/>
                <w:szCs w:val="18"/>
              </w:rPr>
            </w:pPr>
            <w:r w:rsidRPr="006552EC">
              <w:rPr>
                <w:sz w:val="16"/>
                <w:szCs w:val="18"/>
              </w:rPr>
              <w:t>12.2</w:t>
            </w:r>
          </w:p>
        </w:tc>
        <w:tc>
          <w:tcPr>
            <w:tcW w:w="708" w:type="dxa"/>
            <w:shd w:val="clear" w:color="auto" w:fill="auto"/>
            <w:noWrap/>
            <w:hideMark/>
          </w:tcPr>
          <w:p w14:paraId="2E57A002" w14:textId="77777777" w:rsidR="00AD51A9" w:rsidRPr="006552EC" w:rsidRDefault="00AD51A9" w:rsidP="0087666B">
            <w:pPr>
              <w:spacing w:after="0"/>
              <w:jc w:val="center"/>
              <w:rPr>
                <w:sz w:val="16"/>
                <w:szCs w:val="18"/>
              </w:rPr>
            </w:pPr>
            <w:r w:rsidRPr="006552EC">
              <w:rPr>
                <w:sz w:val="16"/>
                <w:szCs w:val="18"/>
              </w:rPr>
              <w:t>93.4</w:t>
            </w:r>
          </w:p>
        </w:tc>
        <w:tc>
          <w:tcPr>
            <w:tcW w:w="567" w:type="dxa"/>
            <w:shd w:val="clear" w:color="auto" w:fill="auto"/>
            <w:noWrap/>
            <w:hideMark/>
          </w:tcPr>
          <w:p w14:paraId="72A248BC" w14:textId="77777777" w:rsidR="00AD51A9" w:rsidRPr="006552EC" w:rsidRDefault="00AD51A9" w:rsidP="0087666B">
            <w:pPr>
              <w:spacing w:after="0"/>
              <w:jc w:val="center"/>
              <w:rPr>
                <w:sz w:val="16"/>
                <w:szCs w:val="18"/>
              </w:rPr>
            </w:pPr>
            <w:r w:rsidRPr="006552EC">
              <w:rPr>
                <w:sz w:val="16"/>
                <w:szCs w:val="18"/>
              </w:rPr>
              <w:t>15</w:t>
            </w:r>
          </w:p>
        </w:tc>
        <w:tc>
          <w:tcPr>
            <w:tcW w:w="709" w:type="dxa"/>
            <w:shd w:val="clear" w:color="auto" w:fill="auto"/>
            <w:noWrap/>
            <w:hideMark/>
          </w:tcPr>
          <w:p w14:paraId="56CD5699" w14:textId="77777777" w:rsidR="00AD51A9" w:rsidRPr="006552EC" w:rsidRDefault="00AD51A9" w:rsidP="0087666B">
            <w:pPr>
              <w:spacing w:after="0"/>
              <w:jc w:val="center"/>
              <w:rPr>
                <w:sz w:val="16"/>
                <w:szCs w:val="18"/>
              </w:rPr>
            </w:pPr>
            <w:r w:rsidRPr="006552EC">
              <w:rPr>
                <w:sz w:val="16"/>
                <w:szCs w:val="18"/>
              </w:rPr>
              <w:t>45</w:t>
            </w:r>
          </w:p>
        </w:tc>
        <w:tc>
          <w:tcPr>
            <w:tcW w:w="567" w:type="dxa"/>
            <w:shd w:val="clear" w:color="auto" w:fill="auto"/>
            <w:noWrap/>
            <w:hideMark/>
          </w:tcPr>
          <w:p w14:paraId="1E8000A1" w14:textId="77777777" w:rsidR="00AD51A9" w:rsidRPr="006552EC" w:rsidRDefault="00AD51A9" w:rsidP="0087666B">
            <w:pPr>
              <w:spacing w:after="0"/>
              <w:jc w:val="center"/>
              <w:rPr>
                <w:sz w:val="16"/>
                <w:szCs w:val="18"/>
              </w:rPr>
            </w:pPr>
            <w:r w:rsidRPr="006552EC">
              <w:rPr>
                <w:sz w:val="16"/>
                <w:szCs w:val="18"/>
              </w:rPr>
              <w:t>65</w:t>
            </w:r>
          </w:p>
        </w:tc>
        <w:tc>
          <w:tcPr>
            <w:tcW w:w="709" w:type="dxa"/>
            <w:shd w:val="clear" w:color="auto" w:fill="auto"/>
            <w:noWrap/>
            <w:hideMark/>
          </w:tcPr>
          <w:p w14:paraId="2FA4DA2F" w14:textId="77777777" w:rsidR="00AD51A9" w:rsidRPr="006552EC" w:rsidRDefault="00AD51A9" w:rsidP="0087666B">
            <w:pPr>
              <w:spacing w:after="0"/>
              <w:jc w:val="center"/>
              <w:rPr>
                <w:sz w:val="16"/>
                <w:szCs w:val="18"/>
              </w:rPr>
            </w:pPr>
            <w:r w:rsidRPr="006552EC">
              <w:rPr>
                <w:sz w:val="16"/>
                <w:szCs w:val="18"/>
              </w:rPr>
              <w:t>994</w:t>
            </w:r>
          </w:p>
        </w:tc>
        <w:tc>
          <w:tcPr>
            <w:tcW w:w="1134" w:type="dxa"/>
            <w:shd w:val="clear" w:color="auto" w:fill="auto"/>
            <w:noWrap/>
            <w:hideMark/>
          </w:tcPr>
          <w:p w14:paraId="625311AB" w14:textId="25F271EE" w:rsidR="00AD51A9" w:rsidRPr="006552EC" w:rsidRDefault="00AE0EB9" w:rsidP="0087666B">
            <w:pPr>
              <w:spacing w:after="0"/>
              <w:jc w:val="center"/>
              <w:rPr>
                <w:sz w:val="16"/>
                <w:szCs w:val="18"/>
              </w:rPr>
            </w:pPr>
            <w:r w:rsidRPr="006552EC">
              <w:rPr>
                <w:sz w:val="16"/>
                <w:szCs w:val="18"/>
              </w:rPr>
              <w:t>60/</w:t>
            </w:r>
            <w:r w:rsidR="00C21288" w:rsidRPr="006552EC">
              <w:rPr>
                <w:sz w:val="16"/>
                <w:szCs w:val="18"/>
              </w:rPr>
              <w:t>6</w:t>
            </w:r>
            <w:r w:rsidRPr="006552EC">
              <w:rPr>
                <w:sz w:val="16"/>
                <w:szCs w:val="18"/>
              </w:rPr>
              <w:t>0/70/</w:t>
            </w:r>
            <w:r w:rsidR="00C21288" w:rsidRPr="006552EC">
              <w:rPr>
                <w:sz w:val="16"/>
                <w:szCs w:val="18"/>
              </w:rPr>
              <w:t>7</w:t>
            </w:r>
            <w:r w:rsidRPr="006552EC">
              <w:rPr>
                <w:sz w:val="16"/>
                <w:szCs w:val="18"/>
              </w:rPr>
              <w:t>0</w:t>
            </w:r>
          </w:p>
        </w:tc>
        <w:tc>
          <w:tcPr>
            <w:tcW w:w="1134" w:type="dxa"/>
            <w:shd w:val="clear" w:color="auto" w:fill="auto"/>
            <w:noWrap/>
            <w:hideMark/>
          </w:tcPr>
          <w:p w14:paraId="27D9A9BC" w14:textId="07886257"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64515841" w14:textId="77777777" w:rsidR="00AD51A9" w:rsidRPr="006552EC" w:rsidRDefault="00AD51A9" w:rsidP="0087666B">
            <w:pPr>
              <w:spacing w:after="0"/>
              <w:jc w:val="center"/>
              <w:rPr>
                <w:sz w:val="16"/>
                <w:szCs w:val="18"/>
              </w:rPr>
            </w:pPr>
            <w:r w:rsidRPr="006552EC">
              <w:rPr>
                <w:sz w:val="16"/>
                <w:szCs w:val="18"/>
              </w:rPr>
              <w:t>30</w:t>
            </w:r>
          </w:p>
        </w:tc>
      </w:tr>
      <w:tr w:rsidR="006552EC" w:rsidRPr="006552EC" w14:paraId="6BCF0683"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46A745E8"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1A31B830"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0073DA4A" w14:textId="77777777" w:rsidR="00AD51A9" w:rsidRPr="006552EC" w:rsidRDefault="00AD51A9" w:rsidP="0087666B">
            <w:pPr>
              <w:spacing w:after="0"/>
              <w:jc w:val="center"/>
              <w:rPr>
                <w:sz w:val="16"/>
                <w:szCs w:val="18"/>
              </w:rPr>
            </w:pPr>
            <w:r w:rsidRPr="006552EC">
              <w:rPr>
                <w:sz w:val="16"/>
                <w:szCs w:val="18"/>
              </w:rPr>
              <w:t>19</w:t>
            </w:r>
          </w:p>
        </w:tc>
        <w:tc>
          <w:tcPr>
            <w:tcW w:w="709" w:type="dxa"/>
            <w:shd w:val="clear" w:color="auto" w:fill="auto"/>
            <w:noWrap/>
            <w:hideMark/>
          </w:tcPr>
          <w:p w14:paraId="7789FBFB" w14:textId="77777777" w:rsidR="00AD51A9" w:rsidRPr="006552EC" w:rsidRDefault="00AD51A9" w:rsidP="0087666B">
            <w:pPr>
              <w:spacing w:after="0"/>
              <w:jc w:val="center"/>
              <w:rPr>
                <w:sz w:val="16"/>
                <w:szCs w:val="18"/>
              </w:rPr>
            </w:pPr>
            <w:r w:rsidRPr="006552EC">
              <w:rPr>
                <w:sz w:val="16"/>
                <w:szCs w:val="18"/>
              </w:rPr>
              <w:t>0000</w:t>
            </w:r>
          </w:p>
        </w:tc>
        <w:tc>
          <w:tcPr>
            <w:tcW w:w="567" w:type="dxa"/>
            <w:shd w:val="clear" w:color="auto" w:fill="auto"/>
            <w:noWrap/>
            <w:hideMark/>
          </w:tcPr>
          <w:p w14:paraId="0394C7BF" w14:textId="77777777" w:rsidR="00AD51A9" w:rsidRPr="006552EC" w:rsidRDefault="00AD51A9" w:rsidP="0087666B">
            <w:pPr>
              <w:spacing w:after="0"/>
              <w:jc w:val="center"/>
              <w:rPr>
                <w:sz w:val="16"/>
                <w:szCs w:val="18"/>
              </w:rPr>
            </w:pPr>
            <w:r w:rsidRPr="006552EC">
              <w:rPr>
                <w:sz w:val="16"/>
                <w:szCs w:val="18"/>
              </w:rPr>
              <w:t>12.4</w:t>
            </w:r>
          </w:p>
        </w:tc>
        <w:tc>
          <w:tcPr>
            <w:tcW w:w="708" w:type="dxa"/>
            <w:shd w:val="clear" w:color="auto" w:fill="auto"/>
            <w:noWrap/>
            <w:hideMark/>
          </w:tcPr>
          <w:p w14:paraId="7DBF9744" w14:textId="77777777" w:rsidR="00AD51A9" w:rsidRPr="006552EC" w:rsidRDefault="00AD51A9" w:rsidP="0087666B">
            <w:pPr>
              <w:spacing w:after="0"/>
              <w:jc w:val="center"/>
              <w:rPr>
                <w:sz w:val="16"/>
                <w:szCs w:val="18"/>
              </w:rPr>
            </w:pPr>
            <w:r w:rsidRPr="006552EC">
              <w:rPr>
                <w:sz w:val="16"/>
                <w:szCs w:val="18"/>
              </w:rPr>
              <w:t>93.2</w:t>
            </w:r>
          </w:p>
        </w:tc>
        <w:tc>
          <w:tcPr>
            <w:tcW w:w="567" w:type="dxa"/>
            <w:shd w:val="clear" w:color="auto" w:fill="auto"/>
            <w:noWrap/>
            <w:hideMark/>
          </w:tcPr>
          <w:p w14:paraId="3A1B0457"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3982422A" w14:textId="77777777" w:rsidR="00AD51A9" w:rsidRPr="006552EC" w:rsidRDefault="00AD51A9" w:rsidP="0087666B">
            <w:pPr>
              <w:spacing w:after="0"/>
              <w:jc w:val="center"/>
              <w:rPr>
                <w:sz w:val="16"/>
                <w:szCs w:val="18"/>
              </w:rPr>
            </w:pPr>
            <w:r w:rsidRPr="006552EC">
              <w:rPr>
                <w:sz w:val="16"/>
                <w:szCs w:val="18"/>
              </w:rPr>
              <w:t>45</w:t>
            </w:r>
          </w:p>
        </w:tc>
        <w:tc>
          <w:tcPr>
            <w:tcW w:w="567" w:type="dxa"/>
            <w:shd w:val="clear" w:color="auto" w:fill="auto"/>
            <w:noWrap/>
            <w:hideMark/>
          </w:tcPr>
          <w:p w14:paraId="553126D0" w14:textId="77777777" w:rsidR="00AD51A9" w:rsidRPr="006552EC" w:rsidRDefault="00AD51A9" w:rsidP="0087666B">
            <w:pPr>
              <w:spacing w:after="0"/>
              <w:jc w:val="center"/>
              <w:rPr>
                <w:sz w:val="16"/>
                <w:szCs w:val="18"/>
              </w:rPr>
            </w:pPr>
            <w:r w:rsidRPr="006552EC">
              <w:rPr>
                <w:sz w:val="16"/>
                <w:szCs w:val="18"/>
              </w:rPr>
              <w:t>65</w:t>
            </w:r>
          </w:p>
        </w:tc>
        <w:tc>
          <w:tcPr>
            <w:tcW w:w="709" w:type="dxa"/>
            <w:shd w:val="clear" w:color="auto" w:fill="auto"/>
            <w:noWrap/>
            <w:hideMark/>
          </w:tcPr>
          <w:p w14:paraId="59AAE66F" w14:textId="77777777" w:rsidR="00AD51A9" w:rsidRPr="006552EC" w:rsidRDefault="00AD51A9" w:rsidP="0087666B">
            <w:pPr>
              <w:spacing w:after="0"/>
              <w:jc w:val="center"/>
              <w:rPr>
                <w:sz w:val="16"/>
                <w:szCs w:val="18"/>
              </w:rPr>
            </w:pPr>
            <w:r w:rsidRPr="006552EC">
              <w:rPr>
                <w:sz w:val="16"/>
                <w:szCs w:val="18"/>
              </w:rPr>
              <w:t>993</w:t>
            </w:r>
          </w:p>
        </w:tc>
        <w:tc>
          <w:tcPr>
            <w:tcW w:w="1134" w:type="dxa"/>
            <w:shd w:val="clear" w:color="auto" w:fill="auto"/>
            <w:noWrap/>
            <w:hideMark/>
          </w:tcPr>
          <w:p w14:paraId="0C57073F" w14:textId="10A866AF" w:rsidR="00AD51A9" w:rsidRPr="006552EC" w:rsidRDefault="00C21288" w:rsidP="0087666B">
            <w:pPr>
              <w:spacing w:after="0"/>
              <w:jc w:val="center"/>
              <w:rPr>
                <w:sz w:val="16"/>
                <w:szCs w:val="18"/>
              </w:rPr>
            </w:pPr>
            <w:r w:rsidRPr="006552EC">
              <w:rPr>
                <w:sz w:val="16"/>
                <w:szCs w:val="18"/>
              </w:rPr>
              <w:t>8</w:t>
            </w:r>
            <w:r w:rsidR="00A67160" w:rsidRPr="006552EC">
              <w:rPr>
                <w:sz w:val="16"/>
                <w:szCs w:val="18"/>
              </w:rPr>
              <w:t>0/</w:t>
            </w:r>
            <w:r w:rsidRPr="006552EC">
              <w:rPr>
                <w:sz w:val="16"/>
                <w:szCs w:val="18"/>
              </w:rPr>
              <w:t>6</w:t>
            </w:r>
            <w:r w:rsidR="00A67160" w:rsidRPr="006552EC">
              <w:rPr>
                <w:sz w:val="16"/>
                <w:szCs w:val="18"/>
              </w:rPr>
              <w:t>0/</w:t>
            </w:r>
            <w:r w:rsidRPr="006552EC">
              <w:rPr>
                <w:sz w:val="16"/>
                <w:szCs w:val="18"/>
              </w:rPr>
              <w:t>7</w:t>
            </w:r>
            <w:r w:rsidR="00A67160" w:rsidRPr="006552EC">
              <w:rPr>
                <w:sz w:val="16"/>
                <w:szCs w:val="18"/>
              </w:rPr>
              <w:t>0/</w:t>
            </w:r>
            <w:r w:rsidR="001B0113" w:rsidRPr="006552EC">
              <w:rPr>
                <w:sz w:val="16"/>
                <w:szCs w:val="18"/>
              </w:rPr>
              <w:t>8</w:t>
            </w:r>
            <w:r w:rsidR="00A67160" w:rsidRPr="006552EC">
              <w:rPr>
                <w:sz w:val="16"/>
                <w:szCs w:val="18"/>
              </w:rPr>
              <w:t>0</w:t>
            </w:r>
          </w:p>
        </w:tc>
        <w:tc>
          <w:tcPr>
            <w:tcW w:w="1134" w:type="dxa"/>
            <w:shd w:val="clear" w:color="auto" w:fill="auto"/>
            <w:noWrap/>
            <w:hideMark/>
          </w:tcPr>
          <w:p w14:paraId="01BDA3FA" w14:textId="3EC0DA6D"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6348681D" w14:textId="77777777" w:rsidR="00AD51A9" w:rsidRPr="006552EC" w:rsidRDefault="00AD51A9" w:rsidP="0087666B">
            <w:pPr>
              <w:spacing w:after="0"/>
              <w:jc w:val="center"/>
              <w:rPr>
                <w:sz w:val="16"/>
                <w:szCs w:val="18"/>
              </w:rPr>
            </w:pPr>
            <w:r w:rsidRPr="006552EC">
              <w:rPr>
                <w:sz w:val="16"/>
                <w:szCs w:val="18"/>
              </w:rPr>
              <w:t>30</w:t>
            </w:r>
          </w:p>
        </w:tc>
      </w:tr>
      <w:tr w:rsidR="006552EC" w:rsidRPr="006552EC" w14:paraId="60821B2A"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0039C89A"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43D17CE9"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56B1BCA1" w14:textId="77777777" w:rsidR="00AD51A9" w:rsidRPr="006552EC" w:rsidRDefault="00AD51A9" w:rsidP="0087666B">
            <w:pPr>
              <w:spacing w:after="0"/>
              <w:jc w:val="center"/>
              <w:rPr>
                <w:sz w:val="16"/>
                <w:szCs w:val="18"/>
              </w:rPr>
            </w:pPr>
            <w:r w:rsidRPr="006552EC">
              <w:rPr>
                <w:sz w:val="16"/>
                <w:szCs w:val="18"/>
              </w:rPr>
              <w:t>19</w:t>
            </w:r>
          </w:p>
        </w:tc>
        <w:tc>
          <w:tcPr>
            <w:tcW w:w="709" w:type="dxa"/>
            <w:shd w:val="clear" w:color="auto" w:fill="auto"/>
            <w:noWrap/>
            <w:hideMark/>
          </w:tcPr>
          <w:p w14:paraId="7B9E475F" w14:textId="77777777" w:rsidR="00AD51A9" w:rsidRPr="006552EC" w:rsidRDefault="00AD51A9" w:rsidP="0087666B">
            <w:pPr>
              <w:spacing w:after="0"/>
              <w:jc w:val="center"/>
              <w:rPr>
                <w:sz w:val="16"/>
                <w:szCs w:val="18"/>
              </w:rPr>
            </w:pPr>
            <w:r w:rsidRPr="006552EC">
              <w:rPr>
                <w:sz w:val="16"/>
                <w:szCs w:val="18"/>
              </w:rPr>
              <w:t>0600</w:t>
            </w:r>
          </w:p>
        </w:tc>
        <w:tc>
          <w:tcPr>
            <w:tcW w:w="567" w:type="dxa"/>
            <w:shd w:val="clear" w:color="auto" w:fill="auto"/>
            <w:noWrap/>
            <w:hideMark/>
          </w:tcPr>
          <w:p w14:paraId="02251462" w14:textId="77777777" w:rsidR="00AD51A9" w:rsidRPr="006552EC" w:rsidRDefault="00AD51A9" w:rsidP="0087666B">
            <w:pPr>
              <w:spacing w:after="0"/>
              <w:jc w:val="center"/>
              <w:rPr>
                <w:sz w:val="16"/>
                <w:szCs w:val="18"/>
              </w:rPr>
            </w:pPr>
            <w:r w:rsidRPr="006552EC">
              <w:rPr>
                <w:sz w:val="16"/>
                <w:szCs w:val="18"/>
              </w:rPr>
              <w:t>12.6</w:t>
            </w:r>
          </w:p>
        </w:tc>
        <w:tc>
          <w:tcPr>
            <w:tcW w:w="708" w:type="dxa"/>
            <w:shd w:val="clear" w:color="auto" w:fill="auto"/>
            <w:noWrap/>
            <w:hideMark/>
          </w:tcPr>
          <w:p w14:paraId="638B934B" w14:textId="77777777" w:rsidR="00AD51A9" w:rsidRPr="006552EC" w:rsidRDefault="00AD51A9" w:rsidP="0087666B">
            <w:pPr>
              <w:spacing w:after="0"/>
              <w:jc w:val="center"/>
              <w:rPr>
                <w:sz w:val="16"/>
                <w:szCs w:val="18"/>
              </w:rPr>
            </w:pPr>
            <w:r w:rsidRPr="006552EC">
              <w:rPr>
                <w:sz w:val="16"/>
                <w:szCs w:val="18"/>
              </w:rPr>
              <w:t>93.1</w:t>
            </w:r>
          </w:p>
        </w:tc>
        <w:tc>
          <w:tcPr>
            <w:tcW w:w="567" w:type="dxa"/>
            <w:shd w:val="clear" w:color="auto" w:fill="auto"/>
            <w:noWrap/>
            <w:hideMark/>
          </w:tcPr>
          <w:p w14:paraId="7C9E9E14"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6C236371" w14:textId="77777777" w:rsidR="00AD51A9" w:rsidRPr="006552EC" w:rsidRDefault="00AD51A9" w:rsidP="0087666B">
            <w:pPr>
              <w:spacing w:after="0"/>
              <w:jc w:val="center"/>
              <w:rPr>
                <w:sz w:val="16"/>
                <w:szCs w:val="18"/>
              </w:rPr>
            </w:pPr>
            <w:r w:rsidRPr="006552EC">
              <w:rPr>
                <w:sz w:val="16"/>
                <w:szCs w:val="18"/>
              </w:rPr>
              <w:t>50</w:t>
            </w:r>
          </w:p>
        </w:tc>
        <w:tc>
          <w:tcPr>
            <w:tcW w:w="567" w:type="dxa"/>
            <w:shd w:val="clear" w:color="auto" w:fill="auto"/>
            <w:noWrap/>
            <w:hideMark/>
          </w:tcPr>
          <w:p w14:paraId="24AAE1C2" w14:textId="77777777" w:rsidR="00AD51A9" w:rsidRPr="006552EC" w:rsidRDefault="00AD51A9" w:rsidP="0087666B">
            <w:pPr>
              <w:spacing w:after="0"/>
              <w:jc w:val="center"/>
              <w:rPr>
                <w:sz w:val="16"/>
                <w:szCs w:val="18"/>
              </w:rPr>
            </w:pPr>
            <w:r w:rsidRPr="006552EC">
              <w:rPr>
                <w:sz w:val="16"/>
                <w:szCs w:val="18"/>
              </w:rPr>
              <w:t>70</w:t>
            </w:r>
          </w:p>
        </w:tc>
        <w:tc>
          <w:tcPr>
            <w:tcW w:w="709" w:type="dxa"/>
            <w:shd w:val="clear" w:color="auto" w:fill="auto"/>
            <w:noWrap/>
            <w:hideMark/>
          </w:tcPr>
          <w:p w14:paraId="4AA3A51F" w14:textId="77777777" w:rsidR="00AD51A9" w:rsidRPr="006552EC" w:rsidRDefault="00AD51A9" w:rsidP="0087666B">
            <w:pPr>
              <w:spacing w:after="0"/>
              <w:jc w:val="center"/>
              <w:rPr>
                <w:sz w:val="16"/>
                <w:szCs w:val="18"/>
              </w:rPr>
            </w:pPr>
            <w:r w:rsidRPr="006552EC">
              <w:rPr>
                <w:sz w:val="16"/>
                <w:szCs w:val="18"/>
              </w:rPr>
              <w:t>990</w:t>
            </w:r>
          </w:p>
        </w:tc>
        <w:tc>
          <w:tcPr>
            <w:tcW w:w="1134" w:type="dxa"/>
            <w:shd w:val="clear" w:color="auto" w:fill="auto"/>
            <w:noWrap/>
            <w:hideMark/>
          </w:tcPr>
          <w:p w14:paraId="03026158" w14:textId="526A67A2" w:rsidR="00AD51A9" w:rsidRPr="006552EC" w:rsidRDefault="001B0113" w:rsidP="0087666B">
            <w:pPr>
              <w:spacing w:after="0"/>
              <w:jc w:val="center"/>
              <w:rPr>
                <w:sz w:val="16"/>
                <w:szCs w:val="18"/>
              </w:rPr>
            </w:pPr>
            <w:r w:rsidRPr="006552EC">
              <w:rPr>
                <w:sz w:val="16"/>
                <w:szCs w:val="18"/>
              </w:rPr>
              <w:t>7</w:t>
            </w:r>
            <w:r w:rsidR="00A67160" w:rsidRPr="006552EC">
              <w:rPr>
                <w:sz w:val="16"/>
                <w:szCs w:val="18"/>
              </w:rPr>
              <w:t>0/</w:t>
            </w:r>
            <w:r w:rsidRPr="006552EC">
              <w:rPr>
                <w:sz w:val="16"/>
                <w:szCs w:val="18"/>
              </w:rPr>
              <w:t>6</w:t>
            </w:r>
            <w:r w:rsidR="00A67160" w:rsidRPr="006552EC">
              <w:rPr>
                <w:sz w:val="16"/>
                <w:szCs w:val="18"/>
              </w:rPr>
              <w:t>0/</w:t>
            </w:r>
            <w:r w:rsidR="00B96326" w:rsidRPr="006552EC">
              <w:rPr>
                <w:sz w:val="16"/>
                <w:szCs w:val="18"/>
              </w:rPr>
              <w:t>6</w:t>
            </w:r>
            <w:r w:rsidR="00A67160" w:rsidRPr="006552EC">
              <w:rPr>
                <w:sz w:val="16"/>
                <w:szCs w:val="18"/>
              </w:rPr>
              <w:t>0/</w:t>
            </w:r>
            <w:r w:rsidR="00B96326" w:rsidRPr="006552EC">
              <w:rPr>
                <w:sz w:val="16"/>
                <w:szCs w:val="18"/>
              </w:rPr>
              <w:t>6</w:t>
            </w:r>
            <w:r w:rsidR="00A67160" w:rsidRPr="006552EC">
              <w:rPr>
                <w:sz w:val="16"/>
                <w:szCs w:val="18"/>
              </w:rPr>
              <w:t>0</w:t>
            </w:r>
          </w:p>
        </w:tc>
        <w:tc>
          <w:tcPr>
            <w:tcW w:w="1134" w:type="dxa"/>
            <w:shd w:val="clear" w:color="auto" w:fill="auto"/>
            <w:noWrap/>
            <w:hideMark/>
          </w:tcPr>
          <w:p w14:paraId="0D5D2099" w14:textId="5716913C" w:rsidR="00AD51A9" w:rsidRPr="006552EC" w:rsidRDefault="00B96326" w:rsidP="0087666B">
            <w:pPr>
              <w:spacing w:after="0"/>
              <w:jc w:val="center"/>
              <w:rPr>
                <w:sz w:val="16"/>
                <w:szCs w:val="18"/>
              </w:rPr>
            </w:pPr>
            <w:r w:rsidRPr="006552EC">
              <w:rPr>
                <w:sz w:val="16"/>
                <w:szCs w:val="18"/>
              </w:rPr>
              <w:t>5</w:t>
            </w:r>
            <w:r w:rsidR="00A67160" w:rsidRPr="006552EC">
              <w:rPr>
                <w:sz w:val="16"/>
                <w:szCs w:val="18"/>
              </w:rPr>
              <w:t>0/0/0/0</w:t>
            </w:r>
          </w:p>
        </w:tc>
        <w:tc>
          <w:tcPr>
            <w:tcW w:w="844" w:type="dxa"/>
            <w:shd w:val="clear" w:color="auto" w:fill="auto"/>
            <w:noWrap/>
            <w:hideMark/>
          </w:tcPr>
          <w:p w14:paraId="48B846D4" w14:textId="77777777" w:rsidR="00AD51A9" w:rsidRPr="006552EC" w:rsidRDefault="00AD51A9" w:rsidP="0087666B">
            <w:pPr>
              <w:spacing w:after="0"/>
              <w:jc w:val="center"/>
              <w:rPr>
                <w:sz w:val="16"/>
                <w:szCs w:val="18"/>
              </w:rPr>
            </w:pPr>
            <w:r w:rsidRPr="006552EC">
              <w:rPr>
                <w:sz w:val="16"/>
                <w:szCs w:val="18"/>
              </w:rPr>
              <w:t>25</w:t>
            </w:r>
          </w:p>
        </w:tc>
      </w:tr>
      <w:tr w:rsidR="006552EC" w:rsidRPr="006552EC" w14:paraId="5C0C6D7A"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7A590687"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445C54F1"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25336A9C" w14:textId="77777777" w:rsidR="00AD51A9" w:rsidRPr="006552EC" w:rsidRDefault="00AD51A9" w:rsidP="0087666B">
            <w:pPr>
              <w:spacing w:after="0"/>
              <w:jc w:val="center"/>
              <w:rPr>
                <w:sz w:val="16"/>
                <w:szCs w:val="18"/>
              </w:rPr>
            </w:pPr>
            <w:r w:rsidRPr="006552EC">
              <w:rPr>
                <w:sz w:val="16"/>
                <w:szCs w:val="18"/>
              </w:rPr>
              <w:t>19</w:t>
            </w:r>
          </w:p>
        </w:tc>
        <w:tc>
          <w:tcPr>
            <w:tcW w:w="709" w:type="dxa"/>
            <w:shd w:val="clear" w:color="auto" w:fill="auto"/>
            <w:noWrap/>
            <w:hideMark/>
          </w:tcPr>
          <w:p w14:paraId="408D99F8" w14:textId="77777777" w:rsidR="00AD51A9" w:rsidRPr="006552EC" w:rsidRDefault="00AD51A9" w:rsidP="0087666B">
            <w:pPr>
              <w:spacing w:after="0"/>
              <w:jc w:val="center"/>
              <w:rPr>
                <w:sz w:val="16"/>
                <w:szCs w:val="18"/>
              </w:rPr>
            </w:pPr>
            <w:r w:rsidRPr="006552EC">
              <w:rPr>
                <w:sz w:val="16"/>
                <w:szCs w:val="18"/>
              </w:rPr>
              <w:t>1200</w:t>
            </w:r>
          </w:p>
        </w:tc>
        <w:tc>
          <w:tcPr>
            <w:tcW w:w="567" w:type="dxa"/>
            <w:shd w:val="clear" w:color="auto" w:fill="auto"/>
            <w:noWrap/>
            <w:hideMark/>
          </w:tcPr>
          <w:p w14:paraId="13589AE2" w14:textId="77777777" w:rsidR="00AD51A9" w:rsidRPr="006552EC" w:rsidRDefault="00AD51A9" w:rsidP="0087666B">
            <w:pPr>
              <w:spacing w:after="0"/>
              <w:jc w:val="center"/>
              <w:rPr>
                <w:sz w:val="16"/>
                <w:szCs w:val="18"/>
              </w:rPr>
            </w:pPr>
            <w:r w:rsidRPr="006552EC">
              <w:rPr>
                <w:sz w:val="16"/>
                <w:szCs w:val="18"/>
              </w:rPr>
              <w:t>12.5</w:t>
            </w:r>
          </w:p>
        </w:tc>
        <w:tc>
          <w:tcPr>
            <w:tcW w:w="708" w:type="dxa"/>
            <w:shd w:val="clear" w:color="auto" w:fill="auto"/>
            <w:noWrap/>
            <w:hideMark/>
          </w:tcPr>
          <w:p w14:paraId="493A9722" w14:textId="77777777" w:rsidR="00AD51A9" w:rsidRPr="006552EC" w:rsidRDefault="00AD51A9" w:rsidP="0087666B">
            <w:pPr>
              <w:spacing w:after="0"/>
              <w:jc w:val="center"/>
              <w:rPr>
                <w:sz w:val="16"/>
                <w:szCs w:val="18"/>
              </w:rPr>
            </w:pPr>
            <w:r w:rsidRPr="006552EC">
              <w:rPr>
                <w:sz w:val="16"/>
                <w:szCs w:val="18"/>
              </w:rPr>
              <w:t>92.8</w:t>
            </w:r>
          </w:p>
        </w:tc>
        <w:tc>
          <w:tcPr>
            <w:tcW w:w="567" w:type="dxa"/>
            <w:shd w:val="clear" w:color="auto" w:fill="auto"/>
            <w:noWrap/>
            <w:hideMark/>
          </w:tcPr>
          <w:p w14:paraId="67C4D4AE"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0520158B" w14:textId="77777777" w:rsidR="00AD51A9" w:rsidRPr="006552EC" w:rsidRDefault="00AD51A9" w:rsidP="0087666B">
            <w:pPr>
              <w:spacing w:after="0"/>
              <w:jc w:val="center"/>
              <w:rPr>
                <w:sz w:val="16"/>
                <w:szCs w:val="18"/>
              </w:rPr>
            </w:pPr>
            <w:r w:rsidRPr="006552EC">
              <w:rPr>
                <w:sz w:val="16"/>
                <w:szCs w:val="18"/>
              </w:rPr>
              <w:t>50</w:t>
            </w:r>
          </w:p>
        </w:tc>
        <w:tc>
          <w:tcPr>
            <w:tcW w:w="567" w:type="dxa"/>
            <w:shd w:val="clear" w:color="auto" w:fill="auto"/>
            <w:noWrap/>
            <w:hideMark/>
          </w:tcPr>
          <w:p w14:paraId="3AE7326A" w14:textId="77777777" w:rsidR="00AD51A9" w:rsidRPr="006552EC" w:rsidRDefault="00AD51A9" w:rsidP="0087666B">
            <w:pPr>
              <w:spacing w:after="0"/>
              <w:jc w:val="center"/>
              <w:rPr>
                <w:sz w:val="16"/>
                <w:szCs w:val="18"/>
              </w:rPr>
            </w:pPr>
            <w:r w:rsidRPr="006552EC">
              <w:rPr>
                <w:sz w:val="16"/>
                <w:szCs w:val="18"/>
              </w:rPr>
              <w:t>70</w:t>
            </w:r>
          </w:p>
        </w:tc>
        <w:tc>
          <w:tcPr>
            <w:tcW w:w="709" w:type="dxa"/>
            <w:shd w:val="clear" w:color="auto" w:fill="auto"/>
            <w:noWrap/>
            <w:hideMark/>
          </w:tcPr>
          <w:p w14:paraId="5285D9D5" w14:textId="77777777" w:rsidR="00AD51A9" w:rsidRPr="006552EC" w:rsidRDefault="00AD51A9" w:rsidP="0087666B">
            <w:pPr>
              <w:spacing w:after="0"/>
              <w:jc w:val="center"/>
              <w:rPr>
                <w:sz w:val="16"/>
                <w:szCs w:val="18"/>
              </w:rPr>
            </w:pPr>
            <w:r w:rsidRPr="006552EC">
              <w:rPr>
                <w:sz w:val="16"/>
                <w:szCs w:val="18"/>
              </w:rPr>
              <w:t>990</w:t>
            </w:r>
          </w:p>
        </w:tc>
        <w:tc>
          <w:tcPr>
            <w:tcW w:w="1134" w:type="dxa"/>
            <w:shd w:val="clear" w:color="auto" w:fill="auto"/>
            <w:noWrap/>
            <w:hideMark/>
          </w:tcPr>
          <w:p w14:paraId="7402AB99" w14:textId="72B7B3FF" w:rsidR="00AD51A9" w:rsidRPr="006552EC" w:rsidRDefault="00B96326" w:rsidP="0087666B">
            <w:pPr>
              <w:spacing w:after="0"/>
              <w:jc w:val="center"/>
              <w:rPr>
                <w:sz w:val="16"/>
                <w:szCs w:val="18"/>
              </w:rPr>
            </w:pPr>
            <w:r w:rsidRPr="006552EC">
              <w:rPr>
                <w:sz w:val="16"/>
                <w:szCs w:val="18"/>
              </w:rPr>
              <w:t>7</w:t>
            </w:r>
            <w:r w:rsidR="00A67160" w:rsidRPr="006552EC">
              <w:rPr>
                <w:sz w:val="16"/>
                <w:szCs w:val="18"/>
              </w:rPr>
              <w:t>0/</w:t>
            </w:r>
            <w:r w:rsidRPr="006552EC">
              <w:rPr>
                <w:sz w:val="16"/>
                <w:szCs w:val="18"/>
              </w:rPr>
              <w:t>8</w:t>
            </w:r>
            <w:r w:rsidR="00A67160" w:rsidRPr="006552EC">
              <w:rPr>
                <w:sz w:val="16"/>
                <w:szCs w:val="18"/>
              </w:rPr>
              <w:t>0/</w:t>
            </w:r>
            <w:r w:rsidR="00030BDA" w:rsidRPr="006552EC">
              <w:rPr>
                <w:sz w:val="16"/>
                <w:szCs w:val="18"/>
              </w:rPr>
              <w:t>7</w:t>
            </w:r>
            <w:r w:rsidR="00A67160" w:rsidRPr="006552EC">
              <w:rPr>
                <w:sz w:val="16"/>
                <w:szCs w:val="18"/>
              </w:rPr>
              <w:t>0/</w:t>
            </w:r>
            <w:r w:rsidR="00030BDA" w:rsidRPr="006552EC">
              <w:rPr>
                <w:sz w:val="16"/>
                <w:szCs w:val="18"/>
              </w:rPr>
              <w:t>6</w:t>
            </w:r>
            <w:r w:rsidR="00A67160" w:rsidRPr="006552EC">
              <w:rPr>
                <w:sz w:val="16"/>
                <w:szCs w:val="18"/>
              </w:rPr>
              <w:t>0</w:t>
            </w:r>
          </w:p>
        </w:tc>
        <w:tc>
          <w:tcPr>
            <w:tcW w:w="1134" w:type="dxa"/>
            <w:shd w:val="clear" w:color="auto" w:fill="auto"/>
            <w:noWrap/>
            <w:hideMark/>
          </w:tcPr>
          <w:p w14:paraId="257E0A04" w14:textId="651061DA" w:rsidR="00AD51A9" w:rsidRPr="006552EC" w:rsidRDefault="00030BDA" w:rsidP="0087666B">
            <w:pPr>
              <w:spacing w:after="0"/>
              <w:jc w:val="center"/>
              <w:rPr>
                <w:sz w:val="16"/>
                <w:szCs w:val="18"/>
              </w:rPr>
            </w:pPr>
            <w:r w:rsidRPr="006552EC">
              <w:rPr>
                <w:sz w:val="16"/>
                <w:szCs w:val="18"/>
              </w:rPr>
              <w:t>4</w:t>
            </w:r>
            <w:r w:rsidR="00A67160" w:rsidRPr="006552EC">
              <w:rPr>
                <w:sz w:val="16"/>
                <w:szCs w:val="18"/>
              </w:rPr>
              <w:t>0/</w:t>
            </w:r>
            <w:r w:rsidRPr="006552EC">
              <w:rPr>
                <w:sz w:val="16"/>
                <w:szCs w:val="18"/>
              </w:rPr>
              <w:t>4</w:t>
            </w:r>
            <w:r w:rsidR="00A67160" w:rsidRPr="006552EC">
              <w:rPr>
                <w:sz w:val="16"/>
                <w:szCs w:val="18"/>
              </w:rPr>
              <w:t>0/</w:t>
            </w:r>
            <w:r w:rsidRPr="006552EC">
              <w:rPr>
                <w:sz w:val="16"/>
                <w:szCs w:val="18"/>
              </w:rPr>
              <w:t>4</w:t>
            </w:r>
            <w:r w:rsidR="00A67160" w:rsidRPr="006552EC">
              <w:rPr>
                <w:sz w:val="16"/>
                <w:szCs w:val="18"/>
              </w:rPr>
              <w:t>0/0</w:t>
            </w:r>
          </w:p>
        </w:tc>
        <w:tc>
          <w:tcPr>
            <w:tcW w:w="844" w:type="dxa"/>
            <w:shd w:val="clear" w:color="auto" w:fill="auto"/>
            <w:noWrap/>
            <w:hideMark/>
          </w:tcPr>
          <w:p w14:paraId="6F52F1A0" w14:textId="77777777" w:rsidR="00AD51A9" w:rsidRPr="006552EC" w:rsidRDefault="00AD51A9" w:rsidP="0087666B">
            <w:pPr>
              <w:spacing w:after="0"/>
              <w:jc w:val="center"/>
              <w:rPr>
                <w:sz w:val="16"/>
                <w:szCs w:val="18"/>
              </w:rPr>
            </w:pPr>
            <w:r w:rsidRPr="006552EC">
              <w:rPr>
                <w:sz w:val="16"/>
                <w:szCs w:val="18"/>
              </w:rPr>
              <w:t>20</w:t>
            </w:r>
          </w:p>
        </w:tc>
      </w:tr>
      <w:tr w:rsidR="006552EC" w:rsidRPr="006552EC" w14:paraId="63CBE2E5"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63D0BFF4"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5A60DD4A"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51163E11" w14:textId="77777777" w:rsidR="00AD51A9" w:rsidRPr="006552EC" w:rsidRDefault="00AD51A9" w:rsidP="0087666B">
            <w:pPr>
              <w:spacing w:after="0"/>
              <w:jc w:val="center"/>
              <w:rPr>
                <w:sz w:val="16"/>
                <w:szCs w:val="18"/>
              </w:rPr>
            </w:pPr>
            <w:r w:rsidRPr="006552EC">
              <w:rPr>
                <w:sz w:val="16"/>
                <w:szCs w:val="18"/>
              </w:rPr>
              <w:t>19</w:t>
            </w:r>
          </w:p>
        </w:tc>
        <w:tc>
          <w:tcPr>
            <w:tcW w:w="709" w:type="dxa"/>
            <w:shd w:val="clear" w:color="auto" w:fill="auto"/>
            <w:noWrap/>
            <w:hideMark/>
          </w:tcPr>
          <w:p w14:paraId="5D57F860" w14:textId="77777777" w:rsidR="00AD51A9" w:rsidRPr="006552EC" w:rsidRDefault="00AD51A9" w:rsidP="0087666B">
            <w:pPr>
              <w:spacing w:after="0"/>
              <w:jc w:val="center"/>
              <w:rPr>
                <w:sz w:val="16"/>
                <w:szCs w:val="18"/>
              </w:rPr>
            </w:pPr>
            <w:r w:rsidRPr="006552EC">
              <w:rPr>
                <w:sz w:val="16"/>
                <w:szCs w:val="18"/>
              </w:rPr>
              <w:t>1800</w:t>
            </w:r>
          </w:p>
        </w:tc>
        <w:tc>
          <w:tcPr>
            <w:tcW w:w="567" w:type="dxa"/>
            <w:shd w:val="clear" w:color="auto" w:fill="auto"/>
            <w:noWrap/>
            <w:hideMark/>
          </w:tcPr>
          <w:p w14:paraId="12E071CA" w14:textId="77777777" w:rsidR="00AD51A9" w:rsidRPr="006552EC" w:rsidRDefault="00AD51A9" w:rsidP="0087666B">
            <w:pPr>
              <w:spacing w:after="0"/>
              <w:jc w:val="center"/>
              <w:rPr>
                <w:sz w:val="16"/>
                <w:szCs w:val="18"/>
              </w:rPr>
            </w:pPr>
            <w:r w:rsidRPr="006552EC">
              <w:rPr>
                <w:sz w:val="16"/>
                <w:szCs w:val="18"/>
              </w:rPr>
              <w:t>12.4</w:t>
            </w:r>
          </w:p>
        </w:tc>
        <w:tc>
          <w:tcPr>
            <w:tcW w:w="708" w:type="dxa"/>
            <w:shd w:val="clear" w:color="auto" w:fill="auto"/>
            <w:noWrap/>
            <w:hideMark/>
          </w:tcPr>
          <w:p w14:paraId="477A0FF9" w14:textId="77777777" w:rsidR="00AD51A9" w:rsidRPr="006552EC" w:rsidRDefault="00AD51A9" w:rsidP="0087666B">
            <w:pPr>
              <w:spacing w:after="0"/>
              <w:jc w:val="center"/>
              <w:rPr>
                <w:sz w:val="16"/>
                <w:szCs w:val="18"/>
              </w:rPr>
            </w:pPr>
            <w:r w:rsidRPr="006552EC">
              <w:rPr>
                <w:sz w:val="16"/>
                <w:szCs w:val="18"/>
              </w:rPr>
              <w:t>92.8</w:t>
            </w:r>
          </w:p>
        </w:tc>
        <w:tc>
          <w:tcPr>
            <w:tcW w:w="567" w:type="dxa"/>
            <w:shd w:val="clear" w:color="auto" w:fill="auto"/>
            <w:noWrap/>
            <w:hideMark/>
          </w:tcPr>
          <w:p w14:paraId="30C3A923"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5D3C69D9" w14:textId="77777777" w:rsidR="00AD51A9" w:rsidRPr="006552EC" w:rsidRDefault="00AD51A9" w:rsidP="0087666B">
            <w:pPr>
              <w:spacing w:after="0"/>
              <w:jc w:val="center"/>
              <w:rPr>
                <w:sz w:val="16"/>
                <w:szCs w:val="18"/>
              </w:rPr>
            </w:pPr>
            <w:r w:rsidRPr="006552EC">
              <w:rPr>
                <w:sz w:val="16"/>
                <w:szCs w:val="18"/>
              </w:rPr>
              <w:t>50</w:t>
            </w:r>
          </w:p>
        </w:tc>
        <w:tc>
          <w:tcPr>
            <w:tcW w:w="567" w:type="dxa"/>
            <w:shd w:val="clear" w:color="auto" w:fill="auto"/>
            <w:noWrap/>
            <w:hideMark/>
          </w:tcPr>
          <w:p w14:paraId="71B58445" w14:textId="77777777" w:rsidR="00AD51A9" w:rsidRPr="006552EC" w:rsidRDefault="00AD51A9" w:rsidP="0087666B">
            <w:pPr>
              <w:spacing w:after="0"/>
              <w:jc w:val="center"/>
              <w:rPr>
                <w:sz w:val="16"/>
                <w:szCs w:val="18"/>
              </w:rPr>
            </w:pPr>
            <w:r w:rsidRPr="006552EC">
              <w:rPr>
                <w:sz w:val="16"/>
                <w:szCs w:val="18"/>
              </w:rPr>
              <w:t>70</w:t>
            </w:r>
          </w:p>
        </w:tc>
        <w:tc>
          <w:tcPr>
            <w:tcW w:w="709" w:type="dxa"/>
            <w:shd w:val="clear" w:color="auto" w:fill="auto"/>
            <w:noWrap/>
            <w:hideMark/>
          </w:tcPr>
          <w:p w14:paraId="5BA02E1F" w14:textId="77777777" w:rsidR="00AD51A9" w:rsidRPr="006552EC" w:rsidRDefault="00AD51A9" w:rsidP="0087666B">
            <w:pPr>
              <w:spacing w:after="0"/>
              <w:jc w:val="center"/>
              <w:rPr>
                <w:sz w:val="16"/>
                <w:szCs w:val="18"/>
              </w:rPr>
            </w:pPr>
            <w:r w:rsidRPr="006552EC">
              <w:rPr>
                <w:sz w:val="16"/>
                <w:szCs w:val="18"/>
              </w:rPr>
              <w:t>989</w:t>
            </w:r>
          </w:p>
        </w:tc>
        <w:tc>
          <w:tcPr>
            <w:tcW w:w="1134" w:type="dxa"/>
            <w:shd w:val="clear" w:color="auto" w:fill="auto"/>
            <w:noWrap/>
            <w:hideMark/>
          </w:tcPr>
          <w:p w14:paraId="2B163A33" w14:textId="2F504AFB" w:rsidR="00AD51A9" w:rsidRPr="006552EC" w:rsidRDefault="00CB4BB7" w:rsidP="0087666B">
            <w:pPr>
              <w:spacing w:after="0"/>
              <w:jc w:val="center"/>
              <w:rPr>
                <w:sz w:val="16"/>
                <w:szCs w:val="18"/>
              </w:rPr>
            </w:pPr>
            <w:r w:rsidRPr="006552EC">
              <w:rPr>
                <w:sz w:val="16"/>
                <w:szCs w:val="18"/>
              </w:rPr>
              <w:t>7</w:t>
            </w:r>
            <w:r w:rsidR="00A67160" w:rsidRPr="006552EC">
              <w:rPr>
                <w:sz w:val="16"/>
                <w:szCs w:val="18"/>
              </w:rPr>
              <w:t>0/</w:t>
            </w:r>
            <w:r w:rsidRPr="006552EC">
              <w:rPr>
                <w:sz w:val="16"/>
                <w:szCs w:val="18"/>
              </w:rPr>
              <w:t>8</w:t>
            </w:r>
            <w:r w:rsidR="00A67160" w:rsidRPr="006552EC">
              <w:rPr>
                <w:sz w:val="16"/>
                <w:szCs w:val="18"/>
              </w:rPr>
              <w:t>0/</w:t>
            </w:r>
            <w:r w:rsidRPr="006552EC">
              <w:rPr>
                <w:sz w:val="16"/>
                <w:szCs w:val="18"/>
              </w:rPr>
              <w:t>7</w:t>
            </w:r>
            <w:r w:rsidR="00A67160" w:rsidRPr="006552EC">
              <w:rPr>
                <w:sz w:val="16"/>
                <w:szCs w:val="18"/>
              </w:rPr>
              <w:t>0/</w:t>
            </w:r>
            <w:r w:rsidRPr="006552EC">
              <w:rPr>
                <w:sz w:val="16"/>
                <w:szCs w:val="18"/>
              </w:rPr>
              <w:t>7</w:t>
            </w:r>
            <w:r w:rsidR="00A67160" w:rsidRPr="006552EC">
              <w:rPr>
                <w:sz w:val="16"/>
                <w:szCs w:val="18"/>
              </w:rPr>
              <w:t>0</w:t>
            </w:r>
          </w:p>
        </w:tc>
        <w:tc>
          <w:tcPr>
            <w:tcW w:w="1134" w:type="dxa"/>
            <w:shd w:val="clear" w:color="auto" w:fill="auto"/>
            <w:noWrap/>
            <w:hideMark/>
          </w:tcPr>
          <w:p w14:paraId="0EC36F54" w14:textId="68F8D753" w:rsidR="00AD51A9" w:rsidRPr="006552EC" w:rsidRDefault="00CB4BB7" w:rsidP="0087666B">
            <w:pPr>
              <w:spacing w:after="0"/>
              <w:jc w:val="center"/>
              <w:rPr>
                <w:sz w:val="16"/>
                <w:szCs w:val="18"/>
              </w:rPr>
            </w:pPr>
            <w:r w:rsidRPr="006552EC">
              <w:rPr>
                <w:sz w:val="16"/>
                <w:szCs w:val="18"/>
              </w:rPr>
              <w:t>4</w:t>
            </w:r>
            <w:r w:rsidR="00A67160" w:rsidRPr="006552EC">
              <w:rPr>
                <w:sz w:val="16"/>
                <w:szCs w:val="18"/>
              </w:rPr>
              <w:t>0/</w:t>
            </w:r>
            <w:r w:rsidRPr="006552EC">
              <w:rPr>
                <w:sz w:val="16"/>
                <w:szCs w:val="18"/>
              </w:rPr>
              <w:t>4</w:t>
            </w:r>
            <w:r w:rsidR="00A67160" w:rsidRPr="006552EC">
              <w:rPr>
                <w:sz w:val="16"/>
                <w:szCs w:val="18"/>
              </w:rPr>
              <w:t>0/</w:t>
            </w:r>
            <w:r w:rsidRPr="006552EC">
              <w:rPr>
                <w:sz w:val="16"/>
                <w:szCs w:val="18"/>
              </w:rPr>
              <w:t>4</w:t>
            </w:r>
            <w:r w:rsidR="00A67160" w:rsidRPr="006552EC">
              <w:rPr>
                <w:sz w:val="16"/>
                <w:szCs w:val="18"/>
              </w:rPr>
              <w:t>0/0</w:t>
            </w:r>
          </w:p>
        </w:tc>
        <w:tc>
          <w:tcPr>
            <w:tcW w:w="844" w:type="dxa"/>
            <w:shd w:val="clear" w:color="auto" w:fill="auto"/>
            <w:noWrap/>
            <w:hideMark/>
          </w:tcPr>
          <w:p w14:paraId="7A9290DA" w14:textId="77777777" w:rsidR="00AD51A9" w:rsidRPr="006552EC" w:rsidRDefault="00AD51A9" w:rsidP="0087666B">
            <w:pPr>
              <w:spacing w:after="0"/>
              <w:jc w:val="center"/>
              <w:rPr>
                <w:sz w:val="16"/>
                <w:szCs w:val="18"/>
              </w:rPr>
            </w:pPr>
            <w:r w:rsidRPr="006552EC">
              <w:rPr>
                <w:sz w:val="16"/>
                <w:szCs w:val="18"/>
              </w:rPr>
              <w:t>20</w:t>
            </w:r>
          </w:p>
        </w:tc>
      </w:tr>
      <w:tr w:rsidR="006552EC" w:rsidRPr="006552EC" w14:paraId="07918C78"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1FCC5405"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7CBFFBB6"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6C286249"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644F7D62" w14:textId="77777777" w:rsidR="00AD51A9" w:rsidRPr="006552EC" w:rsidRDefault="00AD51A9" w:rsidP="0087666B">
            <w:pPr>
              <w:spacing w:after="0"/>
              <w:jc w:val="center"/>
              <w:rPr>
                <w:sz w:val="16"/>
                <w:szCs w:val="18"/>
              </w:rPr>
            </w:pPr>
            <w:r w:rsidRPr="006552EC">
              <w:rPr>
                <w:sz w:val="16"/>
                <w:szCs w:val="18"/>
              </w:rPr>
              <w:t>0000</w:t>
            </w:r>
          </w:p>
        </w:tc>
        <w:tc>
          <w:tcPr>
            <w:tcW w:w="567" w:type="dxa"/>
            <w:shd w:val="clear" w:color="auto" w:fill="auto"/>
            <w:noWrap/>
            <w:hideMark/>
          </w:tcPr>
          <w:p w14:paraId="588A03F9" w14:textId="77777777" w:rsidR="00AD51A9" w:rsidRPr="006552EC" w:rsidRDefault="00AD51A9" w:rsidP="0087666B">
            <w:pPr>
              <w:spacing w:after="0"/>
              <w:jc w:val="center"/>
              <w:rPr>
                <w:sz w:val="16"/>
                <w:szCs w:val="18"/>
              </w:rPr>
            </w:pPr>
            <w:r w:rsidRPr="006552EC">
              <w:rPr>
                <w:sz w:val="16"/>
                <w:szCs w:val="18"/>
              </w:rPr>
              <w:t>12.4</w:t>
            </w:r>
          </w:p>
        </w:tc>
        <w:tc>
          <w:tcPr>
            <w:tcW w:w="708" w:type="dxa"/>
            <w:shd w:val="clear" w:color="auto" w:fill="auto"/>
            <w:noWrap/>
            <w:hideMark/>
          </w:tcPr>
          <w:p w14:paraId="41C74C76" w14:textId="77777777" w:rsidR="00AD51A9" w:rsidRPr="006552EC" w:rsidRDefault="00AD51A9" w:rsidP="0087666B">
            <w:pPr>
              <w:spacing w:after="0"/>
              <w:jc w:val="center"/>
              <w:rPr>
                <w:sz w:val="16"/>
                <w:szCs w:val="18"/>
              </w:rPr>
            </w:pPr>
            <w:r w:rsidRPr="006552EC">
              <w:rPr>
                <w:sz w:val="16"/>
                <w:szCs w:val="18"/>
              </w:rPr>
              <w:t>92.8</w:t>
            </w:r>
          </w:p>
        </w:tc>
        <w:tc>
          <w:tcPr>
            <w:tcW w:w="567" w:type="dxa"/>
            <w:shd w:val="clear" w:color="auto" w:fill="auto"/>
            <w:noWrap/>
            <w:hideMark/>
          </w:tcPr>
          <w:p w14:paraId="15CD1F04" w14:textId="77777777" w:rsidR="00AD51A9" w:rsidRPr="006552EC" w:rsidRDefault="00AD51A9" w:rsidP="0087666B">
            <w:pPr>
              <w:spacing w:after="0"/>
              <w:jc w:val="center"/>
              <w:rPr>
                <w:sz w:val="16"/>
                <w:szCs w:val="18"/>
              </w:rPr>
            </w:pPr>
            <w:r w:rsidRPr="006552EC">
              <w:rPr>
                <w:sz w:val="16"/>
                <w:szCs w:val="18"/>
              </w:rPr>
              <w:t>15</w:t>
            </w:r>
          </w:p>
        </w:tc>
        <w:tc>
          <w:tcPr>
            <w:tcW w:w="709" w:type="dxa"/>
            <w:shd w:val="clear" w:color="auto" w:fill="auto"/>
            <w:noWrap/>
            <w:hideMark/>
          </w:tcPr>
          <w:p w14:paraId="792B8F40" w14:textId="77777777" w:rsidR="00AD51A9" w:rsidRPr="006552EC" w:rsidRDefault="00AD51A9" w:rsidP="0087666B">
            <w:pPr>
              <w:spacing w:after="0"/>
              <w:jc w:val="center"/>
              <w:rPr>
                <w:sz w:val="16"/>
                <w:szCs w:val="18"/>
              </w:rPr>
            </w:pPr>
            <w:r w:rsidRPr="006552EC">
              <w:rPr>
                <w:sz w:val="16"/>
                <w:szCs w:val="18"/>
              </w:rPr>
              <w:t>60</w:t>
            </w:r>
          </w:p>
        </w:tc>
        <w:tc>
          <w:tcPr>
            <w:tcW w:w="567" w:type="dxa"/>
            <w:shd w:val="clear" w:color="auto" w:fill="auto"/>
            <w:noWrap/>
            <w:hideMark/>
          </w:tcPr>
          <w:p w14:paraId="1723904D" w14:textId="77777777" w:rsidR="00AD51A9" w:rsidRPr="006552EC" w:rsidRDefault="00AD51A9" w:rsidP="0087666B">
            <w:pPr>
              <w:spacing w:after="0"/>
              <w:jc w:val="center"/>
              <w:rPr>
                <w:sz w:val="16"/>
                <w:szCs w:val="18"/>
              </w:rPr>
            </w:pPr>
            <w:r w:rsidRPr="006552EC">
              <w:rPr>
                <w:sz w:val="16"/>
                <w:szCs w:val="18"/>
              </w:rPr>
              <w:t>85</w:t>
            </w:r>
          </w:p>
        </w:tc>
        <w:tc>
          <w:tcPr>
            <w:tcW w:w="709" w:type="dxa"/>
            <w:shd w:val="clear" w:color="auto" w:fill="auto"/>
            <w:noWrap/>
            <w:hideMark/>
          </w:tcPr>
          <w:p w14:paraId="4A638BCD" w14:textId="77777777" w:rsidR="00AD51A9" w:rsidRPr="006552EC" w:rsidRDefault="00AD51A9" w:rsidP="0087666B">
            <w:pPr>
              <w:spacing w:after="0"/>
              <w:jc w:val="center"/>
              <w:rPr>
                <w:sz w:val="16"/>
                <w:szCs w:val="18"/>
              </w:rPr>
            </w:pPr>
            <w:r w:rsidRPr="006552EC">
              <w:rPr>
                <w:sz w:val="16"/>
                <w:szCs w:val="18"/>
              </w:rPr>
              <w:t>981</w:t>
            </w:r>
          </w:p>
        </w:tc>
        <w:tc>
          <w:tcPr>
            <w:tcW w:w="1134" w:type="dxa"/>
            <w:shd w:val="clear" w:color="auto" w:fill="auto"/>
            <w:noWrap/>
            <w:hideMark/>
          </w:tcPr>
          <w:p w14:paraId="67F7094B" w14:textId="11B37467" w:rsidR="00AD51A9" w:rsidRPr="006552EC" w:rsidRDefault="00085E54" w:rsidP="0087666B">
            <w:pPr>
              <w:spacing w:after="0"/>
              <w:jc w:val="center"/>
              <w:rPr>
                <w:sz w:val="16"/>
                <w:szCs w:val="18"/>
              </w:rPr>
            </w:pPr>
            <w:r w:rsidRPr="006552EC">
              <w:rPr>
                <w:sz w:val="16"/>
                <w:szCs w:val="18"/>
              </w:rPr>
              <w:t>8</w:t>
            </w:r>
            <w:r w:rsidR="00A67160" w:rsidRPr="006552EC">
              <w:rPr>
                <w:sz w:val="16"/>
                <w:szCs w:val="18"/>
              </w:rPr>
              <w:t>0/</w:t>
            </w:r>
            <w:r w:rsidRPr="006552EC">
              <w:rPr>
                <w:sz w:val="16"/>
                <w:szCs w:val="18"/>
              </w:rPr>
              <w:t>8</w:t>
            </w:r>
            <w:r w:rsidR="00A67160" w:rsidRPr="006552EC">
              <w:rPr>
                <w:sz w:val="16"/>
                <w:szCs w:val="18"/>
              </w:rPr>
              <w:t>0/</w:t>
            </w:r>
            <w:r w:rsidRPr="006552EC">
              <w:rPr>
                <w:sz w:val="16"/>
                <w:szCs w:val="18"/>
              </w:rPr>
              <w:t>8</w:t>
            </w:r>
            <w:r w:rsidR="00A67160" w:rsidRPr="006552EC">
              <w:rPr>
                <w:sz w:val="16"/>
                <w:szCs w:val="18"/>
              </w:rPr>
              <w:t>0/</w:t>
            </w:r>
            <w:r w:rsidRPr="006552EC">
              <w:rPr>
                <w:sz w:val="16"/>
                <w:szCs w:val="18"/>
              </w:rPr>
              <w:t>8</w:t>
            </w:r>
            <w:r w:rsidR="00A67160" w:rsidRPr="006552EC">
              <w:rPr>
                <w:sz w:val="16"/>
                <w:szCs w:val="18"/>
              </w:rPr>
              <w:t>0</w:t>
            </w:r>
          </w:p>
        </w:tc>
        <w:tc>
          <w:tcPr>
            <w:tcW w:w="1134" w:type="dxa"/>
            <w:shd w:val="clear" w:color="auto" w:fill="auto"/>
            <w:noWrap/>
            <w:hideMark/>
          </w:tcPr>
          <w:p w14:paraId="0B2C6993" w14:textId="63C98E92" w:rsidR="00AD51A9" w:rsidRPr="006552EC" w:rsidRDefault="00157A9F" w:rsidP="0087666B">
            <w:pPr>
              <w:spacing w:after="0"/>
              <w:jc w:val="center"/>
              <w:rPr>
                <w:sz w:val="16"/>
                <w:szCs w:val="18"/>
              </w:rPr>
            </w:pPr>
            <w:r w:rsidRPr="006552EC">
              <w:rPr>
                <w:sz w:val="16"/>
                <w:szCs w:val="18"/>
              </w:rPr>
              <w:t>5</w:t>
            </w:r>
            <w:r w:rsidR="00A67160" w:rsidRPr="006552EC">
              <w:rPr>
                <w:sz w:val="16"/>
                <w:szCs w:val="18"/>
              </w:rPr>
              <w:t>0/</w:t>
            </w:r>
            <w:r w:rsidRPr="006552EC">
              <w:rPr>
                <w:sz w:val="16"/>
                <w:szCs w:val="18"/>
              </w:rPr>
              <w:t>5</w:t>
            </w:r>
            <w:r w:rsidR="00A67160" w:rsidRPr="006552EC">
              <w:rPr>
                <w:sz w:val="16"/>
                <w:szCs w:val="18"/>
              </w:rPr>
              <w:t>0/</w:t>
            </w:r>
            <w:r w:rsidRPr="006552EC">
              <w:rPr>
                <w:sz w:val="16"/>
                <w:szCs w:val="18"/>
              </w:rPr>
              <w:t>4</w:t>
            </w:r>
            <w:r w:rsidR="00A67160" w:rsidRPr="006552EC">
              <w:rPr>
                <w:sz w:val="16"/>
                <w:szCs w:val="18"/>
              </w:rPr>
              <w:t>0/</w:t>
            </w:r>
            <w:r w:rsidRPr="006552EC">
              <w:rPr>
                <w:sz w:val="16"/>
                <w:szCs w:val="18"/>
              </w:rPr>
              <w:t>4</w:t>
            </w:r>
            <w:r w:rsidR="00A67160" w:rsidRPr="006552EC">
              <w:rPr>
                <w:sz w:val="16"/>
                <w:szCs w:val="18"/>
              </w:rPr>
              <w:t>0</w:t>
            </w:r>
          </w:p>
        </w:tc>
        <w:tc>
          <w:tcPr>
            <w:tcW w:w="844" w:type="dxa"/>
            <w:shd w:val="clear" w:color="auto" w:fill="auto"/>
            <w:noWrap/>
            <w:hideMark/>
          </w:tcPr>
          <w:p w14:paraId="41DAF263" w14:textId="77777777" w:rsidR="00AD51A9" w:rsidRPr="006552EC" w:rsidRDefault="00AD51A9" w:rsidP="0087666B">
            <w:pPr>
              <w:spacing w:after="0"/>
              <w:jc w:val="center"/>
              <w:rPr>
                <w:sz w:val="16"/>
                <w:szCs w:val="18"/>
              </w:rPr>
            </w:pPr>
            <w:r w:rsidRPr="006552EC">
              <w:rPr>
                <w:sz w:val="16"/>
                <w:szCs w:val="18"/>
              </w:rPr>
              <w:t>15</w:t>
            </w:r>
          </w:p>
        </w:tc>
      </w:tr>
      <w:tr w:rsidR="006552EC" w:rsidRPr="006552EC" w14:paraId="12C71FE9"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75C69C86"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5F6FC514"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5DE8689B"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3801E211" w14:textId="77777777" w:rsidR="00AD51A9" w:rsidRPr="006552EC" w:rsidRDefault="00AD51A9" w:rsidP="0087666B">
            <w:pPr>
              <w:spacing w:after="0"/>
              <w:jc w:val="center"/>
              <w:rPr>
                <w:sz w:val="16"/>
                <w:szCs w:val="18"/>
              </w:rPr>
            </w:pPr>
            <w:r w:rsidRPr="006552EC">
              <w:rPr>
                <w:sz w:val="16"/>
                <w:szCs w:val="18"/>
              </w:rPr>
              <w:t>0600</w:t>
            </w:r>
          </w:p>
        </w:tc>
        <w:tc>
          <w:tcPr>
            <w:tcW w:w="567" w:type="dxa"/>
            <w:shd w:val="clear" w:color="auto" w:fill="auto"/>
            <w:noWrap/>
            <w:hideMark/>
          </w:tcPr>
          <w:p w14:paraId="3B4A8543" w14:textId="77777777" w:rsidR="00AD51A9" w:rsidRPr="006552EC" w:rsidRDefault="00AD51A9" w:rsidP="0087666B">
            <w:pPr>
              <w:spacing w:after="0"/>
              <w:jc w:val="center"/>
              <w:rPr>
                <w:sz w:val="16"/>
                <w:szCs w:val="18"/>
              </w:rPr>
            </w:pPr>
            <w:r w:rsidRPr="006552EC">
              <w:rPr>
                <w:sz w:val="16"/>
                <w:szCs w:val="18"/>
              </w:rPr>
              <w:t>12.5</w:t>
            </w:r>
          </w:p>
        </w:tc>
        <w:tc>
          <w:tcPr>
            <w:tcW w:w="708" w:type="dxa"/>
            <w:shd w:val="clear" w:color="auto" w:fill="auto"/>
            <w:noWrap/>
            <w:hideMark/>
          </w:tcPr>
          <w:p w14:paraId="34E72213" w14:textId="77777777" w:rsidR="00AD51A9" w:rsidRPr="006552EC" w:rsidRDefault="00AD51A9" w:rsidP="0087666B">
            <w:pPr>
              <w:spacing w:after="0"/>
              <w:jc w:val="center"/>
              <w:rPr>
                <w:sz w:val="16"/>
                <w:szCs w:val="18"/>
              </w:rPr>
            </w:pPr>
            <w:r w:rsidRPr="006552EC">
              <w:rPr>
                <w:sz w:val="16"/>
                <w:szCs w:val="18"/>
              </w:rPr>
              <w:t>92.5</w:t>
            </w:r>
          </w:p>
        </w:tc>
        <w:tc>
          <w:tcPr>
            <w:tcW w:w="567" w:type="dxa"/>
            <w:shd w:val="clear" w:color="auto" w:fill="auto"/>
            <w:noWrap/>
            <w:hideMark/>
          </w:tcPr>
          <w:p w14:paraId="2212F85D"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4CCEC9DF" w14:textId="77777777" w:rsidR="00AD51A9" w:rsidRPr="006552EC" w:rsidRDefault="00AD51A9" w:rsidP="0087666B">
            <w:pPr>
              <w:spacing w:after="0"/>
              <w:jc w:val="center"/>
              <w:rPr>
                <w:sz w:val="16"/>
                <w:szCs w:val="18"/>
              </w:rPr>
            </w:pPr>
            <w:r w:rsidRPr="006552EC">
              <w:rPr>
                <w:sz w:val="16"/>
                <w:szCs w:val="18"/>
              </w:rPr>
              <w:t>60</w:t>
            </w:r>
          </w:p>
        </w:tc>
        <w:tc>
          <w:tcPr>
            <w:tcW w:w="567" w:type="dxa"/>
            <w:shd w:val="clear" w:color="auto" w:fill="auto"/>
            <w:noWrap/>
            <w:hideMark/>
          </w:tcPr>
          <w:p w14:paraId="342351CB" w14:textId="77777777" w:rsidR="00AD51A9" w:rsidRPr="006552EC" w:rsidRDefault="00AD51A9" w:rsidP="0087666B">
            <w:pPr>
              <w:spacing w:after="0"/>
              <w:jc w:val="center"/>
              <w:rPr>
                <w:sz w:val="16"/>
                <w:szCs w:val="18"/>
              </w:rPr>
            </w:pPr>
            <w:r w:rsidRPr="006552EC">
              <w:rPr>
                <w:sz w:val="16"/>
                <w:szCs w:val="18"/>
              </w:rPr>
              <w:t>85</w:t>
            </w:r>
          </w:p>
        </w:tc>
        <w:tc>
          <w:tcPr>
            <w:tcW w:w="709" w:type="dxa"/>
            <w:shd w:val="clear" w:color="auto" w:fill="auto"/>
            <w:noWrap/>
            <w:hideMark/>
          </w:tcPr>
          <w:p w14:paraId="4A05B429" w14:textId="77777777" w:rsidR="00AD51A9" w:rsidRPr="006552EC" w:rsidRDefault="00AD51A9" w:rsidP="0087666B">
            <w:pPr>
              <w:spacing w:after="0"/>
              <w:jc w:val="center"/>
              <w:rPr>
                <w:sz w:val="16"/>
                <w:szCs w:val="18"/>
              </w:rPr>
            </w:pPr>
            <w:r w:rsidRPr="006552EC">
              <w:rPr>
                <w:sz w:val="16"/>
                <w:szCs w:val="18"/>
              </w:rPr>
              <w:t>983</w:t>
            </w:r>
          </w:p>
        </w:tc>
        <w:tc>
          <w:tcPr>
            <w:tcW w:w="1134" w:type="dxa"/>
            <w:shd w:val="clear" w:color="auto" w:fill="auto"/>
            <w:noWrap/>
            <w:hideMark/>
          </w:tcPr>
          <w:p w14:paraId="57DD5372" w14:textId="7C529BA8" w:rsidR="00AD51A9" w:rsidRPr="006552EC" w:rsidRDefault="00296D48" w:rsidP="0087666B">
            <w:pPr>
              <w:spacing w:after="0"/>
              <w:jc w:val="center"/>
              <w:rPr>
                <w:sz w:val="16"/>
                <w:szCs w:val="18"/>
              </w:rPr>
            </w:pPr>
            <w:r w:rsidRPr="006552EC">
              <w:rPr>
                <w:sz w:val="16"/>
                <w:szCs w:val="18"/>
              </w:rPr>
              <w:t>7</w:t>
            </w:r>
            <w:r w:rsidR="00A67160" w:rsidRPr="006552EC">
              <w:rPr>
                <w:sz w:val="16"/>
                <w:szCs w:val="18"/>
              </w:rPr>
              <w:t>0/</w:t>
            </w:r>
            <w:r w:rsidRPr="006552EC">
              <w:rPr>
                <w:sz w:val="16"/>
                <w:szCs w:val="18"/>
              </w:rPr>
              <w:t>7</w:t>
            </w:r>
            <w:r w:rsidR="00A67160" w:rsidRPr="006552EC">
              <w:rPr>
                <w:sz w:val="16"/>
                <w:szCs w:val="18"/>
              </w:rPr>
              <w:t>0/</w:t>
            </w:r>
            <w:r w:rsidRPr="006552EC">
              <w:rPr>
                <w:sz w:val="16"/>
                <w:szCs w:val="18"/>
              </w:rPr>
              <w:t>6</w:t>
            </w:r>
            <w:r w:rsidR="00A67160" w:rsidRPr="006552EC">
              <w:rPr>
                <w:sz w:val="16"/>
                <w:szCs w:val="18"/>
              </w:rPr>
              <w:t>0/</w:t>
            </w:r>
            <w:r w:rsidRPr="006552EC">
              <w:rPr>
                <w:sz w:val="16"/>
                <w:szCs w:val="18"/>
              </w:rPr>
              <w:t>7</w:t>
            </w:r>
            <w:r w:rsidR="00A67160" w:rsidRPr="006552EC">
              <w:rPr>
                <w:sz w:val="16"/>
                <w:szCs w:val="18"/>
              </w:rPr>
              <w:t>0</w:t>
            </w:r>
          </w:p>
        </w:tc>
        <w:tc>
          <w:tcPr>
            <w:tcW w:w="1134" w:type="dxa"/>
            <w:shd w:val="clear" w:color="auto" w:fill="auto"/>
            <w:noWrap/>
            <w:hideMark/>
          </w:tcPr>
          <w:p w14:paraId="60D73259" w14:textId="3E707E04" w:rsidR="00AD51A9" w:rsidRPr="006552EC" w:rsidRDefault="00296D48" w:rsidP="0087666B">
            <w:pPr>
              <w:spacing w:after="0"/>
              <w:jc w:val="center"/>
              <w:rPr>
                <w:sz w:val="16"/>
                <w:szCs w:val="18"/>
              </w:rPr>
            </w:pPr>
            <w:r w:rsidRPr="006552EC">
              <w:rPr>
                <w:sz w:val="16"/>
                <w:szCs w:val="18"/>
              </w:rPr>
              <w:t>4</w:t>
            </w:r>
            <w:r w:rsidR="00A67160" w:rsidRPr="006552EC">
              <w:rPr>
                <w:sz w:val="16"/>
                <w:szCs w:val="18"/>
              </w:rPr>
              <w:t>0/</w:t>
            </w:r>
            <w:r w:rsidRPr="006552EC">
              <w:rPr>
                <w:sz w:val="16"/>
                <w:szCs w:val="18"/>
              </w:rPr>
              <w:t>4</w:t>
            </w:r>
            <w:r w:rsidR="00A67160" w:rsidRPr="006552EC">
              <w:rPr>
                <w:sz w:val="16"/>
                <w:szCs w:val="18"/>
              </w:rPr>
              <w:t>0/</w:t>
            </w:r>
            <w:r w:rsidRPr="006552EC">
              <w:rPr>
                <w:sz w:val="16"/>
                <w:szCs w:val="18"/>
              </w:rPr>
              <w:t>4</w:t>
            </w:r>
            <w:r w:rsidR="00A67160" w:rsidRPr="006552EC">
              <w:rPr>
                <w:sz w:val="16"/>
                <w:szCs w:val="18"/>
              </w:rPr>
              <w:t>0/</w:t>
            </w:r>
            <w:r w:rsidR="00157A9F" w:rsidRPr="006552EC">
              <w:rPr>
                <w:sz w:val="16"/>
                <w:szCs w:val="18"/>
              </w:rPr>
              <w:t>3</w:t>
            </w:r>
            <w:r w:rsidR="00A67160" w:rsidRPr="006552EC">
              <w:rPr>
                <w:sz w:val="16"/>
                <w:szCs w:val="18"/>
              </w:rPr>
              <w:t>0</w:t>
            </w:r>
          </w:p>
        </w:tc>
        <w:tc>
          <w:tcPr>
            <w:tcW w:w="844" w:type="dxa"/>
            <w:shd w:val="clear" w:color="auto" w:fill="auto"/>
            <w:noWrap/>
            <w:hideMark/>
          </w:tcPr>
          <w:p w14:paraId="3AB37CCA" w14:textId="77777777" w:rsidR="00AD51A9" w:rsidRPr="006552EC" w:rsidRDefault="00AD51A9" w:rsidP="0087666B">
            <w:pPr>
              <w:spacing w:after="0"/>
              <w:jc w:val="center"/>
              <w:rPr>
                <w:sz w:val="16"/>
                <w:szCs w:val="18"/>
              </w:rPr>
            </w:pPr>
            <w:r w:rsidRPr="006552EC">
              <w:rPr>
                <w:sz w:val="16"/>
                <w:szCs w:val="18"/>
              </w:rPr>
              <w:t>15</w:t>
            </w:r>
          </w:p>
        </w:tc>
      </w:tr>
      <w:tr w:rsidR="006552EC" w:rsidRPr="006552EC" w14:paraId="0C171A35"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7C1FEEE7"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701D1C23"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27CD4D3F"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0A193E56" w14:textId="77777777" w:rsidR="00AD51A9" w:rsidRPr="006552EC" w:rsidRDefault="00AD51A9" w:rsidP="0087666B">
            <w:pPr>
              <w:spacing w:after="0"/>
              <w:jc w:val="center"/>
              <w:rPr>
                <w:sz w:val="16"/>
                <w:szCs w:val="18"/>
              </w:rPr>
            </w:pPr>
            <w:r w:rsidRPr="006552EC">
              <w:rPr>
                <w:sz w:val="16"/>
                <w:szCs w:val="18"/>
              </w:rPr>
              <w:t>1200</w:t>
            </w:r>
          </w:p>
        </w:tc>
        <w:tc>
          <w:tcPr>
            <w:tcW w:w="567" w:type="dxa"/>
            <w:shd w:val="clear" w:color="auto" w:fill="auto"/>
            <w:noWrap/>
            <w:hideMark/>
          </w:tcPr>
          <w:p w14:paraId="0579118F" w14:textId="77777777" w:rsidR="00AD51A9" w:rsidRPr="006552EC" w:rsidRDefault="00AD51A9" w:rsidP="0087666B">
            <w:pPr>
              <w:spacing w:after="0"/>
              <w:jc w:val="center"/>
              <w:rPr>
                <w:sz w:val="16"/>
                <w:szCs w:val="18"/>
              </w:rPr>
            </w:pPr>
            <w:r w:rsidRPr="006552EC">
              <w:rPr>
                <w:sz w:val="16"/>
                <w:szCs w:val="18"/>
              </w:rPr>
              <w:t>12.3</w:t>
            </w:r>
          </w:p>
        </w:tc>
        <w:tc>
          <w:tcPr>
            <w:tcW w:w="708" w:type="dxa"/>
            <w:shd w:val="clear" w:color="auto" w:fill="auto"/>
            <w:noWrap/>
            <w:hideMark/>
          </w:tcPr>
          <w:p w14:paraId="10A343CA" w14:textId="77777777" w:rsidR="00AD51A9" w:rsidRPr="006552EC" w:rsidRDefault="00AD51A9" w:rsidP="0087666B">
            <w:pPr>
              <w:spacing w:after="0"/>
              <w:jc w:val="center"/>
              <w:rPr>
                <w:sz w:val="16"/>
                <w:szCs w:val="18"/>
              </w:rPr>
            </w:pPr>
            <w:r w:rsidRPr="006552EC">
              <w:rPr>
                <w:sz w:val="16"/>
                <w:szCs w:val="18"/>
              </w:rPr>
              <w:t>92.5</w:t>
            </w:r>
          </w:p>
        </w:tc>
        <w:tc>
          <w:tcPr>
            <w:tcW w:w="567" w:type="dxa"/>
            <w:shd w:val="clear" w:color="auto" w:fill="auto"/>
            <w:noWrap/>
            <w:hideMark/>
          </w:tcPr>
          <w:p w14:paraId="626C4FA2" w14:textId="77777777" w:rsidR="00AD51A9" w:rsidRPr="006552EC" w:rsidRDefault="00AD51A9" w:rsidP="0087666B">
            <w:pPr>
              <w:spacing w:after="0"/>
              <w:jc w:val="center"/>
              <w:rPr>
                <w:sz w:val="16"/>
                <w:szCs w:val="18"/>
              </w:rPr>
            </w:pPr>
            <w:r w:rsidRPr="006552EC">
              <w:rPr>
                <w:sz w:val="16"/>
                <w:szCs w:val="18"/>
              </w:rPr>
              <w:t>15</w:t>
            </w:r>
          </w:p>
        </w:tc>
        <w:tc>
          <w:tcPr>
            <w:tcW w:w="709" w:type="dxa"/>
            <w:shd w:val="clear" w:color="auto" w:fill="auto"/>
            <w:noWrap/>
            <w:hideMark/>
          </w:tcPr>
          <w:p w14:paraId="7037DCFB" w14:textId="77777777" w:rsidR="00AD51A9" w:rsidRPr="006552EC" w:rsidRDefault="00AD51A9" w:rsidP="0087666B">
            <w:pPr>
              <w:spacing w:after="0"/>
              <w:jc w:val="center"/>
              <w:rPr>
                <w:sz w:val="16"/>
                <w:szCs w:val="18"/>
              </w:rPr>
            </w:pPr>
            <w:r w:rsidRPr="006552EC">
              <w:rPr>
                <w:sz w:val="16"/>
                <w:szCs w:val="18"/>
              </w:rPr>
              <w:t>60</w:t>
            </w:r>
          </w:p>
        </w:tc>
        <w:tc>
          <w:tcPr>
            <w:tcW w:w="567" w:type="dxa"/>
            <w:shd w:val="clear" w:color="auto" w:fill="auto"/>
            <w:noWrap/>
            <w:hideMark/>
          </w:tcPr>
          <w:p w14:paraId="2A256EF0" w14:textId="77777777" w:rsidR="00AD51A9" w:rsidRPr="006552EC" w:rsidRDefault="00AD51A9" w:rsidP="0087666B">
            <w:pPr>
              <w:spacing w:after="0"/>
              <w:jc w:val="center"/>
              <w:rPr>
                <w:sz w:val="16"/>
                <w:szCs w:val="18"/>
              </w:rPr>
            </w:pPr>
            <w:r w:rsidRPr="006552EC">
              <w:rPr>
                <w:sz w:val="16"/>
                <w:szCs w:val="18"/>
              </w:rPr>
              <w:t>85</w:t>
            </w:r>
          </w:p>
        </w:tc>
        <w:tc>
          <w:tcPr>
            <w:tcW w:w="709" w:type="dxa"/>
            <w:shd w:val="clear" w:color="auto" w:fill="auto"/>
            <w:noWrap/>
            <w:hideMark/>
          </w:tcPr>
          <w:p w14:paraId="791DBA6F" w14:textId="77777777" w:rsidR="00AD51A9" w:rsidRPr="006552EC" w:rsidRDefault="00AD51A9" w:rsidP="0087666B">
            <w:pPr>
              <w:spacing w:after="0"/>
              <w:jc w:val="center"/>
              <w:rPr>
                <w:sz w:val="16"/>
                <w:szCs w:val="18"/>
              </w:rPr>
            </w:pPr>
            <w:r w:rsidRPr="006552EC">
              <w:rPr>
                <w:sz w:val="16"/>
                <w:szCs w:val="18"/>
              </w:rPr>
              <w:t>983</w:t>
            </w:r>
          </w:p>
        </w:tc>
        <w:tc>
          <w:tcPr>
            <w:tcW w:w="1134" w:type="dxa"/>
            <w:shd w:val="clear" w:color="auto" w:fill="auto"/>
            <w:noWrap/>
            <w:hideMark/>
          </w:tcPr>
          <w:p w14:paraId="04863EF2" w14:textId="65CD7AA7" w:rsidR="00AD51A9" w:rsidRPr="006552EC" w:rsidRDefault="00296D48" w:rsidP="0087666B">
            <w:pPr>
              <w:spacing w:after="0"/>
              <w:jc w:val="center"/>
              <w:rPr>
                <w:sz w:val="16"/>
                <w:szCs w:val="18"/>
              </w:rPr>
            </w:pPr>
            <w:r w:rsidRPr="006552EC">
              <w:rPr>
                <w:sz w:val="16"/>
                <w:szCs w:val="18"/>
              </w:rPr>
              <w:t>6</w:t>
            </w:r>
            <w:r w:rsidR="00A67160" w:rsidRPr="006552EC">
              <w:rPr>
                <w:sz w:val="16"/>
                <w:szCs w:val="18"/>
              </w:rPr>
              <w:t>0/</w:t>
            </w:r>
            <w:r w:rsidRPr="006552EC">
              <w:rPr>
                <w:sz w:val="16"/>
                <w:szCs w:val="18"/>
              </w:rPr>
              <w:t>6</w:t>
            </w:r>
            <w:r w:rsidR="00A67160" w:rsidRPr="006552EC">
              <w:rPr>
                <w:sz w:val="16"/>
                <w:szCs w:val="18"/>
              </w:rPr>
              <w:t>0/</w:t>
            </w:r>
            <w:r w:rsidRPr="006552EC">
              <w:rPr>
                <w:sz w:val="16"/>
                <w:szCs w:val="18"/>
              </w:rPr>
              <w:t>6</w:t>
            </w:r>
            <w:r w:rsidR="00A67160" w:rsidRPr="006552EC">
              <w:rPr>
                <w:sz w:val="16"/>
                <w:szCs w:val="18"/>
              </w:rPr>
              <w:t>0/</w:t>
            </w:r>
            <w:r w:rsidRPr="006552EC">
              <w:rPr>
                <w:sz w:val="16"/>
                <w:szCs w:val="18"/>
              </w:rPr>
              <w:t>6</w:t>
            </w:r>
            <w:r w:rsidR="00A67160" w:rsidRPr="006552EC">
              <w:rPr>
                <w:sz w:val="16"/>
                <w:szCs w:val="18"/>
              </w:rPr>
              <w:t>0</w:t>
            </w:r>
          </w:p>
        </w:tc>
        <w:tc>
          <w:tcPr>
            <w:tcW w:w="1134" w:type="dxa"/>
            <w:shd w:val="clear" w:color="auto" w:fill="auto"/>
            <w:noWrap/>
            <w:hideMark/>
          </w:tcPr>
          <w:p w14:paraId="2D297EE4" w14:textId="5C9D3CC5" w:rsidR="00AD51A9" w:rsidRPr="006552EC" w:rsidRDefault="002267EB" w:rsidP="0087666B">
            <w:pPr>
              <w:spacing w:after="0"/>
              <w:jc w:val="center"/>
              <w:rPr>
                <w:sz w:val="16"/>
                <w:szCs w:val="18"/>
              </w:rPr>
            </w:pPr>
            <w:r w:rsidRPr="006552EC">
              <w:rPr>
                <w:sz w:val="16"/>
                <w:szCs w:val="18"/>
              </w:rPr>
              <w:t>3</w:t>
            </w:r>
            <w:r w:rsidR="00A67160" w:rsidRPr="006552EC">
              <w:rPr>
                <w:sz w:val="16"/>
                <w:szCs w:val="18"/>
              </w:rPr>
              <w:t>0/</w:t>
            </w:r>
            <w:r w:rsidRPr="006552EC">
              <w:rPr>
                <w:sz w:val="16"/>
                <w:szCs w:val="18"/>
              </w:rPr>
              <w:t>4</w:t>
            </w:r>
            <w:r w:rsidR="00A67160" w:rsidRPr="006552EC">
              <w:rPr>
                <w:sz w:val="16"/>
                <w:szCs w:val="18"/>
              </w:rPr>
              <w:t>0/</w:t>
            </w:r>
            <w:r w:rsidRPr="006552EC">
              <w:rPr>
                <w:sz w:val="16"/>
                <w:szCs w:val="18"/>
              </w:rPr>
              <w:t>4</w:t>
            </w:r>
            <w:r w:rsidR="00A67160" w:rsidRPr="006552EC">
              <w:rPr>
                <w:sz w:val="16"/>
                <w:szCs w:val="18"/>
              </w:rPr>
              <w:t>0/</w:t>
            </w:r>
            <w:r w:rsidR="00157A9F" w:rsidRPr="006552EC">
              <w:rPr>
                <w:sz w:val="16"/>
                <w:szCs w:val="18"/>
              </w:rPr>
              <w:t>3</w:t>
            </w:r>
            <w:r w:rsidR="00A67160" w:rsidRPr="006552EC">
              <w:rPr>
                <w:sz w:val="16"/>
                <w:szCs w:val="18"/>
              </w:rPr>
              <w:t>0</w:t>
            </w:r>
          </w:p>
        </w:tc>
        <w:tc>
          <w:tcPr>
            <w:tcW w:w="844" w:type="dxa"/>
            <w:shd w:val="clear" w:color="auto" w:fill="auto"/>
            <w:noWrap/>
            <w:hideMark/>
          </w:tcPr>
          <w:p w14:paraId="2BF5B46A" w14:textId="77777777" w:rsidR="00AD51A9" w:rsidRPr="006552EC" w:rsidRDefault="00AD51A9" w:rsidP="0087666B">
            <w:pPr>
              <w:spacing w:after="0"/>
              <w:jc w:val="center"/>
              <w:rPr>
                <w:sz w:val="16"/>
                <w:szCs w:val="18"/>
              </w:rPr>
            </w:pPr>
            <w:r w:rsidRPr="006552EC">
              <w:rPr>
                <w:sz w:val="16"/>
                <w:szCs w:val="18"/>
              </w:rPr>
              <w:t>15</w:t>
            </w:r>
          </w:p>
        </w:tc>
      </w:tr>
      <w:tr w:rsidR="006552EC" w:rsidRPr="006552EC" w14:paraId="706632A0"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6D55129B"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73B7BCB7"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6ACFB4C9"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3D576A0C" w14:textId="77777777" w:rsidR="00AD51A9" w:rsidRPr="006552EC" w:rsidRDefault="00AD51A9" w:rsidP="0087666B">
            <w:pPr>
              <w:spacing w:after="0"/>
              <w:jc w:val="center"/>
              <w:rPr>
                <w:sz w:val="16"/>
                <w:szCs w:val="18"/>
              </w:rPr>
            </w:pPr>
            <w:r w:rsidRPr="006552EC">
              <w:rPr>
                <w:sz w:val="16"/>
                <w:szCs w:val="18"/>
              </w:rPr>
              <w:t>1800</w:t>
            </w:r>
          </w:p>
        </w:tc>
        <w:tc>
          <w:tcPr>
            <w:tcW w:w="567" w:type="dxa"/>
            <w:shd w:val="clear" w:color="auto" w:fill="auto"/>
            <w:noWrap/>
            <w:hideMark/>
          </w:tcPr>
          <w:p w14:paraId="5D8C1EE8" w14:textId="77777777" w:rsidR="00AD51A9" w:rsidRPr="006552EC" w:rsidRDefault="00AD51A9" w:rsidP="0087666B">
            <w:pPr>
              <w:spacing w:after="0"/>
              <w:jc w:val="center"/>
              <w:rPr>
                <w:sz w:val="16"/>
                <w:szCs w:val="18"/>
              </w:rPr>
            </w:pPr>
            <w:r w:rsidRPr="006552EC">
              <w:rPr>
                <w:sz w:val="16"/>
                <w:szCs w:val="18"/>
              </w:rPr>
              <w:t>12.1</w:t>
            </w:r>
          </w:p>
        </w:tc>
        <w:tc>
          <w:tcPr>
            <w:tcW w:w="708" w:type="dxa"/>
            <w:shd w:val="clear" w:color="auto" w:fill="auto"/>
            <w:noWrap/>
            <w:hideMark/>
          </w:tcPr>
          <w:p w14:paraId="638A8E3C" w14:textId="77777777" w:rsidR="00AD51A9" w:rsidRPr="006552EC" w:rsidRDefault="00AD51A9" w:rsidP="0087666B">
            <w:pPr>
              <w:spacing w:after="0"/>
              <w:jc w:val="center"/>
              <w:rPr>
                <w:sz w:val="16"/>
                <w:szCs w:val="18"/>
              </w:rPr>
            </w:pPr>
            <w:r w:rsidRPr="006552EC">
              <w:rPr>
                <w:sz w:val="16"/>
                <w:szCs w:val="18"/>
              </w:rPr>
              <w:t>92.3</w:t>
            </w:r>
          </w:p>
        </w:tc>
        <w:tc>
          <w:tcPr>
            <w:tcW w:w="567" w:type="dxa"/>
            <w:shd w:val="clear" w:color="auto" w:fill="auto"/>
            <w:noWrap/>
            <w:hideMark/>
          </w:tcPr>
          <w:p w14:paraId="557F7979" w14:textId="77777777" w:rsidR="00AD51A9" w:rsidRPr="006552EC" w:rsidRDefault="00AD51A9" w:rsidP="0087666B">
            <w:pPr>
              <w:spacing w:after="0"/>
              <w:jc w:val="center"/>
              <w:rPr>
                <w:sz w:val="16"/>
                <w:szCs w:val="18"/>
              </w:rPr>
            </w:pPr>
            <w:r w:rsidRPr="006552EC">
              <w:rPr>
                <w:sz w:val="16"/>
                <w:szCs w:val="18"/>
              </w:rPr>
              <w:t>30</w:t>
            </w:r>
          </w:p>
        </w:tc>
        <w:tc>
          <w:tcPr>
            <w:tcW w:w="709" w:type="dxa"/>
            <w:shd w:val="clear" w:color="auto" w:fill="auto"/>
            <w:noWrap/>
            <w:hideMark/>
          </w:tcPr>
          <w:p w14:paraId="16640375" w14:textId="77777777" w:rsidR="00AD51A9" w:rsidRPr="006552EC" w:rsidRDefault="00AD51A9" w:rsidP="0087666B">
            <w:pPr>
              <w:spacing w:after="0"/>
              <w:jc w:val="center"/>
              <w:rPr>
                <w:sz w:val="16"/>
                <w:szCs w:val="18"/>
              </w:rPr>
            </w:pPr>
            <w:r w:rsidRPr="006552EC">
              <w:rPr>
                <w:sz w:val="16"/>
                <w:szCs w:val="18"/>
              </w:rPr>
              <w:t>60</w:t>
            </w:r>
          </w:p>
        </w:tc>
        <w:tc>
          <w:tcPr>
            <w:tcW w:w="567" w:type="dxa"/>
            <w:shd w:val="clear" w:color="auto" w:fill="auto"/>
            <w:noWrap/>
            <w:hideMark/>
          </w:tcPr>
          <w:p w14:paraId="15E55395" w14:textId="77777777" w:rsidR="00AD51A9" w:rsidRPr="006552EC" w:rsidRDefault="00AD51A9" w:rsidP="0087666B">
            <w:pPr>
              <w:spacing w:after="0"/>
              <w:jc w:val="center"/>
              <w:rPr>
                <w:sz w:val="16"/>
                <w:szCs w:val="18"/>
              </w:rPr>
            </w:pPr>
            <w:r w:rsidRPr="006552EC">
              <w:rPr>
                <w:sz w:val="16"/>
                <w:szCs w:val="18"/>
              </w:rPr>
              <w:t>85</w:t>
            </w:r>
          </w:p>
        </w:tc>
        <w:tc>
          <w:tcPr>
            <w:tcW w:w="709" w:type="dxa"/>
            <w:shd w:val="clear" w:color="auto" w:fill="auto"/>
            <w:noWrap/>
            <w:hideMark/>
          </w:tcPr>
          <w:p w14:paraId="19C437D3" w14:textId="77777777" w:rsidR="00AD51A9" w:rsidRPr="006552EC" w:rsidRDefault="00AD51A9" w:rsidP="0087666B">
            <w:pPr>
              <w:spacing w:after="0"/>
              <w:jc w:val="center"/>
              <w:rPr>
                <w:sz w:val="16"/>
                <w:szCs w:val="18"/>
              </w:rPr>
            </w:pPr>
            <w:r w:rsidRPr="006552EC">
              <w:rPr>
                <w:sz w:val="16"/>
                <w:szCs w:val="18"/>
              </w:rPr>
              <w:t>983</w:t>
            </w:r>
          </w:p>
        </w:tc>
        <w:tc>
          <w:tcPr>
            <w:tcW w:w="1134" w:type="dxa"/>
            <w:shd w:val="clear" w:color="auto" w:fill="auto"/>
            <w:noWrap/>
            <w:hideMark/>
          </w:tcPr>
          <w:p w14:paraId="179E5213" w14:textId="7E2395E5" w:rsidR="00AD51A9" w:rsidRPr="006552EC" w:rsidRDefault="00701EB8" w:rsidP="0087666B">
            <w:pPr>
              <w:spacing w:after="0"/>
              <w:jc w:val="center"/>
              <w:rPr>
                <w:sz w:val="16"/>
                <w:szCs w:val="18"/>
              </w:rPr>
            </w:pPr>
            <w:r w:rsidRPr="006552EC">
              <w:rPr>
                <w:sz w:val="16"/>
                <w:szCs w:val="18"/>
              </w:rPr>
              <w:t>6</w:t>
            </w:r>
            <w:r w:rsidR="00A67160" w:rsidRPr="006552EC">
              <w:rPr>
                <w:sz w:val="16"/>
                <w:szCs w:val="18"/>
              </w:rPr>
              <w:t>0/</w:t>
            </w:r>
            <w:r w:rsidRPr="006552EC">
              <w:rPr>
                <w:sz w:val="16"/>
                <w:szCs w:val="18"/>
              </w:rPr>
              <w:t>6</w:t>
            </w:r>
            <w:r w:rsidR="00A67160" w:rsidRPr="006552EC">
              <w:rPr>
                <w:sz w:val="16"/>
                <w:szCs w:val="18"/>
              </w:rPr>
              <w:t>0/</w:t>
            </w:r>
            <w:r w:rsidRPr="006552EC">
              <w:rPr>
                <w:sz w:val="16"/>
                <w:szCs w:val="18"/>
              </w:rPr>
              <w:t>6</w:t>
            </w:r>
            <w:r w:rsidR="00A67160" w:rsidRPr="006552EC">
              <w:rPr>
                <w:sz w:val="16"/>
                <w:szCs w:val="18"/>
              </w:rPr>
              <w:t>0/</w:t>
            </w:r>
            <w:r w:rsidRPr="006552EC">
              <w:rPr>
                <w:sz w:val="16"/>
                <w:szCs w:val="18"/>
              </w:rPr>
              <w:t>6</w:t>
            </w:r>
            <w:r w:rsidR="00A67160" w:rsidRPr="006552EC">
              <w:rPr>
                <w:sz w:val="16"/>
                <w:szCs w:val="18"/>
              </w:rPr>
              <w:t>0</w:t>
            </w:r>
          </w:p>
        </w:tc>
        <w:tc>
          <w:tcPr>
            <w:tcW w:w="1134" w:type="dxa"/>
            <w:shd w:val="clear" w:color="auto" w:fill="auto"/>
            <w:noWrap/>
            <w:hideMark/>
          </w:tcPr>
          <w:p w14:paraId="2FBF7420" w14:textId="2A4547B7" w:rsidR="00AD51A9" w:rsidRPr="006552EC" w:rsidRDefault="00820D76" w:rsidP="0087666B">
            <w:pPr>
              <w:spacing w:after="0"/>
              <w:jc w:val="center"/>
              <w:rPr>
                <w:sz w:val="16"/>
                <w:szCs w:val="18"/>
              </w:rPr>
            </w:pPr>
            <w:r w:rsidRPr="006552EC">
              <w:rPr>
                <w:sz w:val="16"/>
                <w:szCs w:val="18"/>
              </w:rPr>
              <w:t>4</w:t>
            </w:r>
            <w:r w:rsidR="00A67160" w:rsidRPr="006552EC">
              <w:rPr>
                <w:sz w:val="16"/>
                <w:szCs w:val="18"/>
              </w:rPr>
              <w:t>0/</w:t>
            </w:r>
            <w:r w:rsidRPr="006552EC">
              <w:rPr>
                <w:sz w:val="16"/>
                <w:szCs w:val="18"/>
              </w:rPr>
              <w:t>4</w:t>
            </w:r>
            <w:r w:rsidR="00A67160" w:rsidRPr="006552EC">
              <w:rPr>
                <w:sz w:val="16"/>
                <w:szCs w:val="18"/>
              </w:rPr>
              <w:t>0/</w:t>
            </w:r>
            <w:r w:rsidRPr="006552EC">
              <w:rPr>
                <w:sz w:val="16"/>
                <w:szCs w:val="18"/>
              </w:rPr>
              <w:t>4</w:t>
            </w:r>
            <w:r w:rsidR="00A67160" w:rsidRPr="006552EC">
              <w:rPr>
                <w:sz w:val="16"/>
                <w:szCs w:val="18"/>
              </w:rPr>
              <w:t>0/</w:t>
            </w:r>
            <w:r w:rsidR="00157A9F" w:rsidRPr="006552EC">
              <w:rPr>
                <w:sz w:val="16"/>
                <w:szCs w:val="18"/>
              </w:rPr>
              <w:t>3</w:t>
            </w:r>
            <w:r w:rsidR="00A67160" w:rsidRPr="006552EC">
              <w:rPr>
                <w:sz w:val="16"/>
                <w:szCs w:val="18"/>
              </w:rPr>
              <w:t>0</w:t>
            </w:r>
          </w:p>
        </w:tc>
        <w:tc>
          <w:tcPr>
            <w:tcW w:w="844" w:type="dxa"/>
            <w:shd w:val="clear" w:color="auto" w:fill="auto"/>
            <w:noWrap/>
            <w:hideMark/>
          </w:tcPr>
          <w:p w14:paraId="5ED6C591" w14:textId="77777777" w:rsidR="00AD51A9" w:rsidRPr="006552EC" w:rsidRDefault="00AD51A9" w:rsidP="0087666B">
            <w:pPr>
              <w:spacing w:after="0"/>
              <w:jc w:val="center"/>
              <w:rPr>
                <w:sz w:val="16"/>
                <w:szCs w:val="18"/>
              </w:rPr>
            </w:pPr>
            <w:r w:rsidRPr="006552EC">
              <w:rPr>
                <w:sz w:val="16"/>
                <w:szCs w:val="18"/>
              </w:rPr>
              <w:t>15</w:t>
            </w:r>
          </w:p>
        </w:tc>
      </w:tr>
      <w:tr w:rsidR="006552EC" w:rsidRPr="006552EC" w14:paraId="45A31134"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1BB113FF"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7358D874"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3274CA89" w14:textId="77777777" w:rsidR="00AD51A9" w:rsidRPr="006552EC" w:rsidRDefault="00AD51A9" w:rsidP="0087666B">
            <w:pPr>
              <w:spacing w:after="0"/>
              <w:jc w:val="center"/>
              <w:rPr>
                <w:sz w:val="16"/>
                <w:szCs w:val="18"/>
              </w:rPr>
            </w:pPr>
            <w:r w:rsidRPr="006552EC">
              <w:rPr>
                <w:sz w:val="16"/>
                <w:szCs w:val="18"/>
              </w:rPr>
              <w:t>21</w:t>
            </w:r>
          </w:p>
        </w:tc>
        <w:tc>
          <w:tcPr>
            <w:tcW w:w="709" w:type="dxa"/>
            <w:shd w:val="clear" w:color="auto" w:fill="auto"/>
            <w:noWrap/>
            <w:hideMark/>
          </w:tcPr>
          <w:p w14:paraId="458AAEEE" w14:textId="77777777" w:rsidR="00AD51A9" w:rsidRPr="006552EC" w:rsidRDefault="00AD51A9" w:rsidP="0087666B">
            <w:pPr>
              <w:spacing w:after="0"/>
              <w:jc w:val="center"/>
              <w:rPr>
                <w:sz w:val="16"/>
                <w:szCs w:val="18"/>
              </w:rPr>
            </w:pPr>
            <w:r w:rsidRPr="006552EC">
              <w:rPr>
                <w:sz w:val="16"/>
                <w:szCs w:val="18"/>
              </w:rPr>
              <w:t>0000</w:t>
            </w:r>
          </w:p>
        </w:tc>
        <w:tc>
          <w:tcPr>
            <w:tcW w:w="567" w:type="dxa"/>
            <w:shd w:val="clear" w:color="auto" w:fill="auto"/>
            <w:noWrap/>
            <w:hideMark/>
          </w:tcPr>
          <w:p w14:paraId="7465AD09" w14:textId="77777777" w:rsidR="00AD51A9" w:rsidRPr="006552EC" w:rsidRDefault="00AD51A9" w:rsidP="0087666B">
            <w:pPr>
              <w:spacing w:after="0"/>
              <w:jc w:val="center"/>
              <w:rPr>
                <w:sz w:val="16"/>
                <w:szCs w:val="18"/>
              </w:rPr>
            </w:pPr>
            <w:r w:rsidRPr="006552EC">
              <w:rPr>
                <w:sz w:val="16"/>
                <w:szCs w:val="18"/>
              </w:rPr>
              <w:t>12.2</w:t>
            </w:r>
          </w:p>
        </w:tc>
        <w:tc>
          <w:tcPr>
            <w:tcW w:w="708" w:type="dxa"/>
            <w:shd w:val="clear" w:color="auto" w:fill="auto"/>
            <w:noWrap/>
            <w:hideMark/>
          </w:tcPr>
          <w:p w14:paraId="7BAC2488" w14:textId="77777777" w:rsidR="00AD51A9" w:rsidRPr="006552EC" w:rsidRDefault="00AD51A9" w:rsidP="0087666B">
            <w:pPr>
              <w:spacing w:after="0"/>
              <w:jc w:val="center"/>
              <w:rPr>
                <w:sz w:val="16"/>
                <w:szCs w:val="18"/>
              </w:rPr>
            </w:pPr>
            <w:r w:rsidRPr="006552EC">
              <w:rPr>
                <w:sz w:val="16"/>
                <w:szCs w:val="18"/>
              </w:rPr>
              <w:t>92.2</w:t>
            </w:r>
          </w:p>
        </w:tc>
        <w:tc>
          <w:tcPr>
            <w:tcW w:w="567" w:type="dxa"/>
            <w:shd w:val="clear" w:color="auto" w:fill="auto"/>
            <w:noWrap/>
            <w:hideMark/>
          </w:tcPr>
          <w:p w14:paraId="160275C3"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776C7328" w14:textId="77777777" w:rsidR="00AD51A9" w:rsidRPr="006552EC" w:rsidRDefault="00AD51A9" w:rsidP="0087666B">
            <w:pPr>
              <w:spacing w:after="0"/>
              <w:jc w:val="center"/>
              <w:rPr>
                <w:sz w:val="16"/>
                <w:szCs w:val="18"/>
              </w:rPr>
            </w:pPr>
            <w:r w:rsidRPr="006552EC">
              <w:rPr>
                <w:sz w:val="16"/>
                <w:szCs w:val="18"/>
              </w:rPr>
              <w:t>55</w:t>
            </w:r>
          </w:p>
        </w:tc>
        <w:tc>
          <w:tcPr>
            <w:tcW w:w="567" w:type="dxa"/>
            <w:shd w:val="clear" w:color="auto" w:fill="auto"/>
            <w:noWrap/>
            <w:hideMark/>
          </w:tcPr>
          <w:p w14:paraId="168AC403" w14:textId="77777777" w:rsidR="00AD51A9" w:rsidRPr="006552EC" w:rsidRDefault="00AD51A9" w:rsidP="0087666B">
            <w:pPr>
              <w:spacing w:after="0"/>
              <w:jc w:val="center"/>
              <w:rPr>
                <w:sz w:val="16"/>
                <w:szCs w:val="18"/>
              </w:rPr>
            </w:pPr>
            <w:r w:rsidRPr="006552EC">
              <w:rPr>
                <w:sz w:val="16"/>
                <w:szCs w:val="18"/>
              </w:rPr>
              <w:t>75</w:t>
            </w:r>
          </w:p>
        </w:tc>
        <w:tc>
          <w:tcPr>
            <w:tcW w:w="709" w:type="dxa"/>
            <w:shd w:val="clear" w:color="auto" w:fill="auto"/>
            <w:noWrap/>
            <w:hideMark/>
          </w:tcPr>
          <w:p w14:paraId="648E71F1" w14:textId="77777777" w:rsidR="00AD51A9" w:rsidRPr="006552EC" w:rsidRDefault="00AD51A9" w:rsidP="0087666B">
            <w:pPr>
              <w:spacing w:after="0"/>
              <w:jc w:val="center"/>
              <w:rPr>
                <w:sz w:val="16"/>
                <w:szCs w:val="18"/>
              </w:rPr>
            </w:pPr>
            <w:r w:rsidRPr="006552EC">
              <w:rPr>
                <w:sz w:val="16"/>
                <w:szCs w:val="18"/>
              </w:rPr>
              <w:t>986</w:t>
            </w:r>
          </w:p>
        </w:tc>
        <w:tc>
          <w:tcPr>
            <w:tcW w:w="1134" w:type="dxa"/>
            <w:shd w:val="clear" w:color="auto" w:fill="auto"/>
            <w:noWrap/>
            <w:hideMark/>
          </w:tcPr>
          <w:p w14:paraId="47B615FF" w14:textId="0A69B5E3" w:rsidR="00AD51A9" w:rsidRPr="006552EC" w:rsidRDefault="00701EB8" w:rsidP="0087666B">
            <w:pPr>
              <w:spacing w:after="0"/>
              <w:jc w:val="center"/>
              <w:rPr>
                <w:sz w:val="16"/>
                <w:szCs w:val="18"/>
              </w:rPr>
            </w:pPr>
            <w:r w:rsidRPr="006552EC">
              <w:rPr>
                <w:sz w:val="16"/>
                <w:szCs w:val="18"/>
              </w:rPr>
              <w:t>6</w:t>
            </w:r>
            <w:r w:rsidR="00A67160" w:rsidRPr="006552EC">
              <w:rPr>
                <w:sz w:val="16"/>
                <w:szCs w:val="18"/>
              </w:rPr>
              <w:t>0/</w:t>
            </w:r>
            <w:r w:rsidRPr="006552EC">
              <w:rPr>
                <w:sz w:val="16"/>
                <w:szCs w:val="18"/>
              </w:rPr>
              <w:t>6</w:t>
            </w:r>
            <w:r w:rsidR="00A67160" w:rsidRPr="006552EC">
              <w:rPr>
                <w:sz w:val="16"/>
                <w:szCs w:val="18"/>
              </w:rPr>
              <w:t>0/</w:t>
            </w:r>
            <w:r w:rsidRPr="006552EC">
              <w:rPr>
                <w:sz w:val="16"/>
                <w:szCs w:val="18"/>
              </w:rPr>
              <w:t>6</w:t>
            </w:r>
            <w:r w:rsidR="00A67160" w:rsidRPr="006552EC">
              <w:rPr>
                <w:sz w:val="16"/>
                <w:szCs w:val="18"/>
              </w:rPr>
              <w:t>0/</w:t>
            </w:r>
            <w:r w:rsidRPr="006552EC">
              <w:rPr>
                <w:sz w:val="16"/>
                <w:szCs w:val="18"/>
              </w:rPr>
              <w:t>6</w:t>
            </w:r>
            <w:r w:rsidR="00A67160" w:rsidRPr="006552EC">
              <w:rPr>
                <w:sz w:val="16"/>
                <w:szCs w:val="18"/>
              </w:rPr>
              <w:t>0</w:t>
            </w:r>
          </w:p>
        </w:tc>
        <w:tc>
          <w:tcPr>
            <w:tcW w:w="1134" w:type="dxa"/>
            <w:shd w:val="clear" w:color="auto" w:fill="auto"/>
            <w:noWrap/>
            <w:hideMark/>
          </w:tcPr>
          <w:p w14:paraId="2F76C39C" w14:textId="50991916" w:rsidR="00AD51A9" w:rsidRPr="006552EC" w:rsidRDefault="00820D76" w:rsidP="0087666B">
            <w:pPr>
              <w:spacing w:after="0"/>
              <w:jc w:val="center"/>
              <w:rPr>
                <w:sz w:val="16"/>
                <w:szCs w:val="18"/>
              </w:rPr>
            </w:pPr>
            <w:r w:rsidRPr="006552EC">
              <w:rPr>
                <w:sz w:val="16"/>
                <w:szCs w:val="18"/>
              </w:rPr>
              <w:t>4</w:t>
            </w:r>
            <w:r w:rsidR="00A67160" w:rsidRPr="006552EC">
              <w:rPr>
                <w:sz w:val="16"/>
                <w:szCs w:val="18"/>
              </w:rPr>
              <w:t>0/</w:t>
            </w:r>
            <w:r w:rsidRPr="006552EC">
              <w:rPr>
                <w:sz w:val="16"/>
                <w:szCs w:val="18"/>
              </w:rPr>
              <w:t>4</w:t>
            </w:r>
            <w:r w:rsidR="00A67160" w:rsidRPr="006552EC">
              <w:rPr>
                <w:sz w:val="16"/>
                <w:szCs w:val="18"/>
              </w:rPr>
              <w:t>0/</w:t>
            </w:r>
            <w:r w:rsidRPr="006552EC">
              <w:rPr>
                <w:sz w:val="16"/>
                <w:szCs w:val="18"/>
              </w:rPr>
              <w:t>3</w:t>
            </w:r>
            <w:r w:rsidR="00A67160" w:rsidRPr="006552EC">
              <w:rPr>
                <w:sz w:val="16"/>
                <w:szCs w:val="18"/>
              </w:rPr>
              <w:t>0/</w:t>
            </w:r>
            <w:r w:rsidR="00157A9F" w:rsidRPr="006552EC">
              <w:rPr>
                <w:sz w:val="16"/>
                <w:szCs w:val="18"/>
              </w:rPr>
              <w:t>3</w:t>
            </w:r>
            <w:r w:rsidR="00A67160" w:rsidRPr="006552EC">
              <w:rPr>
                <w:sz w:val="16"/>
                <w:szCs w:val="18"/>
              </w:rPr>
              <w:t>0</w:t>
            </w:r>
          </w:p>
        </w:tc>
        <w:tc>
          <w:tcPr>
            <w:tcW w:w="844" w:type="dxa"/>
            <w:shd w:val="clear" w:color="auto" w:fill="auto"/>
            <w:noWrap/>
            <w:hideMark/>
          </w:tcPr>
          <w:p w14:paraId="7A3B07B1" w14:textId="77777777" w:rsidR="00AD51A9" w:rsidRPr="006552EC" w:rsidRDefault="00AD51A9" w:rsidP="0087666B">
            <w:pPr>
              <w:spacing w:after="0"/>
              <w:jc w:val="center"/>
              <w:rPr>
                <w:sz w:val="16"/>
                <w:szCs w:val="18"/>
              </w:rPr>
            </w:pPr>
            <w:r w:rsidRPr="006552EC">
              <w:rPr>
                <w:sz w:val="16"/>
                <w:szCs w:val="18"/>
              </w:rPr>
              <w:t>15</w:t>
            </w:r>
          </w:p>
        </w:tc>
      </w:tr>
      <w:tr w:rsidR="006552EC" w:rsidRPr="006552EC" w14:paraId="176401CB"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1BD7D421"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41F1C078"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72718432" w14:textId="77777777" w:rsidR="00AD51A9" w:rsidRPr="006552EC" w:rsidRDefault="00AD51A9" w:rsidP="0087666B">
            <w:pPr>
              <w:spacing w:after="0"/>
              <w:jc w:val="center"/>
              <w:rPr>
                <w:sz w:val="16"/>
                <w:szCs w:val="18"/>
              </w:rPr>
            </w:pPr>
            <w:r w:rsidRPr="006552EC">
              <w:rPr>
                <w:sz w:val="16"/>
                <w:szCs w:val="18"/>
              </w:rPr>
              <w:t>21</w:t>
            </w:r>
          </w:p>
        </w:tc>
        <w:tc>
          <w:tcPr>
            <w:tcW w:w="709" w:type="dxa"/>
            <w:shd w:val="clear" w:color="auto" w:fill="auto"/>
            <w:noWrap/>
            <w:hideMark/>
          </w:tcPr>
          <w:p w14:paraId="07E972BF" w14:textId="77777777" w:rsidR="00AD51A9" w:rsidRPr="006552EC" w:rsidRDefault="00AD51A9" w:rsidP="0087666B">
            <w:pPr>
              <w:spacing w:after="0"/>
              <w:jc w:val="center"/>
              <w:rPr>
                <w:sz w:val="16"/>
                <w:szCs w:val="18"/>
              </w:rPr>
            </w:pPr>
            <w:r w:rsidRPr="006552EC">
              <w:rPr>
                <w:sz w:val="16"/>
                <w:szCs w:val="18"/>
              </w:rPr>
              <w:t>0600</w:t>
            </w:r>
          </w:p>
        </w:tc>
        <w:tc>
          <w:tcPr>
            <w:tcW w:w="567" w:type="dxa"/>
            <w:shd w:val="clear" w:color="auto" w:fill="auto"/>
            <w:noWrap/>
            <w:hideMark/>
          </w:tcPr>
          <w:p w14:paraId="21E3B12D" w14:textId="77777777" w:rsidR="00AD51A9" w:rsidRPr="006552EC" w:rsidRDefault="00AD51A9" w:rsidP="0087666B">
            <w:pPr>
              <w:spacing w:after="0"/>
              <w:jc w:val="center"/>
              <w:rPr>
                <w:sz w:val="16"/>
                <w:szCs w:val="18"/>
              </w:rPr>
            </w:pPr>
            <w:r w:rsidRPr="006552EC">
              <w:rPr>
                <w:sz w:val="16"/>
                <w:szCs w:val="18"/>
              </w:rPr>
              <w:t>12.1</w:t>
            </w:r>
          </w:p>
        </w:tc>
        <w:tc>
          <w:tcPr>
            <w:tcW w:w="708" w:type="dxa"/>
            <w:shd w:val="clear" w:color="auto" w:fill="auto"/>
            <w:noWrap/>
            <w:hideMark/>
          </w:tcPr>
          <w:p w14:paraId="3710D022" w14:textId="15AAE21F" w:rsidR="00AD51A9" w:rsidRPr="006552EC" w:rsidRDefault="00AD51A9" w:rsidP="0087666B">
            <w:pPr>
              <w:spacing w:after="0"/>
              <w:jc w:val="center"/>
              <w:rPr>
                <w:sz w:val="16"/>
                <w:szCs w:val="18"/>
              </w:rPr>
            </w:pPr>
            <w:r w:rsidRPr="006552EC">
              <w:rPr>
                <w:sz w:val="16"/>
                <w:szCs w:val="18"/>
              </w:rPr>
              <w:t>92</w:t>
            </w:r>
            <w:r w:rsidR="00364EF2" w:rsidRPr="006552EC">
              <w:rPr>
                <w:sz w:val="16"/>
                <w:szCs w:val="18"/>
              </w:rPr>
              <w:t>.0</w:t>
            </w:r>
          </w:p>
        </w:tc>
        <w:tc>
          <w:tcPr>
            <w:tcW w:w="567" w:type="dxa"/>
            <w:shd w:val="clear" w:color="auto" w:fill="auto"/>
            <w:noWrap/>
            <w:hideMark/>
          </w:tcPr>
          <w:p w14:paraId="1B0D7874"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6ED2B448" w14:textId="77777777" w:rsidR="00AD51A9" w:rsidRPr="006552EC" w:rsidRDefault="00AD51A9" w:rsidP="0087666B">
            <w:pPr>
              <w:spacing w:after="0"/>
              <w:jc w:val="center"/>
              <w:rPr>
                <w:sz w:val="16"/>
                <w:szCs w:val="18"/>
              </w:rPr>
            </w:pPr>
            <w:r w:rsidRPr="006552EC">
              <w:rPr>
                <w:sz w:val="16"/>
                <w:szCs w:val="18"/>
              </w:rPr>
              <w:t>50</w:t>
            </w:r>
          </w:p>
        </w:tc>
        <w:tc>
          <w:tcPr>
            <w:tcW w:w="567" w:type="dxa"/>
            <w:shd w:val="clear" w:color="auto" w:fill="auto"/>
            <w:noWrap/>
            <w:hideMark/>
          </w:tcPr>
          <w:p w14:paraId="245B2C90" w14:textId="77777777" w:rsidR="00AD51A9" w:rsidRPr="006552EC" w:rsidRDefault="00AD51A9" w:rsidP="0087666B">
            <w:pPr>
              <w:spacing w:after="0"/>
              <w:jc w:val="center"/>
              <w:rPr>
                <w:sz w:val="16"/>
                <w:szCs w:val="18"/>
              </w:rPr>
            </w:pPr>
            <w:r w:rsidRPr="006552EC">
              <w:rPr>
                <w:sz w:val="16"/>
                <w:szCs w:val="18"/>
              </w:rPr>
              <w:t>70</w:t>
            </w:r>
          </w:p>
        </w:tc>
        <w:tc>
          <w:tcPr>
            <w:tcW w:w="709" w:type="dxa"/>
            <w:shd w:val="clear" w:color="auto" w:fill="auto"/>
            <w:noWrap/>
            <w:hideMark/>
          </w:tcPr>
          <w:p w14:paraId="58C95445" w14:textId="77777777" w:rsidR="00AD51A9" w:rsidRPr="006552EC" w:rsidRDefault="00AD51A9" w:rsidP="0087666B">
            <w:pPr>
              <w:spacing w:after="0"/>
              <w:jc w:val="center"/>
              <w:rPr>
                <w:sz w:val="16"/>
                <w:szCs w:val="18"/>
              </w:rPr>
            </w:pPr>
            <w:r w:rsidRPr="006552EC">
              <w:rPr>
                <w:sz w:val="16"/>
                <w:szCs w:val="18"/>
              </w:rPr>
              <w:t>990</w:t>
            </w:r>
          </w:p>
        </w:tc>
        <w:tc>
          <w:tcPr>
            <w:tcW w:w="1134" w:type="dxa"/>
            <w:shd w:val="clear" w:color="auto" w:fill="auto"/>
            <w:noWrap/>
            <w:hideMark/>
          </w:tcPr>
          <w:p w14:paraId="3EB2D19A" w14:textId="43793E3E" w:rsidR="00AD51A9" w:rsidRPr="006552EC" w:rsidRDefault="00701EB8" w:rsidP="0087666B">
            <w:pPr>
              <w:spacing w:after="0"/>
              <w:jc w:val="center"/>
              <w:rPr>
                <w:sz w:val="16"/>
                <w:szCs w:val="18"/>
              </w:rPr>
            </w:pPr>
            <w:r w:rsidRPr="006552EC">
              <w:rPr>
                <w:sz w:val="16"/>
                <w:szCs w:val="18"/>
              </w:rPr>
              <w:t>5</w:t>
            </w:r>
            <w:r w:rsidR="00A67160" w:rsidRPr="006552EC">
              <w:rPr>
                <w:sz w:val="16"/>
                <w:szCs w:val="18"/>
              </w:rPr>
              <w:t>0/</w:t>
            </w:r>
            <w:r w:rsidRPr="006552EC">
              <w:rPr>
                <w:sz w:val="16"/>
                <w:szCs w:val="18"/>
              </w:rPr>
              <w:t>5</w:t>
            </w:r>
            <w:r w:rsidR="00A67160" w:rsidRPr="006552EC">
              <w:rPr>
                <w:sz w:val="16"/>
                <w:szCs w:val="18"/>
              </w:rPr>
              <w:t>0/</w:t>
            </w:r>
            <w:r w:rsidRPr="006552EC">
              <w:rPr>
                <w:sz w:val="16"/>
                <w:szCs w:val="18"/>
              </w:rPr>
              <w:t>5</w:t>
            </w:r>
            <w:r w:rsidR="00A67160" w:rsidRPr="006552EC">
              <w:rPr>
                <w:sz w:val="16"/>
                <w:szCs w:val="18"/>
              </w:rPr>
              <w:t>0/</w:t>
            </w:r>
            <w:r w:rsidRPr="006552EC">
              <w:rPr>
                <w:sz w:val="16"/>
                <w:szCs w:val="18"/>
              </w:rPr>
              <w:t>5</w:t>
            </w:r>
            <w:r w:rsidR="00A67160" w:rsidRPr="006552EC">
              <w:rPr>
                <w:sz w:val="16"/>
                <w:szCs w:val="18"/>
              </w:rPr>
              <w:t>0</w:t>
            </w:r>
          </w:p>
        </w:tc>
        <w:tc>
          <w:tcPr>
            <w:tcW w:w="1134" w:type="dxa"/>
            <w:shd w:val="clear" w:color="auto" w:fill="auto"/>
            <w:noWrap/>
            <w:hideMark/>
          </w:tcPr>
          <w:p w14:paraId="6D1FE86B" w14:textId="0CB20E48" w:rsidR="00AD51A9" w:rsidRPr="006552EC" w:rsidRDefault="00820D76" w:rsidP="0087666B">
            <w:pPr>
              <w:spacing w:after="0"/>
              <w:jc w:val="center"/>
              <w:rPr>
                <w:sz w:val="16"/>
                <w:szCs w:val="18"/>
              </w:rPr>
            </w:pPr>
            <w:r w:rsidRPr="006552EC">
              <w:rPr>
                <w:sz w:val="16"/>
                <w:szCs w:val="18"/>
              </w:rPr>
              <w:t>3</w:t>
            </w:r>
            <w:r w:rsidR="00A67160" w:rsidRPr="006552EC">
              <w:rPr>
                <w:sz w:val="16"/>
                <w:szCs w:val="18"/>
              </w:rPr>
              <w:t>0/</w:t>
            </w:r>
            <w:r w:rsidRPr="006552EC">
              <w:rPr>
                <w:sz w:val="16"/>
                <w:szCs w:val="18"/>
              </w:rPr>
              <w:t>3</w:t>
            </w:r>
            <w:r w:rsidR="00A67160" w:rsidRPr="006552EC">
              <w:rPr>
                <w:sz w:val="16"/>
                <w:szCs w:val="18"/>
              </w:rPr>
              <w:t>0/</w:t>
            </w:r>
            <w:r w:rsidRPr="006552EC">
              <w:rPr>
                <w:sz w:val="16"/>
                <w:szCs w:val="18"/>
              </w:rPr>
              <w:t>3</w:t>
            </w:r>
            <w:r w:rsidR="00A67160" w:rsidRPr="006552EC">
              <w:rPr>
                <w:sz w:val="16"/>
                <w:szCs w:val="18"/>
              </w:rPr>
              <w:t>0/</w:t>
            </w:r>
            <w:r w:rsidR="00157A9F" w:rsidRPr="006552EC">
              <w:rPr>
                <w:sz w:val="16"/>
                <w:szCs w:val="18"/>
              </w:rPr>
              <w:t>3</w:t>
            </w:r>
            <w:r w:rsidR="00A67160" w:rsidRPr="006552EC">
              <w:rPr>
                <w:sz w:val="16"/>
                <w:szCs w:val="18"/>
              </w:rPr>
              <w:t>0</w:t>
            </w:r>
          </w:p>
        </w:tc>
        <w:tc>
          <w:tcPr>
            <w:tcW w:w="844" w:type="dxa"/>
            <w:shd w:val="clear" w:color="auto" w:fill="auto"/>
            <w:noWrap/>
            <w:hideMark/>
          </w:tcPr>
          <w:p w14:paraId="7C244B27" w14:textId="77777777" w:rsidR="00AD51A9" w:rsidRPr="006552EC" w:rsidRDefault="00AD51A9" w:rsidP="0087666B">
            <w:pPr>
              <w:spacing w:after="0"/>
              <w:jc w:val="center"/>
              <w:rPr>
                <w:sz w:val="16"/>
                <w:szCs w:val="18"/>
              </w:rPr>
            </w:pPr>
            <w:r w:rsidRPr="006552EC">
              <w:rPr>
                <w:sz w:val="16"/>
                <w:szCs w:val="18"/>
              </w:rPr>
              <w:t>20</w:t>
            </w:r>
          </w:p>
        </w:tc>
      </w:tr>
      <w:tr w:rsidR="006552EC" w:rsidRPr="006552EC" w14:paraId="128C6544"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72A58E80" w14:textId="77777777" w:rsidR="00AD51A9" w:rsidRPr="006552EC" w:rsidRDefault="00AD51A9" w:rsidP="0087666B">
            <w:pPr>
              <w:spacing w:after="0"/>
              <w:jc w:val="center"/>
              <w:rPr>
                <w:sz w:val="16"/>
                <w:szCs w:val="18"/>
              </w:rPr>
            </w:pPr>
            <w:r w:rsidRPr="006552EC">
              <w:rPr>
                <w:sz w:val="16"/>
                <w:szCs w:val="18"/>
              </w:rPr>
              <w:lastRenderedPageBreak/>
              <w:t>2024</w:t>
            </w:r>
          </w:p>
        </w:tc>
        <w:tc>
          <w:tcPr>
            <w:tcW w:w="709" w:type="dxa"/>
            <w:shd w:val="clear" w:color="auto" w:fill="auto"/>
            <w:noWrap/>
            <w:hideMark/>
          </w:tcPr>
          <w:p w14:paraId="5458C8D3"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6D1D1819" w14:textId="77777777" w:rsidR="00AD51A9" w:rsidRPr="006552EC" w:rsidRDefault="00AD51A9" w:rsidP="0087666B">
            <w:pPr>
              <w:spacing w:after="0"/>
              <w:jc w:val="center"/>
              <w:rPr>
                <w:sz w:val="16"/>
                <w:szCs w:val="18"/>
              </w:rPr>
            </w:pPr>
            <w:r w:rsidRPr="006552EC">
              <w:rPr>
                <w:sz w:val="16"/>
                <w:szCs w:val="18"/>
              </w:rPr>
              <w:t>21</w:t>
            </w:r>
          </w:p>
        </w:tc>
        <w:tc>
          <w:tcPr>
            <w:tcW w:w="709" w:type="dxa"/>
            <w:shd w:val="clear" w:color="auto" w:fill="auto"/>
            <w:noWrap/>
            <w:hideMark/>
          </w:tcPr>
          <w:p w14:paraId="103261EF" w14:textId="77777777" w:rsidR="00AD51A9" w:rsidRPr="006552EC" w:rsidRDefault="00AD51A9" w:rsidP="0087666B">
            <w:pPr>
              <w:spacing w:after="0"/>
              <w:jc w:val="center"/>
              <w:rPr>
                <w:sz w:val="16"/>
                <w:szCs w:val="18"/>
              </w:rPr>
            </w:pPr>
            <w:r w:rsidRPr="006552EC">
              <w:rPr>
                <w:sz w:val="16"/>
                <w:szCs w:val="18"/>
              </w:rPr>
              <w:t>1200</w:t>
            </w:r>
          </w:p>
        </w:tc>
        <w:tc>
          <w:tcPr>
            <w:tcW w:w="567" w:type="dxa"/>
            <w:shd w:val="clear" w:color="auto" w:fill="auto"/>
            <w:noWrap/>
            <w:hideMark/>
          </w:tcPr>
          <w:p w14:paraId="77E3C232" w14:textId="77777777" w:rsidR="00AD51A9" w:rsidRPr="006552EC" w:rsidRDefault="00AD51A9" w:rsidP="0087666B">
            <w:pPr>
              <w:spacing w:after="0"/>
              <w:jc w:val="center"/>
              <w:rPr>
                <w:sz w:val="16"/>
                <w:szCs w:val="18"/>
              </w:rPr>
            </w:pPr>
            <w:r w:rsidRPr="006552EC">
              <w:rPr>
                <w:sz w:val="16"/>
                <w:szCs w:val="18"/>
              </w:rPr>
              <w:t>12.3</w:t>
            </w:r>
          </w:p>
        </w:tc>
        <w:tc>
          <w:tcPr>
            <w:tcW w:w="708" w:type="dxa"/>
            <w:shd w:val="clear" w:color="auto" w:fill="auto"/>
            <w:noWrap/>
            <w:hideMark/>
          </w:tcPr>
          <w:p w14:paraId="779DF717" w14:textId="77777777" w:rsidR="00AD51A9" w:rsidRPr="006552EC" w:rsidRDefault="00AD51A9" w:rsidP="0087666B">
            <w:pPr>
              <w:spacing w:after="0"/>
              <w:jc w:val="center"/>
              <w:rPr>
                <w:sz w:val="16"/>
                <w:szCs w:val="18"/>
              </w:rPr>
            </w:pPr>
            <w:r w:rsidRPr="006552EC">
              <w:rPr>
                <w:sz w:val="16"/>
                <w:szCs w:val="18"/>
              </w:rPr>
              <w:t>91.8</w:t>
            </w:r>
          </w:p>
        </w:tc>
        <w:tc>
          <w:tcPr>
            <w:tcW w:w="567" w:type="dxa"/>
            <w:shd w:val="clear" w:color="auto" w:fill="auto"/>
            <w:noWrap/>
            <w:hideMark/>
          </w:tcPr>
          <w:p w14:paraId="021D222C"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32B4AC5B" w14:textId="77777777" w:rsidR="00AD51A9" w:rsidRPr="006552EC" w:rsidRDefault="00AD51A9" w:rsidP="0087666B">
            <w:pPr>
              <w:spacing w:after="0"/>
              <w:jc w:val="center"/>
              <w:rPr>
                <w:sz w:val="16"/>
                <w:szCs w:val="18"/>
              </w:rPr>
            </w:pPr>
            <w:r w:rsidRPr="006552EC">
              <w:rPr>
                <w:sz w:val="16"/>
                <w:szCs w:val="18"/>
              </w:rPr>
              <w:t>40</w:t>
            </w:r>
          </w:p>
        </w:tc>
        <w:tc>
          <w:tcPr>
            <w:tcW w:w="567" w:type="dxa"/>
            <w:shd w:val="clear" w:color="auto" w:fill="auto"/>
            <w:noWrap/>
            <w:hideMark/>
          </w:tcPr>
          <w:p w14:paraId="5844E5A4" w14:textId="77777777" w:rsidR="00AD51A9" w:rsidRPr="006552EC" w:rsidRDefault="00AD51A9" w:rsidP="0087666B">
            <w:pPr>
              <w:spacing w:after="0"/>
              <w:jc w:val="center"/>
              <w:rPr>
                <w:sz w:val="16"/>
                <w:szCs w:val="18"/>
              </w:rPr>
            </w:pPr>
            <w:r w:rsidRPr="006552EC">
              <w:rPr>
                <w:sz w:val="16"/>
                <w:szCs w:val="18"/>
              </w:rPr>
              <w:t>55</w:t>
            </w:r>
          </w:p>
        </w:tc>
        <w:tc>
          <w:tcPr>
            <w:tcW w:w="709" w:type="dxa"/>
            <w:shd w:val="clear" w:color="auto" w:fill="auto"/>
            <w:noWrap/>
            <w:hideMark/>
          </w:tcPr>
          <w:p w14:paraId="662AB977" w14:textId="77777777" w:rsidR="00AD51A9" w:rsidRPr="006552EC" w:rsidRDefault="00AD51A9" w:rsidP="0087666B">
            <w:pPr>
              <w:spacing w:after="0"/>
              <w:jc w:val="center"/>
              <w:rPr>
                <w:sz w:val="16"/>
                <w:szCs w:val="18"/>
              </w:rPr>
            </w:pPr>
            <w:r w:rsidRPr="006552EC">
              <w:rPr>
                <w:sz w:val="16"/>
                <w:szCs w:val="18"/>
              </w:rPr>
              <w:t>996</w:t>
            </w:r>
          </w:p>
        </w:tc>
        <w:tc>
          <w:tcPr>
            <w:tcW w:w="1134" w:type="dxa"/>
            <w:shd w:val="clear" w:color="auto" w:fill="auto"/>
            <w:noWrap/>
            <w:hideMark/>
          </w:tcPr>
          <w:p w14:paraId="1019F1DC" w14:textId="3EDE52B6" w:rsidR="00AD51A9" w:rsidRPr="006552EC" w:rsidRDefault="00874FBD" w:rsidP="0087666B">
            <w:pPr>
              <w:spacing w:after="0"/>
              <w:jc w:val="center"/>
              <w:rPr>
                <w:sz w:val="16"/>
                <w:szCs w:val="18"/>
              </w:rPr>
            </w:pPr>
            <w:r w:rsidRPr="006552EC">
              <w:rPr>
                <w:sz w:val="16"/>
                <w:szCs w:val="18"/>
              </w:rPr>
              <w:t>6</w:t>
            </w:r>
            <w:r w:rsidR="00A67160" w:rsidRPr="006552EC">
              <w:rPr>
                <w:sz w:val="16"/>
                <w:szCs w:val="18"/>
              </w:rPr>
              <w:t>0/</w:t>
            </w:r>
            <w:r w:rsidRPr="006552EC">
              <w:rPr>
                <w:sz w:val="16"/>
                <w:szCs w:val="18"/>
              </w:rPr>
              <w:t>4</w:t>
            </w:r>
            <w:r w:rsidR="00A67160" w:rsidRPr="006552EC">
              <w:rPr>
                <w:sz w:val="16"/>
                <w:szCs w:val="18"/>
              </w:rPr>
              <w:t>0/</w:t>
            </w:r>
            <w:r w:rsidRPr="006552EC">
              <w:rPr>
                <w:sz w:val="16"/>
                <w:szCs w:val="18"/>
              </w:rPr>
              <w:t>5</w:t>
            </w:r>
            <w:r w:rsidR="00A67160" w:rsidRPr="006552EC">
              <w:rPr>
                <w:sz w:val="16"/>
                <w:szCs w:val="18"/>
              </w:rPr>
              <w:t>0/</w:t>
            </w:r>
            <w:r w:rsidRPr="006552EC">
              <w:rPr>
                <w:sz w:val="16"/>
                <w:szCs w:val="18"/>
              </w:rPr>
              <w:t>6</w:t>
            </w:r>
            <w:r w:rsidR="00A67160" w:rsidRPr="006552EC">
              <w:rPr>
                <w:sz w:val="16"/>
                <w:szCs w:val="18"/>
              </w:rPr>
              <w:t>0</w:t>
            </w:r>
          </w:p>
        </w:tc>
        <w:tc>
          <w:tcPr>
            <w:tcW w:w="1134" w:type="dxa"/>
            <w:shd w:val="clear" w:color="auto" w:fill="auto"/>
            <w:noWrap/>
            <w:hideMark/>
          </w:tcPr>
          <w:p w14:paraId="4E60406A" w14:textId="519F8D11"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5D9404E3" w14:textId="77777777" w:rsidR="00AD51A9" w:rsidRPr="006552EC" w:rsidRDefault="00AD51A9" w:rsidP="0087666B">
            <w:pPr>
              <w:spacing w:after="0"/>
              <w:jc w:val="center"/>
              <w:rPr>
                <w:sz w:val="16"/>
                <w:szCs w:val="18"/>
              </w:rPr>
            </w:pPr>
            <w:r w:rsidRPr="006552EC">
              <w:rPr>
                <w:sz w:val="16"/>
                <w:szCs w:val="18"/>
              </w:rPr>
              <w:t>20</w:t>
            </w:r>
          </w:p>
        </w:tc>
      </w:tr>
      <w:tr w:rsidR="006552EC" w:rsidRPr="006552EC" w14:paraId="195EAFD7"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2F158B4A"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688D6874"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13ED0A6D" w14:textId="77777777" w:rsidR="00AD51A9" w:rsidRPr="006552EC" w:rsidRDefault="00AD51A9" w:rsidP="0087666B">
            <w:pPr>
              <w:spacing w:after="0"/>
              <w:jc w:val="center"/>
              <w:rPr>
                <w:sz w:val="16"/>
                <w:szCs w:val="18"/>
              </w:rPr>
            </w:pPr>
            <w:r w:rsidRPr="006552EC">
              <w:rPr>
                <w:sz w:val="16"/>
                <w:szCs w:val="18"/>
              </w:rPr>
              <w:t>21</w:t>
            </w:r>
          </w:p>
        </w:tc>
        <w:tc>
          <w:tcPr>
            <w:tcW w:w="709" w:type="dxa"/>
            <w:shd w:val="clear" w:color="auto" w:fill="auto"/>
            <w:noWrap/>
            <w:hideMark/>
          </w:tcPr>
          <w:p w14:paraId="07B5BABD" w14:textId="77777777" w:rsidR="00AD51A9" w:rsidRPr="006552EC" w:rsidRDefault="00AD51A9" w:rsidP="0087666B">
            <w:pPr>
              <w:spacing w:after="0"/>
              <w:jc w:val="center"/>
              <w:rPr>
                <w:sz w:val="16"/>
                <w:szCs w:val="18"/>
              </w:rPr>
            </w:pPr>
            <w:r w:rsidRPr="006552EC">
              <w:rPr>
                <w:sz w:val="16"/>
                <w:szCs w:val="18"/>
              </w:rPr>
              <w:t>1800</w:t>
            </w:r>
          </w:p>
        </w:tc>
        <w:tc>
          <w:tcPr>
            <w:tcW w:w="567" w:type="dxa"/>
            <w:shd w:val="clear" w:color="auto" w:fill="auto"/>
            <w:noWrap/>
            <w:hideMark/>
          </w:tcPr>
          <w:p w14:paraId="61C98E8B" w14:textId="77777777" w:rsidR="00AD51A9" w:rsidRPr="006552EC" w:rsidRDefault="00AD51A9" w:rsidP="0087666B">
            <w:pPr>
              <w:spacing w:after="0"/>
              <w:jc w:val="center"/>
              <w:rPr>
                <w:sz w:val="16"/>
                <w:szCs w:val="18"/>
              </w:rPr>
            </w:pPr>
            <w:r w:rsidRPr="006552EC">
              <w:rPr>
                <w:sz w:val="16"/>
                <w:szCs w:val="18"/>
              </w:rPr>
              <w:t>12.3</w:t>
            </w:r>
          </w:p>
        </w:tc>
        <w:tc>
          <w:tcPr>
            <w:tcW w:w="708" w:type="dxa"/>
            <w:shd w:val="clear" w:color="auto" w:fill="auto"/>
            <w:noWrap/>
            <w:hideMark/>
          </w:tcPr>
          <w:p w14:paraId="0C6E58F2" w14:textId="77777777" w:rsidR="00AD51A9" w:rsidRPr="006552EC" w:rsidRDefault="00AD51A9" w:rsidP="0087666B">
            <w:pPr>
              <w:spacing w:after="0"/>
              <w:jc w:val="center"/>
              <w:rPr>
                <w:sz w:val="16"/>
                <w:szCs w:val="18"/>
              </w:rPr>
            </w:pPr>
            <w:r w:rsidRPr="006552EC">
              <w:rPr>
                <w:sz w:val="16"/>
                <w:szCs w:val="18"/>
              </w:rPr>
              <w:t>91.7</w:t>
            </w:r>
          </w:p>
        </w:tc>
        <w:tc>
          <w:tcPr>
            <w:tcW w:w="567" w:type="dxa"/>
            <w:shd w:val="clear" w:color="auto" w:fill="auto"/>
            <w:noWrap/>
            <w:hideMark/>
          </w:tcPr>
          <w:p w14:paraId="0056E55B"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20A97255" w14:textId="77777777" w:rsidR="00AD51A9" w:rsidRPr="006552EC" w:rsidRDefault="00AD51A9" w:rsidP="0087666B">
            <w:pPr>
              <w:spacing w:after="0"/>
              <w:jc w:val="center"/>
              <w:rPr>
                <w:sz w:val="16"/>
                <w:szCs w:val="18"/>
              </w:rPr>
            </w:pPr>
            <w:r w:rsidRPr="006552EC">
              <w:rPr>
                <w:sz w:val="16"/>
                <w:szCs w:val="18"/>
              </w:rPr>
              <w:t>35</w:t>
            </w:r>
          </w:p>
        </w:tc>
        <w:tc>
          <w:tcPr>
            <w:tcW w:w="567" w:type="dxa"/>
            <w:shd w:val="clear" w:color="auto" w:fill="auto"/>
            <w:noWrap/>
            <w:hideMark/>
          </w:tcPr>
          <w:p w14:paraId="1F93E90B" w14:textId="77777777" w:rsidR="00AD51A9" w:rsidRPr="006552EC" w:rsidRDefault="00AD51A9" w:rsidP="0087666B">
            <w:pPr>
              <w:spacing w:after="0"/>
              <w:jc w:val="center"/>
              <w:rPr>
                <w:sz w:val="16"/>
                <w:szCs w:val="18"/>
              </w:rPr>
            </w:pPr>
            <w:r w:rsidRPr="006552EC">
              <w:rPr>
                <w:sz w:val="16"/>
                <w:szCs w:val="18"/>
              </w:rPr>
              <w:t>50</w:t>
            </w:r>
          </w:p>
        </w:tc>
        <w:tc>
          <w:tcPr>
            <w:tcW w:w="709" w:type="dxa"/>
            <w:shd w:val="clear" w:color="auto" w:fill="auto"/>
            <w:noWrap/>
            <w:hideMark/>
          </w:tcPr>
          <w:p w14:paraId="08601BC6" w14:textId="77777777" w:rsidR="00AD51A9" w:rsidRPr="006552EC" w:rsidRDefault="00AD51A9" w:rsidP="0087666B">
            <w:pPr>
              <w:spacing w:after="0"/>
              <w:jc w:val="center"/>
              <w:rPr>
                <w:sz w:val="16"/>
                <w:szCs w:val="18"/>
              </w:rPr>
            </w:pPr>
            <w:r w:rsidRPr="006552EC">
              <w:rPr>
                <w:sz w:val="16"/>
                <w:szCs w:val="18"/>
              </w:rPr>
              <w:t>999</w:t>
            </w:r>
          </w:p>
        </w:tc>
        <w:tc>
          <w:tcPr>
            <w:tcW w:w="1134" w:type="dxa"/>
            <w:shd w:val="clear" w:color="auto" w:fill="auto"/>
            <w:noWrap/>
            <w:hideMark/>
          </w:tcPr>
          <w:p w14:paraId="6A16270F" w14:textId="4F3341C5" w:rsidR="00AD51A9" w:rsidRPr="006552EC" w:rsidRDefault="00874FBD" w:rsidP="0087666B">
            <w:pPr>
              <w:spacing w:after="0"/>
              <w:jc w:val="center"/>
              <w:rPr>
                <w:sz w:val="16"/>
                <w:szCs w:val="18"/>
              </w:rPr>
            </w:pPr>
            <w:r w:rsidRPr="006552EC">
              <w:rPr>
                <w:sz w:val="16"/>
                <w:szCs w:val="18"/>
              </w:rPr>
              <w:t>7</w:t>
            </w:r>
            <w:r w:rsidR="00A67160" w:rsidRPr="006552EC">
              <w:rPr>
                <w:sz w:val="16"/>
                <w:szCs w:val="18"/>
              </w:rPr>
              <w:t>0/</w:t>
            </w:r>
            <w:r w:rsidRPr="006552EC">
              <w:rPr>
                <w:sz w:val="16"/>
                <w:szCs w:val="18"/>
              </w:rPr>
              <w:t>4</w:t>
            </w:r>
            <w:r w:rsidR="00A67160" w:rsidRPr="006552EC">
              <w:rPr>
                <w:sz w:val="16"/>
                <w:szCs w:val="18"/>
              </w:rPr>
              <w:t>0/</w:t>
            </w:r>
            <w:r w:rsidRPr="006552EC">
              <w:rPr>
                <w:sz w:val="16"/>
                <w:szCs w:val="18"/>
              </w:rPr>
              <w:t>5</w:t>
            </w:r>
            <w:r w:rsidR="00A67160" w:rsidRPr="006552EC">
              <w:rPr>
                <w:sz w:val="16"/>
                <w:szCs w:val="18"/>
              </w:rPr>
              <w:t>0/</w:t>
            </w:r>
            <w:r w:rsidRPr="006552EC">
              <w:rPr>
                <w:sz w:val="16"/>
                <w:szCs w:val="18"/>
              </w:rPr>
              <w:t>6</w:t>
            </w:r>
            <w:r w:rsidR="00A67160" w:rsidRPr="006552EC">
              <w:rPr>
                <w:sz w:val="16"/>
                <w:szCs w:val="18"/>
              </w:rPr>
              <w:t>0</w:t>
            </w:r>
          </w:p>
        </w:tc>
        <w:tc>
          <w:tcPr>
            <w:tcW w:w="1134" w:type="dxa"/>
            <w:shd w:val="clear" w:color="auto" w:fill="auto"/>
            <w:noWrap/>
            <w:hideMark/>
          </w:tcPr>
          <w:p w14:paraId="6EE56A20" w14:textId="304B3E3E"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72253B3E" w14:textId="77777777" w:rsidR="00AD51A9" w:rsidRPr="006552EC" w:rsidRDefault="00AD51A9" w:rsidP="0087666B">
            <w:pPr>
              <w:spacing w:after="0"/>
              <w:jc w:val="center"/>
              <w:rPr>
                <w:sz w:val="16"/>
                <w:szCs w:val="18"/>
              </w:rPr>
            </w:pPr>
            <w:r w:rsidRPr="006552EC">
              <w:rPr>
                <w:sz w:val="16"/>
                <w:szCs w:val="18"/>
              </w:rPr>
              <w:t>25</w:t>
            </w:r>
          </w:p>
        </w:tc>
      </w:tr>
      <w:tr w:rsidR="006552EC" w:rsidRPr="006552EC" w14:paraId="58859D8F"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608C7763"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07CCF838"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5D5B3B5B" w14:textId="77777777" w:rsidR="00AD51A9" w:rsidRPr="006552EC" w:rsidRDefault="00AD51A9" w:rsidP="0087666B">
            <w:pPr>
              <w:spacing w:after="0"/>
              <w:jc w:val="center"/>
              <w:rPr>
                <w:sz w:val="16"/>
                <w:szCs w:val="18"/>
              </w:rPr>
            </w:pPr>
            <w:r w:rsidRPr="006552EC">
              <w:rPr>
                <w:sz w:val="16"/>
                <w:szCs w:val="18"/>
              </w:rPr>
              <w:t>22</w:t>
            </w:r>
          </w:p>
        </w:tc>
        <w:tc>
          <w:tcPr>
            <w:tcW w:w="709" w:type="dxa"/>
            <w:shd w:val="clear" w:color="auto" w:fill="auto"/>
            <w:noWrap/>
            <w:hideMark/>
          </w:tcPr>
          <w:p w14:paraId="1001090C" w14:textId="77777777" w:rsidR="00AD51A9" w:rsidRPr="006552EC" w:rsidRDefault="00AD51A9" w:rsidP="0087666B">
            <w:pPr>
              <w:spacing w:after="0"/>
              <w:jc w:val="center"/>
              <w:rPr>
                <w:sz w:val="16"/>
                <w:szCs w:val="18"/>
              </w:rPr>
            </w:pPr>
            <w:r w:rsidRPr="006552EC">
              <w:rPr>
                <w:sz w:val="16"/>
                <w:szCs w:val="18"/>
              </w:rPr>
              <w:t>0000</w:t>
            </w:r>
          </w:p>
        </w:tc>
        <w:tc>
          <w:tcPr>
            <w:tcW w:w="567" w:type="dxa"/>
            <w:shd w:val="clear" w:color="auto" w:fill="auto"/>
            <w:noWrap/>
            <w:hideMark/>
          </w:tcPr>
          <w:p w14:paraId="12C4D5EC" w14:textId="77777777" w:rsidR="00AD51A9" w:rsidRPr="006552EC" w:rsidRDefault="00AD51A9" w:rsidP="0087666B">
            <w:pPr>
              <w:spacing w:after="0"/>
              <w:jc w:val="center"/>
              <w:rPr>
                <w:sz w:val="16"/>
                <w:szCs w:val="18"/>
              </w:rPr>
            </w:pPr>
            <w:r w:rsidRPr="006552EC">
              <w:rPr>
                <w:sz w:val="16"/>
                <w:szCs w:val="18"/>
              </w:rPr>
              <w:t>12.3</w:t>
            </w:r>
          </w:p>
        </w:tc>
        <w:tc>
          <w:tcPr>
            <w:tcW w:w="708" w:type="dxa"/>
            <w:shd w:val="clear" w:color="auto" w:fill="auto"/>
            <w:noWrap/>
            <w:hideMark/>
          </w:tcPr>
          <w:p w14:paraId="244F79EE" w14:textId="77777777" w:rsidR="00AD51A9" w:rsidRPr="006552EC" w:rsidRDefault="00AD51A9" w:rsidP="0087666B">
            <w:pPr>
              <w:spacing w:after="0"/>
              <w:jc w:val="center"/>
              <w:rPr>
                <w:sz w:val="16"/>
                <w:szCs w:val="18"/>
              </w:rPr>
            </w:pPr>
            <w:r w:rsidRPr="006552EC">
              <w:rPr>
                <w:sz w:val="16"/>
                <w:szCs w:val="18"/>
              </w:rPr>
              <w:t>91.7</w:t>
            </w:r>
          </w:p>
        </w:tc>
        <w:tc>
          <w:tcPr>
            <w:tcW w:w="567" w:type="dxa"/>
            <w:shd w:val="clear" w:color="auto" w:fill="auto"/>
            <w:noWrap/>
            <w:hideMark/>
          </w:tcPr>
          <w:p w14:paraId="180565F9" w14:textId="77777777" w:rsidR="00AD51A9" w:rsidRPr="006552EC" w:rsidRDefault="00AD51A9" w:rsidP="0087666B">
            <w:pPr>
              <w:spacing w:after="0"/>
              <w:jc w:val="center"/>
              <w:rPr>
                <w:sz w:val="16"/>
                <w:szCs w:val="18"/>
              </w:rPr>
            </w:pPr>
            <w:r w:rsidRPr="006552EC">
              <w:rPr>
                <w:sz w:val="16"/>
                <w:szCs w:val="18"/>
              </w:rPr>
              <w:t>15</w:t>
            </w:r>
          </w:p>
        </w:tc>
        <w:tc>
          <w:tcPr>
            <w:tcW w:w="709" w:type="dxa"/>
            <w:shd w:val="clear" w:color="auto" w:fill="auto"/>
            <w:noWrap/>
            <w:hideMark/>
          </w:tcPr>
          <w:p w14:paraId="2225B203" w14:textId="77777777" w:rsidR="00AD51A9" w:rsidRPr="006552EC" w:rsidRDefault="00AD51A9" w:rsidP="0087666B">
            <w:pPr>
              <w:spacing w:after="0"/>
              <w:jc w:val="center"/>
              <w:rPr>
                <w:sz w:val="16"/>
                <w:szCs w:val="18"/>
              </w:rPr>
            </w:pPr>
            <w:r w:rsidRPr="006552EC">
              <w:rPr>
                <w:sz w:val="16"/>
                <w:szCs w:val="18"/>
              </w:rPr>
              <w:t>35</w:t>
            </w:r>
          </w:p>
        </w:tc>
        <w:tc>
          <w:tcPr>
            <w:tcW w:w="567" w:type="dxa"/>
            <w:shd w:val="clear" w:color="auto" w:fill="auto"/>
            <w:noWrap/>
            <w:hideMark/>
          </w:tcPr>
          <w:p w14:paraId="1B2AEB8B" w14:textId="77777777" w:rsidR="00AD51A9" w:rsidRPr="006552EC" w:rsidRDefault="00AD51A9" w:rsidP="0087666B">
            <w:pPr>
              <w:spacing w:after="0"/>
              <w:jc w:val="center"/>
              <w:rPr>
                <w:sz w:val="16"/>
                <w:szCs w:val="18"/>
              </w:rPr>
            </w:pPr>
            <w:r w:rsidRPr="006552EC">
              <w:rPr>
                <w:sz w:val="16"/>
                <w:szCs w:val="18"/>
              </w:rPr>
              <w:t>50</w:t>
            </w:r>
          </w:p>
        </w:tc>
        <w:tc>
          <w:tcPr>
            <w:tcW w:w="709" w:type="dxa"/>
            <w:shd w:val="clear" w:color="auto" w:fill="auto"/>
            <w:noWrap/>
            <w:hideMark/>
          </w:tcPr>
          <w:p w14:paraId="589AEDCA" w14:textId="77777777" w:rsidR="00AD51A9" w:rsidRPr="006552EC" w:rsidRDefault="00AD51A9" w:rsidP="0087666B">
            <w:pPr>
              <w:spacing w:after="0"/>
              <w:jc w:val="center"/>
              <w:rPr>
                <w:sz w:val="16"/>
                <w:szCs w:val="18"/>
              </w:rPr>
            </w:pPr>
            <w:r w:rsidRPr="006552EC">
              <w:rPr>
                <w:sz w:val="16"/>
                <w:szCs w:val="18"/>
              </w:rPr>
              <w:t>998</w:t>
            </w:r>
          </w:p>
        </w:tc>
        <w:tc>
          <w:tcPr>
            <w:tcW w:w="1134" w:type="dxa"/>
            <w:shd w:val="clear" w:color="auto" w:fill="auto"/>
            <w:noWrap/>
            <w:hideMark/>
          </w:tcPr>
          <w:p w14:paraId="4AA1445C" w14:textId="3BEE0C83" w:rsidR="00AD51A9" w:rsidRPr="006552EC" w:rsidRDefault="00874FBD" w:rsidP="0087666B">
            <w:pPr>
              <w:spacing w:after="0"/>
              <w:jc w:val="center"/>
              <w:rPr>
                <w:sz w:val="16"/>
                <w:szCs w:val="18"/>
              </w:rPr>
            </w:pPr>
            <w:r w:rsidRPr="006552EC">
              <w:rPr>
                <w:sz w:val="16"/>
                <w:szCs w:val="18"/>
              </w:rPr>
              <w:t>6</w:t>
            </w:r>
            <w:r w:rsidR="00A67160" w:rsidRPr="006552EC">
              <w:rPr>
                <w:sz w:val="16"/>
                <w:szCs w:val="18"/>
              </w:rPr>
              <w:t>0/</w:t>
            </w:r>
            <w:r w:rsidRPr="006552EC">
              <w:rPr>
                <w:sz w:val="16"/>
                <w:szCs w:val="18"/>
              </w:rPr>
              <w:t>4</w:t>
            </w:r>
            <w:r w:rsidR="00A67160" w:rsidRPr="006552EC">
              <w:rPr>
                <w:sz w:val="16"/>
                <w:szCs w:val="18"/>
              </w:rPr>
              <w:t>0/</w:t>
            </w:r>
            <w:r w:rsidR="007C5C45" w:rsidRPr="006552EC">
              <w:rPr>
                <w:sz w:val="16"/>
                <w:szCs w:val="18"/>
              </w:rPr>
              <w:t>5</w:t>
            </w:r>
            <w:r w:rsidR="00A67160" w:rsidRPr="006552EC">
              <w:rPr>
                <w:sz w:val="16"/>
                <w:szCs w:val="18"/>
              </w:rPr>
              <w:t>0/</w:t>
            </w:r>
            <w:r w:rsidR="007C5C45" w:rsidRPr="006552EC">
              <w:rPr>
                <w:sz w:val="16"/>
                <w:szCs w:val="18"/>
              </w:rPr>
              <w:t>6</w:t>
            </w:r>
            <w:r w:rsidR="00A67160" w:rsidRPr="006552EC">
              <w:rPr>
                <w:sz w:val="16"/>
                <w:szCs w:val="18"/>
              </w:rPr>
              <w:t>0</w:t>
            </w:r>
          </w:p>
        </w:tc>
        <w:tc>
          <w:tcPr>
            <w:tcW w:w="1134" w:type="dxa"/>
            <w:shd w:val="clear" w:color="auto" w:fill="auto"/>
            <w:noWrap/>
            <w:hideMark/>
          </w:tcPr>
          <w:p w14:paraId="27C85F6E" w14:textId="18B69A54"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4D01C8EA" w14:textId="77777777" w:rsidR="00AD51A9" w:rsidRPr="006552EC" w:rsidRDefault="00AD51A9" w:rsidP="0087666B">
            <w:pPr>
              <w:spacing w:after="0"/>
              <w:jc w:val="center"/>
              <w:rPr>
                <w:sz w:val="16"/>
                <w:szCs w:val="18"/>
              </w:rPr>
            </w:pPr>
            <w:r w:rsidRPr="006552EC">
              <w:rPr>
                <w:sz w:val="16"/>
                <w:szCs w:val="18"/>
              </w:rPr>
              <w:t>25</w:t>
            </w:r>
          </w:p>
        </w:tc>
      </w:tr>
      <w:tr w:rsidR="006552EC" w:rsidRPr="006552EC" w14:paraId="7A8BC824"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18FA6E03"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5A5B349E"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77FE6ED5" w14:textId="77777777" w:rsidR="00AD51A9" w:rsidRPr="006552EC" w:rsidRDefault="00AD51A9" w:rsidP="0087666B">
            <w:pPr>
              <w:spacing w:after="0"/>
              <w:jc w:val="center"/>
              <w:rPr>
                <w:sz w:val="16"/>
                <w:szCs w:val="18"/>
              </w:rPr>
            </w:pPr>
            <w:r w:rsidRPr="006552EC">
              <w:rPr>
                <w:sz w:val="16"/>
                <w:szCs w:val="18"/>
              </w:rPr>
              <w:t>22</w:t>
            </w:r>
          </w:p>
        </w:tc>
        <w:tc>
          <w:tcPr>
            <w:tcW w:w="709" w:type="dxa"/>
            <w:shd w:val="clear" w:color="auto" w:fill="auto"/>
            <w:noWrap/>
            <w:hideMark/>
          </w:tcPr>
          <w:p w14:paraId="76EECE9F" w14:textId="77777777" w:rsidR="00AD51A9" w:rsidRPr="006552EC" w:rsidRDefault="00AD51A9" w:rsidP="0087666B">
            <w:pPr>
              <w:spacing w:after="0"/>
              <w:jc w:val="center"/>
              <w:rPr>
                <w:sz w:val="16"/>
                <w:szCs w:val="18"/>
              </w:rPr>
            </w:pPr>
            <w:r w:rsidRPr="006552EC">
              <w:rPr>
                <w:sz w:val="16"/>
                <w:szCs w:val="18"/>
              </w:rPr>
              <w:t>0600</w:t>
            </w:r>
          </w:p>
        </w:tc>
        <w:tc>
          <w:tcPr>
            <w:tcW w:w="567" w:type="dxa"/>
            <w:shd w:val="clear" w:color="auto" w:fill="auto"/>
            <w:noWrap/>
            <w:hideMark/>
          </w:tcPr>
          <w:p w14:paraId="4279A3AC" w14:textId="77777777" w:rsidR="00AD51A9" w:rsidRPr="006552EC" w:rsidRDefault="00AD51A9" w:rsidP="0087666B">
            <w:pPr>
              <w:spacing w:after="0"/>
              <w:jc w:val="center"/>
              <w:rPr>
                <w:sz w:val="16"/>
                <w:szCs w:val="18"/>
              </w:rPr>
            </w:pPr>
            <w:r w:rsidRPr="006552EC">
              <w:rPr>
                <w:sz w:val="16"/>
                <w:szCs w:val="18"/>
              </w:rPr>
              <w:t>12.2</w:t>
            </w:r>
          </w:p>
        </w:tc>
        <w:tc>
          <w:tcPr>
            <w:tcW w:w="708" w:type="dxa"/>
            <w:shd w:val="clear" w:color="auto" w:fill="auto"/>
            <w:noWrap/>
            <w:hideMark/>
          </w:tcPr>
          <w:p w14:paraId="4F88C557" w14:textId="77777777" w:rsidR="00AD51A9" w:rsidRPr="006552EC" w:rsidRDefault="00AD51A9" w:rsidP="0087666B">
            <w:pPr>
              <w:spacing w:after="0"/>
              <w:jc w:val="center"/>
              <w:rPr>
                <w:sz w:val="16"/>
                <w:szCs w:val="18"/>
              </w:rPr>
            </w:pPr>
            <w:r w:rsidRPr="006552EC">
              <w:rPr>
                <w:sz w:val="16"/>
                <w:szCs w:val="18"/>
              </w:rPr>
              <w:t>91.5</w:t>
            </w:r>
          </w:p>
        </w:tc>
        <w:tc>
          <w:tcPr>
            <w:tcW w:w="567" w:type="dxa"/>
            <w:shd w:val="clear" w:color="auto" w:fill="auto"/>
            <w:noWrap/>
            <w:hideMark/>
          </w:tcPr>
          <w:p w14:paraId="4D077BDD" w14:textId="77777777" w:rsidR="00AD51A9" w:rsidRPr="006552EC" w:rsidRDefault="00AD51A9" w:rsidP="0087666B">
            <w:pPr>
              <w:spacing w:after="0"/>
              <w:jc w:val="center"/>
              <w:rPr>
                <w:sz w:val="16"/>
                <w:szCs w:val="18"/>
              </w:rPr>
            </w:pPr>
            <w:r w:rsidRPr="006552EC">
              <w:rPr>
                <w:sz w:val="16"/>
                <w:szCs w:val="18"/>
              </w:rPr>
              <w:t>30</w:t>
            </w:r>
          </w:p>
        </w:tc>
        <w:tc>
          <w:tcPr>
            <w:tcW w:w="709" w:type="dxa"/>
            <w:shd w:val="clear" w:color="auto" w:fill="auto"/>
            <w:noWrap/>
            <w:hideMark/>
          </w:tcPr>
          <w:p w14:paraId="33279E49" w14:textId="77777777" w:rsidR="00AD51A9" w:rsidRPr="006552EC" w:rsidRDefault="00AD51A9" w:rsidP="0087666B">
            <w:pPr>
              <w:spacing w:after="0"/>
              <w:jc w:val="center"/>
              <w:rPr>
                <w:sz w:val="16"/>
                <w:szCs w:val="18"/>
              </w:rPr>
            </w:pPr>
            <w:r w:rsidRPr="006552EC">
              <w:rPr>
                <w:sz w:val="16"/>
                <w:szCs w:val="18"/>
              </w:rPr>
              <w:t>35</w:t>
            </w:r>
          </w:p>
        </w:tc>
        <w:tc>
          <w:tcPr>
            <w:tcW w:w="567" w:type="dxa"/>
            <w:shd w:val="clear" w:color="auto" w:fill="auto"/>
            <w:noWrap/>
            <w:hideMark/>
          </w:tcPr>
          <w:p w14:paraId="11F0178F" w14:textId="77777777" w:rsidR="00AD51A9" w:rsidRPr="006552EC" w:rsidRDefault="00AD51A9" w:rsidP="0087666B">
            <w:pPr>
              <w:spacing w:after="0"/>
              <w:jc w:val="center"/>
              <w:rPr>
                <w:sz w:val="16"/>
                <w:szCs w:val="18"/>
              </w:rPr>
            </w:pPr>
            <w:r w:rsidRPr="006552EC">
              <w:rPr>
                <w:sz w:val="16"/>
                <w:szCs w:val="18"/>
              </w:rPr>
              <w:t>50</w:t>
            </w:r>
          </w:p>
        </w:tc>
        <w:tc>
          <w:tcPr>
            <w:tcW w:w="709" w:type="dxa"/>
            <w:shd w:val="clear" w:color="auto" w:fill="auto"/>
            <w:noWrap/>
            <w:hideMark/>
          </w:tcPr>
          <w:p w14:paraId="42C495E7" w14:textId="77777777" w:rsidR="00AD51A9" w:rsidRPr="006552EC" w:rsidRDefault="00AD51A9" w:rsidP="0087666B">
            <w:pPr>
              <w:spacing w:after="0"/>
              <w:jc w:val="center"/>
              <w:rPr>
                <w:sz w:val="16"/>
                <w:szCs w:val="18"/>
              </w:rPr>
            </w:pPr>
            <w:r w:rsidRPr="006552EC">
              <w:rPr>
                <w:sz w:val="16"/>
                <w:szCs w:val="18"/>
              </w:rPr>
              <w:t>999</w:t>
            </w:r>
          </w:p>
        </w:tc>
        <w:tc>
          <w:tcPr>
            <w:tcW w:w="1134" w:type="dxa"/>
            <w:shd w:val="clear" w:color="auto" w:fill="auto"/>
            <w:noWrap/>
            <w:hideMark/>
          </w:tcPr>
          <w:p w14:paraId="0AB7874D" w14:textId="3156EF46" w:rsidR="00AD51A9" w:rsidRPr="006552EC" w:rsidRDefault="007C5C45" w:rsidP="0087666B">
            <w:pPr>
              <w:spacing w:after="0"/>
              <w:jc w:val="center"/>
              <w:rPr>
                <w:sz w:val="16"/>
                <w:szCs w:val="18"/>
              </w:rPr>
            </w:pPr>
            <w:r w:rsidRPr="006552EC">
              <w:rPr>
                <w:sz w:val="16"/>
                <w:szCs w:val="18"/>
              </w:rPr>
              <w:t>5</w:t>
            </w:r>
            <w:r w:rsidR="00A67160" w:rsidRPr="006552EC">
              <w:rPr>
                <w:sz w:val="16"/>
                <w:szCs w:val="18"/>
              </w:rPr>
              <w:t>0/</w:t>
            </w:r>
            <w:r w:rsidRPr="006552EC">
              <w:rPr>
                <w:sz w:val="16"/>
                <w:szCs w:val="18"/>
              </w:rPr>
              <w:t>4</w:t>
            </w:r>
            <w:r w:rsidR="00A67160" w:rsidRPr="006552EC">
              <w:rPr>
                <w:sz w:val="16"/>
                <w:szCs w:val="18"/>
              </w:rPr>
              <w:t>0/</w:t>
            </w:r>
            <w:r w:rsidRPr="006552EC">
              <w:rPr>
                <w:sz w:val="16"/>
                <w:szCs w:val="18"/>
              </w:rPr>
              <w:t>5</w:t>
            </w:r>
            <w:r w:rsidR="00A67160" w:rsidRPr="006552EC">
              <w:rPr>
                <w:sz w:val="16"/>
                <w:szCs w:val="18"/>
              </w:rPr>
              <w:t>0/</w:t>
            </w:r>
            <w:r w:rsidRPr="006552EC">
              <w:rPr>
                <w:sz w:val="16"/>
                <w:szCs w:val="18"/>
              </w:rPr>
              <w:t>5</w:t>
            </w:r>
            <w:r w:rsidR="00A67160" w:rsidRPr="006552EC">
              <w:rPr>
                <w:sz w:val="16"/>
                <w:szCs w:val="18"/>
              </w:rPr>
              <w:t>0</w:t>
            </w:r>
          </w:p>
        </w:tc>
        <w:tc>
          <w:tcPr>
            <w:tcW w:w="1134" w:type="dxa"/>
            <w:shd w:val="clear" w:color="auto" w:fill="auto"/>
            <w:noWrap/>
            <w:hideMark/>
          </w:tcPr>
          <w:p w14:paraId="3DCE5A48" w14:textId="4762146E"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306A56AC" w14:textId="77777777" w:rsidR="00AD51A9" w:rsidRPr="006552EC" w:rsidRDefault="00AD51A9" w:rsidP="0087666B">
            <w:pPr>
              <w:spacing w:after="0"/>
              <w:jc w:val="center"/>
              <w:rPr>
                <w:sz w:val="16"/>
                <w:szCs w:val="18"/>
              </w:rPr>
            </w:pPr>
            <w:r w:rsidRPr="006552EC">
              <w:rPr>
                <w:sz w:val="16"/>
                <w:szCs w:val="18"/>
              </w:rPr>
              <w:t>25</w:t>
            </w:r>
          </w:p>
        </w:tc>
      </w:tr>
      <w:tr w:rsidR="006552EC" w:rsidRPr="006552EC" w14:paraId="757CE4E8"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5F8A0E1A"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4E4BF38E"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52CB6EF1" w14:textId="77777777" w:rsidR="00AD51A9" w:rsidRPr="006552EC" w:rsidRDefault="00AD51A9" w:rsidP="0087666B">
            <w:pPr>
              <w:spacing w:after="0"/>
              <w:jc w:val="center"/>
              <w:rPr>
                <w:sz w:val="16"/>
                <w:szCs w:val="18"/>
              </w:rPr>
            </w:pPr>
            <w:r w:rsidRPr="006552EC">
              <w:rPr>
                <w:sz w:val="16"/>
                <w:szCs w:val="18"/>
              </w:rPr>
              <w:t>22</w:t>
            </w:r>
          </w:p>
        </w:tc>
        <w:tc>
          <w:tcPr>
            <w:tcW w:w="709" w:type="dxa"/>
            <w:shd w:val="clear" w:color="auto" w:fill="auto"/>
            <w:noWrap/>
            <w:hideMark/>
          </w:tcPr>
          <w:p w14:paraId="616C0404" w14:textId="77777777" w:rsidR="00AD51A9" w:rsidRPr="006552EC" w:rsidRDefault="00AD51A9" w:rsidP="0087666B">
            <w:pPr>
              <w:spacing w:after="0"/>
              <w:jc w:val="center"/>
              <w:rPr>
                <w:sz w:val="16"/>
                <w:szCs w:val="18"/>
              </w:rPr>
            </w:pPr>
            <w:r w:rsidRPr="006552EC">
              <w:rPr>
                <w:sz w:val="16"/>
                <w:szCs w:val="18"/>
              </w:rPr>
              <w:t>1200</w:t>
            </w:r>
          </w:p>
        </w:tc>
        <w:tc>
          <w:tcPr>
            <w:tcW w:w="567" w:type="dxa"/>
            <w:shd w:val="clear" w:color="auto" w:fill="auto"/>
            <w:noWrap/>
            <w:hideMark/>
          </w:tcPr>
          <w:p w14:paraId="07E2FFF3" w14:textId="77777777" w:rsidR="00AD51A9" w:rsidRPr="006552EC" w:rsidRDefault="00AD51A9" w:rsidP="0087666B">
            <w:pPr>
              <w:spacing w:after="0"/>
              <w:jc w:val="center"/>
              <w:rPr>
                <w:sz w:val="16"/>
                <w:szCs w:val="18"/>
              </w:rPr>
            </w:pPr>
            <w:r w:rsidRPr="006552EC">
              <w:rPr>
                <w:sz w:val="16"/>
                <w:szCs w:val="18"/>
              </w:rPr>
              <w:t>12.5</w:t>
            </w:r>
          </w:p>
        </w:tc>
        <w:tc>
          <w:tcPr>
            <w:tcW w:w="708" w:type="dxa"/>
            <w:shd w:val="clear" w:color="auto" w:fill="auto"/>
            <w:noWrap/>
            <w:hideMark/>
          </w:tcPr>
          <w:p w14:paraId="2A81AF5F" w14:textId="77777777" w:rsidR="00AD51A9" w:rsidRPr="006552EC" w:rsidRDefault="00AD51A9" w:rsidP="0087666B">
            <w:pPr>
              <w:spacing w:after="0"/>
              <w:jc w:val="center"/>
              <w:rPr>
                <w:sz w:val="16"/>
                <w:szCs w:val="18"/>
              </w:rPr>
            </w:pPr>
            <w:r w:rsidRPr="006552EC">
              <w:rPr>
                <w:sz w:val="16"/>
                <w:szCs w:val="18"/>
              </w:rPr>
              <w:t>91.4</w:t>
            </w:r>
          </w:p>
        </w:tc>
        <w:tc>
          <w:tcPr>
            <w:tcW w:w="567" w:type="dxa"/>
            <w:shd w:val="clear" w:color="auto" w:fill="auto"/>
            <w:noWrap/>
            <w:hideMark/>
          </w:tcPr>
          <w:p w14:paraId="4C319BCA" w14:textId="77777777" w:rsidR="00AD51A9" w:rsidRPr="006552EC" w:rsidRDefault="00AD51A9" w:rsidP="0087666B">
            <w:pPr>
              <w:spacing w:after="0"/>
              <w:jc w:val="center"/>
              <w:rPr>
                <w:sz w:val="16"/>
                <w:szCs w:val="18"/>
              </w:rPr>
            </w:pPr>
            <w:r w:rsidRPr="006552EC">
              <w:rPr>
                <w:sz w:val="16"/>
                <w:szCs w:val="18"/>
              </w:rPr>
              <w:t>30</w:t>
            </w:r>
          </w:p>
        </w:tc>
        <w:tc>
          <w:tcPr>
            <w:tcW w:w="709" w:type="dxa"/>
            <w:shd w:val="clear" w:color="auto" w:fill="auto"/>
            <w:noWrap/>
            <w:hideMark/>
          </w:tcPr>
          <w:p w14:paraId="26326AC7" w14:textId="1E5A2E48" w:rsidR="00AD51A9" w:rsidRPr="006552EC" w:rsidRDefault="00AD51A9" w:rsidP="0087666B">
            <w:pPr>
              <w:spacing w:after="0"/>
              <w:jc w:val="center"/>
              <w:rPr>
                <w:sz w:val="16"/>
                <w:szCs w:val="18"/>
              </w:rPr>
            </w:pPr>
            <w:r w:rsidRPr="006552EC">
              <w:rPr>
                <w:sz w:val="16"/>
                <w:szCs w:val="18"/>
              </w:rPr>
              <w:t>35</w:t>
            </w:r>
            <w:r w:rsidR="009457EE" w:rsidRPr="006552EC">
              <w:rPr>
                <w:sz w:val="16"/>
                <w:szCs w:val="18"/>
              </w:rPr>
              <w:t>*</w:t>
            </w:r>
          </w:p>
        </w:tc>
        <w:tc>
          <w:tcPr>
            <w:tcW w:w="567" w:type="dxa"/>
            <w:shd w:val="clear" w:color="auto" w:fill="auto"/>
            <w:noWrap/>
            <w:hideMark/>
          </w:tcPr>
          <w:p w14:paraId="77371853" w14:textId="77777777" w:rsidR="00AD51A9" w:rsidRPr="006552EC" w:rsidRDefault="00AD51A9" w:rsidP="0087666B">
            <w:pPr>
              <w:spacing w:after="0"/>
              <w:jc w:val="center"/>
              <w:rPr>
                <w:sz w:val="16"/>
                <w:szCs w:val="18"/>
              </w:rPr>
            </w:pPr>
            <w:r w:rsidRPr="006552EC">
              <w:rPr>
                <w:sz w:val="16"/>
                <w:szCs w:val="18"/>
              </w:rPr>
              <w:t>50</w:t>
            </w:r>
          </w:p>
        </w:tc>
        <w:tc>
          <w:tcPr>
            <w:tcW w:w="709" w:type="dxa"/>
            <w:shd w:val="clear" w:color="auto" w:fill="auto"/>
            <w:noWrap/>
            <w:hideMark/>
          </w:tcPr>
          <w:p w14:paraId="17AD25A9" w14:textId="77777777" w:rsidR="00AD51A9" w:rsidRPr="006552EC" w:rsidRDefault="00AD51A9" w:rsidP="0087666B">
            <w:pPr>
              <w:spacing w:after="0"/>
              <w:jc w:val="center"/>
              <w:rPr>
                <w:sz w:val="16"/>
                <w:szCs w:val="18"/>
              </w:rPr>
            </w:pPr>
            <w:r w:rsidRPr="006552EC">
              <w:rPr>
                <w:sz w:val="16"/>
                <w:szCs w:val="18"/>
              </w:rPr>
              <w:t>999</w:t>
            </w:r>
          </w:p>
        </w:tc>
        <w:tc>
          <w:tcPr>
            <w:tcW w:w="1134" w:type="dxa"/>
            <w:shd w:val="clear" w:color="auto" w:fill="auto"/>
            <w:noWrap/>
            <w:hideMark/>
          </w:tcPr>
          <w:p w14:paraId="688A8175" w14:textId="265E68AC" w:rsidR="00AD51A9" w:rsidRPr="006552EC" w:rsidRDefault="00A67160" w:rsidP="0087666B">
            <w:pPr>
              <w:spacing w:after="0"/>
              <w:jc w:val="center"/>
              <w:rPr>
                <w:sz w:val="16"/>
                <w:szCs w:val="18"/>
              </w:rPr>
            </w:pPr>
            <w:r w:rsidRPr="006552EC">
              <w:rPr>
                <w:sz w:val="16"/>
                <w:szCs w:val="18"/>
              </w:rPr>
              <w:t>0/</w:t>
            </w:r>
            <w:r w:rsidR="007C5C45" w:rsidRPr="006552EC">
              <w:rPr>
                <w:sz w:val="16"/>
                <w:szCs w:val="18"/>
              </w:rPr>
              <w:t>5</w:t>
            </w:r>
            <w:r w:rsidRPr="006552EC">
              <w:rPr>
                <w:sz w:val="16"/>
                <w:szCs w:val="18"/>
              </w:rPr>
              <w:t>0/</w:t>
            </w:r>
            <w:r w:rsidR="007C5C45" w:rsidRPr="006552EC">
              <w:rPr>
                <w:sz w:val="16"/>
                <w:szCs w:val="18"/>
              </w:rPr>
              <w:t>5</w:t>
            </w:r>
            <w:r w:rsidRPr="006552EC">
              <w:rPr>
                <w:sz w:val="16"/>
                <w:szCs w:val="18"/>
              </w:rPr>
              <w:t>0/0</w:t>
            </w:r>
          </w:p>
        </w:tc>
        <w:tc>
          <w:tcPr>
            <w:tcW w:w="1134" w:type="dxa"/>
            <w:shd w:val="clear" w:color="auto" w:fill="auto"/>
            <w:noWrap/>
            <w:hideMark/>
          </w:tcPr>
          <w:p w14:paraId="24956722" w14:textId="63DD99CC"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12A23FF9" w14:textId="77777777" w:rsidR="00AD51A9" w:rsidRPr="006552EC" w:rsidRDefault="00AD51A9" w:rsidP="0087666B">
            <w:pPr>
              <w:spacing w:after="0"/>
              <w:jc w:val="center"/>
              <w:rPr>
                <w:sz w:val="16"/>
                <w:szCs w:val="18"/>
              </w:rPr>
            </w:pPr>
            <w:r w:rsidRPr="006552EC">
              <w:rPr>
                <w:sz w:val="16"/>
                <w:szCs w:val="18"/>
              </w:rPr>
              <w:t>-</w:t>
            </w:r>
          </w:p>
        </w:tc>
      </w:tr>
      <w:tr w:rsidR="006552EC" w:rsidRPr="006552EC" w14:paraId="6BFBE19A"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536693FD"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2148268E"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67FBE0A9" w14:textId="77777777" w:rsidR="00AD51A9" w:rsidRPr="006552EC" w:rsidRDefault="00AD51A9" w:rsidP="0087666B">
            <w:pPr>
              <w:spacing w:after="0"/>
              <w:jc w:val="center"/>
              <w:rPr>
                <w:sz w:val="16"/>
                <w:szCs w:val="18"/>
              </w:rPr>
            </w:pPr>
            <w:r w:rsidRPr="006552EC">
              <w:rPr>
                <w:sz w:val="16"/>
                <w:szCs w:val="18"/>
              </w:rPr>
              <w:t>22</w:t>
            </w:r>
          </w:p>
        </w:tc>
        <w:tc>
          <w:tcPr>
            <w:tcW w:w="709" w:type="dxa"/>
            <w:shd w:val="clear" w:color="auto" w:fill="auto"/>
            <w:noWrap/>
            <w:hideMark/>
          </w:tcPr>
          <w:p w14:paraId="44E6B3BF" w14:textId="77777777" w:rsidR="00AD51A9" w:rsidRPr="006552EC" w:rsidRDefault="00AD51A9" w:rsidP="0087666B">
            <w:pPr>
              <w:spacing w:after="0"/>
              <w:jc w:val="center"/>
              <w:rPr>
                <w:sz w:val="16"/>
                <w:szCs w:val="18"/>
              </w:rPr>
            </w:pPr>
            <w:r w:rsidRPr="006552EC">
              <w:rPr>
                <w:sz w:val="16"/>
                <w:szCs w:val="18"/>
              </w:rPr>
              <w:t>1800</w:t>
            </w:r>
          </w:p>
        </w:tc>
        <w:tc>
          <w:tcPr>
            <w:tcW w:w="567" w:type="dxa"/>
            <w:shd w:val="clear" w:color="auto" w:fill="auto"/>
            <w:noWrap/>
            <w:hideMark/>
          </w:tcPr>
          <w:p w14:paraId="618A85FE" w14:textId="77777777" w:rsidR="00AD51A9" w:rsidRPr="006552EC" w:rsidRDefault="00AD51A9" w:rsidP="0087666B">
            <w:pPr>
              <w:spacing w:after="0"/>
              <w:jc w:val="center"/>
              <w:rPr>
                <w:sz w:val="16"/>
                <w:szCs w:val="18"/>
              </w:rPr>
            </w:pPr>
            <w:r w:rsidRPr="006552EC">
              <w:rPr>
                <w:sz w:val="16"/>
                <w:szCs w:val="18"/>
              </w:rPr>
              <w:t>12.6</w:t>
            </w:r>
          </w:p>
        </w:tc>
        <w:tc>
          <w:tcPr>
            <w:tcW w:w="708" w:type="dxa"/>
            <w:shd w:val="clear" w:color="auto" w:fill="auto"/>
            <w:noWrap/>
            <w:hideMark/>
          </w:tcPr>
          <w:p w14:paraId="1A4358C9" w14:textId="77777777" w:rsidR="00AD51A9" w:rsidRPr="006552EC" w:rsidRDefault="00AD51A9" w:rsidP="0087666B">
            <w:pPr>
              <w:spacing w:after="0"/>
              <w:jc w:val="center"/>
              <w:rPr>
                <w:sz w:val="16"/>
                <w:szCs w:val="18"/>
              </w:rPr>
            </w:pPr>
            <w:r w:rsidRPr="006552EC">
              <w:rPr>
                <w:sz w:val="16"/>
                <w:szCs w:val="18"/>
              </w:rPr>
              <w:t>91.5</w:t>
            </w:r>
          </w:p>
        </w:tc>
        <w:tc>
          <w:tcPr>
            <w:tcW w:w="567" w:type="dxa"/>
            <w:shd w:val="clear" w:color="auto" w:fill="auto"/>
            <w:noWrap/>
            <w:hideMark/>
          </w:tcPr>
          <w:p w14:paraId="24B1E5FF" w14:textId="77777777" w:rsidR="00AD51A9" w:rsidRPr="006552EC" w:rsidRDefault="00AD51A9" w:rsidP="0087666B">
            <w:pPr>
              <w:spacing w:after="0"/>
              <w:jc w:val="center"/>
              <w:rPr>
                <w:sz w:val="16"/>
                <w:szCs w:val="18"/>
              </w:rPr>
            </w:pPr>
            <w:r w:rsidRPr="006552EC">
              <w:rPr>
                <w:sz w:val="16"/>
                <w:szCs w:val="18"/>
              </w:rPr>
              <w:t>30</w:t>
            </w:r>
          </w:p>
        </w:tc>
        <w:tc>
          <w:tcPr>
            <w:tcW w:w="709" w:type="dxa"/>
            <w:shd w:val="clear" w:color="auto" w:fill="auto"/>
            <w:noWrap/>
            <w:hideMark/>
          </w:tcPr>
          <w:p w14:paraId="57D12C58" w14:textId="04AE31B0" w:rsidR="00AD51A9" w:rsidRPr="006552EC" w:rsidRDefault="00AD51A9" w:rsidP="0087666B">
            <w:pPr>
              <w:spacing w:after="0"/>
              <w:jc w:val="center"/>
              <w:rPr>
                <w:sz w:val="16"/>
                <w:szCs w:val="18"/>
              </w:rPr>
            </w:pPr>
            <w:r w:rsidRPr="006552EC">
              <w:rPr>
                <w:sz w:val="16"/>
                <w:szCs w:val="18"/>
              </w:rPr>
              <w:t>35</w:t>
            </w:r>
            <w:r w:rsidR="009457EE" w:rsidRPr="006552EC">
              <w:rPr>
                <w:sz w:val="16"/>
                <w:szCs w:val="18"/>
              </w:rPr>
              <w:t>*</w:t>
            </w:r>
          </w:p>
        </w:tc>
        <w:tc>
          <w:tcPr>
            <w:tcW w:w="567" w:type="dxa"/>
            <w:shd w:val="clear" w:color="auto" w:fill="auto"/>
            <w:noWrap/>
            <w:hideMark/>
          </w:tcPr>
          <w:p w14:paraId="0E9F1B77" w14:textId="77777777" w:rsidR="00AD51A9" w:rsidRPr="006552EC" w:rsidRDefault="00AD51A9" w:rsidP="0087666B">
            <w:pPr>
              <w:spacing w:after="0"/>
              <w:jc w:val="center"/>
              <w:rPr>
                <w:sz w:val="16"/>
                <w:szCs w:val="18"/>
              </w:rPr>
            </w:pPr>
            <w:r w:rsidRPr="006552EC">
              <w:rPr>
                <w:sz w:val="16"/>
                <w:szCs w:val="18"/>
              </w:rPr>
              <w:t>50</w:t>
            </w:r>
          </w:p>
        </w:tc>
        <w:tc>
          <w:tcPr>
            <w:tcW w:w="709" w:type="dxa"/>
            <w:shd w:val="clear" w:color="auto" w:fill="auto"/>
            <w:noWrap/>
            <w:hideMark/>
          </w:tcPr>
          <w:p w14:paraId="08ED6280" w14:textId="77777777" w:rsidR="00AD51A9" w:rsidRPr="006552EC" w:rsidRDefault="00AD51A9" w:rsidP="0087666B">
            <w:pPr>
              <w:spacing w:after="0"/>
              <w:jc w:val="center"/>
              <w:rPr>
                <w:sz w:val="16"/>
                <w:szCs w:val="18"/>
              </w:rPr>
            </w:pPr>
            <w:r w:rsidRPr="006552EC">
              <w:rPr>
                <w:sz w:val="16"/>
                <w:szCs w:val="18"/>
              </w:rPr>
              <w:t>1001</w:t>
            </w:r>
          </w:p>
        </w:tc>
        <w:tc>
          <w:tcPr>
            <w:tcW w:w="1134" w:type="dxa"/>
            <w:shd w:val="clear" w:color="auto" w:fill="auto"/>
            <w:noWrap/>
            <w:hideMark/>
          </w:tcPr>
          <w:p w14:paraId="15E879CE" w14:textId="1A9BB9F0" w:rsidR="00AD51A9" w:rsidRPr="006552EC" w:rsidRDefault="00A67160" w:rsidP="0087666B">
            <w:pPr>
              <w:spacing w:after="0"/>
              <w:jc w:val="center"/>
              <w:rPr>
                <w:sz w:val="16"/>
                <w:szCs w:val="18"/>
              </w:rPr>
            </w:pPr>
            <w:r w:rsidRPr="006552EC">
              <w:rPr>
                <w:sz w:val="16"/>
                <w:szCs w:val="18"/>
              </w:rPr>
              <w:t>0/</w:t>
            </w:r>
            <w:r w:rsidR="007C5C45" w:rsidRPr="006552EC">
              <w:rPr>
                <w:sz w:val="16"/>
                <w:szCs w:val="18"/>
              </w:rPr>
              <w:t>5</w:t>
            </w:r>
            <w:r w:rsidRPr="006552EC">
              <w:rPr>
                <w:sz w:val="16"/>
                <w:szCs w:val="18"/>
              </w:rPr>
              <w:t>0/</w:t>
            </w:r>
            <w:r w:rsidR="007C5C45" w:rsidRPr="006552EC">
              <w:rPr>
                <w:sz w:val="16"/>
                <w:szCs w:val="18"/>
              </w:rPr>
              <w:t>5</w:t>
            </w:r>
            <w:r w:rsidRPr="006552EC">
              <w:rPr>
                <w:sz w:val="16"/>
                <w:szCs w:val="18"/>
              </w:rPr>
              <w:t>0/0</w:t>
            </w:r>
          </w:p>
        </w:tc>
        <w:tc>
          <w:tcPr>
            <w:tcW w:w="1134" w:type="dxa"/>
            <w:shd w:val="clear" w:color="auto" w:fill="auto"/>
            <w:noWrap/>
            <w:hideMark/>
          </w:tcPr>
          <w:p w14:paraId="12959B3F" w14:textId="3A477EF0"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10717756" w14:textId="77777777" w:rsidR="00AD51A9" w:rsidRPr="006552EC" w:rsidRDefault="00AD51A9" w:rsidP="0087666B">
            <w:pPr>
              <w:spacing w:after="0"/>
              <w:jc w:val="center"/>
              <w:rPr>
                <w:sz w:val="16"/>
                <w:szCs w:val="18"/>
              </w:rPr>
            </w:pPr>
            <w:r w:rsidRPr="006552EC">
              <w:rPr>
                <w:sz w:val="16"/>
                <w:szCs w:val="18"/>
              </w:rPr>
              <w:t>-</w:t>
            </w:r>
          </w:p>
        </w:tc>
      </w:tr>
      <w:tr w:rsidR="006552EC" w:rsidRPr="006552EC" w14:paraId="70F1964F"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390AB619"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6AF8BF50"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63D03EEB" w14:textId="77777777" w:rsidR="00AD51A9" w:rsidRPr="006552EC" w:rsidRDefault="00AD51A9" w:rsidP="0087666B">
            <w:pPr>
              <w:spacing w:after="0"/>
              <w:jc w:val="center"/>
              <w:rPr>
                <w:sz w:val="16"/>
                <w:szCs w:val="18"/>
              </w:rPr>
            </w:pPr>
            <w:r w:rsidRPr="006552EC">
              <w:rPr>
                <w:sz w:val="16"/>
                <w:szCs w:val="18"/>
              </w:rPr>
              <w:t>23</w:t>
            </w:r>
          </w:p>
        </w:tc>
        <w:tc>
          <w:tcPr>
            <w:tcW w:w="709" w:type="dxa"/>
            <w:shd w:val="clear" w:color="auto" w:fill="auto"/>
            <w:noWrap/>
            <w:hideMark/>
          </w:tcPr>
          <w:p w14:paraId="470ABC13" w14:textId="77777777" w:rsidR="00AD51A9" w:rsidRPr="006552EC" w:rsidRDefault="00AD51A9" w:rsidP="0087666B">
            <w:pPr>
              <w:spacing w:after="0"/>
              <w:jc w:val="center"/>
              <w:rPr>
                <w:sz w:val="16"/>
                <w:szCs w:val="18"/>
              </w:rPr>
            </w:pPr>
            <w:r w:rsidRPr="006552EC">
              <w:rPr>
                <w:sz w:val="16"/>
                <w:szCs w:val="18"/>
              </w:rPr>
              <w:t>0000</w:t>
            </w:r>
          </w:p>
        </w:tc>
        <w:tc>
          <w:tcPr>
            <w:tcW w:w="567" w:type="dxa"/>
            <w:shd w:val="clear" w:color="auto" w:fill="auto"/>
            <w:noWrap/>
            <w:hideMark/>
          </w:tcPr>
          <w:p w14:paraId="01DE04AA" w14:textId="77777777" w:rsidR="00AD51A9" w:rsidRPr="006552EC" w:rsidRDefault="00AD51A9" w:rsidP="0087666B">
            <w:pPr>
              <w:spacing w:after="0"/>
              <w:jc w:val="center"/>
              <w:rPr>
                <w:sz w:val="16"/>
                <w:szCs w:val="18"/>
              </w:rPr>
            </w:pPr>
            <w:r w:rsidRPr="006552EC">
              <w:rPr>
                <w:sz w:val="16"/>
                <w:szCs w:val="18"/>
              </w:rPr>
              <w:t>12.7</w:t>
            </w:r>
          </w:p>
        </w:tc>
        <w:tc>
          <w:tcPr>
            <w:tcW w:w="708" w:type="dxa"/>
            <w:shd w:val="clear" w:color="auto" w:fill="auto"/>
            <w:noWrap/>
            <w:hideMark/>
          </w:tcPr>
          <w:p w14:paraId="3D65A67B" w14:textId="77777777" w:rsidR="00AD51A9" w:rsidRPr="006552EC" w:rsidRDefault="00AD51A9" w:rsidP="0087666B">
            <w:pPr>
              <w:spacing w:after="0"/>
              <w:jc w:val="center"/>
              <w:rPr>
                <w:sz w:val="16"/>
                <w:szCs w:val="18"/>
              </w:rPr>
            </w:pPr>
            <w:r w:rsidRPr="006552EC">
              <w:rPr>
                <w:sz w:val="16"/>
                <w:szCs w:val="18"/>
              </w:rPr>
              <w:t>91.6</w:t>
            </w:r>
          </w:p>
        </w:tc>
        <w:tc>
          <w:tcPr>
            <w:tcW w:w="567" w:type="dxa"/>
            <w:shd w:val="clear" w:color="auto" w:fill="auto"/>
            <w:noWrap/>
            <w:hideMark/>
          </w:tcPr>
          <w:p w14:paraId="7FB0836A"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31AE7C55" w14:textId="29B4E2E3" w:rsidR="00AD51A9" w:rsidRPr="006552EC" w:rsidRDefault="00AD51A9" w:rsidP="0087666B">
            <w:pPr>
              <w:spacing w:after="0"/>
              <w:jc w:val="center"/>
              <w:rPr>
                <w:sz w:val="16"/>
                <w:szCs w:val="18"/>
              </w:rPr>
            </w:pPr>
            <w:r w:rsidRPr="006552EC">
              <w:rPr>
                <w:sz w:val="16"/>
                <w:szCs w:val="18"/>
              </w:rPr>
              <w:t>35</w:t>
            </w:r>
            <w:r w:rsidR="009457EE" w:rsidRPr="006552EC">
              <w:rPr>
                <w:sz w:val="16"/>
                <w:szCs w:val="18"/>
              </w:rPr>
              <w:t>*</w:t>
            </w:r>
          </w:p>
        </w:tc>
        <w:tc>
          <w:tcPr>
            <w:tcW w:w="567" w:type="dxa"/>
            <w:shd w:val="clear" w:color="auto" w:fill="auto"/>
            <w:noWrap/>
            <w:hideMark/>
          </w:tcPr>
          <w:p w14:paraId="0DE4A86A" w14:textId="77777777" w:rsidR="00AD51A9" w:rsidRPr="006552EC" w:rsidRDefault="00AD51A9" w:rsidP="0087666B">
            <w:pPr>
              <w:spacing w:after="0"/>
              <w:jc w:val="center"/>
              <w:rPr>
                <w:sz w:val="16"/>
                <w:szCs w:val="18"/>
              </w:rPr>
            </w:pPr>
            <w:r w:rsidRPr="006552EC">
              <w:rPr>
                <w:sz w:val="16"/>
                <w:szCs w:val="18"/>
              </w:rPr>
              <w:t>50</w:t>
            </w:r>
          </w:p>
        </w:tc>
        <w:tc>
          <w:tcPr>
            <w:tcW w:w="709" w:type="dxa"/>
            <w:shd w:val="clear" w:color="auto" w:fill="auto"/>
            <w:noWrap/>
            <w:hideMark/>
          </w:tcPr>
          <w:p w14:paraId="181DB4B1" w14:textId="77777777" w:rsidR="00AD51A9" w:rsidRPr="006552EC" w:rsidRDefault="00AD51A9" w:rsidP="0087666B">
            <w:pPr>
              <w:spacing w:after="0"/>
              <w:jc w:val="center"/>
              <w:rPr>
                <w:sz w:val="16"/>
                <w:szCs w:val="18"/>
              </w:rPr>
            </w:pPr>
            <w:r w:rsidRPr="006552EC">
              <w:rPr>
                <w:sz w:val="16"/>
                <w:szCs w:val="18"/>
              </w:rPr>
              <w:t>1001</w:t>
            </w:r>
          </w:p>
        </w:tc>
        <w:tc>
          <w:tcPr>
            <w:tcW w:w="1134" w:type="dxa"/>
            <w:shd w:val="clear" w:color="auto" w:fill="auto"/>
            <w:noWrap/>
            <w:hideMark/>
          </w:tcPr>
          <w:p w14:paraId="46A99708" w14:textId="2BF0F069" w:rsidR="00AD51A9" w:rsidRPr="006552EC" w:rsidRDefault="000F29DE" w:rsidP="0087666B">
            <w:pPr>
              <w:spacing w:after="0"/>
              <w:jc w:val="center"/>
              <w:rPr>
                <w:sz w:val="16"/>
                <w:szCs w:val="18"/>
              </w:rPr>
            </w:pPr>
            <w:r w:rsidRPr="006552EC">
              <w:rPr>
                <w:sz w:val="16"/>
                <w:szCs w:val="18"/>
              </w:rPr>
              <w:t>5</w:t>
            </w:r>
            <w:r w:rsidR="00A67160" w:rsidRPr="006552EC">
              <w:rPr>
                <w:sz w:val="16"/>
                <w:szCs w:val="18"/>
              </w:rPr>
              <w:t>0/</w:t>
            </w:r>
            <w:r w:rsidRPr="006552EC">
              <w:rPr>
                <w:sz w:val="16"/>
                <w:szCs w:val="18"/>
              </w:rPr>
              <w:t>4</w:t>
            </w:r>
            <w:r w:rsidR="00A67160" w:rsidRPr="006552EC">
              <w:rPr>
                <w:sz w:val="16"/>
                <w:szCs w:val="18"/>
              </w:rPr>
              <w:t>0/0/0</w:t>
            </w:r>
          </w:p>
        </w:tc>
        <w:tc>
          <w:tcPr>
            <w:tcW w:w="1134" w:type="dxa"/>
            <w:shd w:val="clear" w:color="auto" w:fill="auto"/>
            <w:noWrap/>
            <w:hideMark/>
          </w:tcPr>
          <w:p w14:paraId="7313F89A" w14:textId="1C3F0FA2"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60351EF5" w14:textId="77777777" w:rsidR="00AD51A9" w:rsidRPr="006552EC" w:rsidRDefault="00AD51A9" w:rsidP="0087666B">
            <w:pPr>
              <w:spacing w:after="0"/>
              <w:jc w:val="center"/>
              <w:rPr>
                <w:sz w:val="16"/>
                <w:szCs w:val="18"/>
              </w:rPr>
            </w:pPr>
            <w:r w:rsidRPr="006552EC">
              <w:rPr>
                <w:sz w:val="16"/>
                <w:szCs w:val="18"/>
              </w:rPr>
              <w:t>-</w:t>
            </w:r>
          </w:p>
        </w:tc>
      </w:tr>
      <w:tr w:rsidR="006552EC" w:rsidRPr="006552EC" w14:paraId="2C82A3B9"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7F2057D2"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16D60EB3"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2CFEA2CC" w14:textId="77777777" w:rsidR="00AD51A9" w:rsidRPr="006552EC" w:rsidRDefault="00AD51A9" w:rsidP="0087666B">
            <w:pPr>
              <w:spacing w:after="0"/>
              <w:jc w:val="center"/>
              <w:rPr>
                <w:sz w:val="16"/>
                <w:szCs w:val="18"/>
              </w:rPr>
            </w:pPr>
            <w:r w:rsidRPr="006552EC">
              <w:rPr>
                <w:sz w:val="16"/>
                <w:szCs w:val="18"/>
              </w:rPr>
              <w:t>23</w:t>
            </w:r>
          </w:p>
        </w:tc>
        <w:tc>
          <w:tcPr>
            <w:tcW w:w="709" w:type="dxa"/>
            <w:shd w:val="clear" w:color="auto" w:fill="auto"/>
            <w:noWrap/>
            <w:hideMark/>
          </w:tcPr>
          <w:p w14:paraId="3FB847AC" w14:textId="77777777" w:rsidR="00AD51A9" w:rsidRPr="006552EC" w:rsidRDefault="00AD51A9" w:rsidP="0087666B">
            <w:pPr>
              <w:spacing w:after="0"/>
              <w:jc w:val="center"/>
              <w:rPr>
                <w:sz w:val="16"/>
                <w:szCs w:val="18"/>
              </w:rPr>
            </w:pPr>
            <w:r w:rsidRPr="006552EC">
              <w:rPr>
                <w:sz w:val="16"/>
                <w:szCs w:val="18"/>
              </w:rPr>
              <w:t>0600</w:t>
            </w:r>
          </w:p>
        </w:tc>
        <w:tc>
          <w:tcPr>
            <w:tcW w:w="567" w:type="dxa"/>
            <w:shd w:val="clear" w:color="auto" w:fill="auto"/>
            <w:noWrap/>
            <w:hideMark/>
          </w:tcPr>
          <w:p w14:paraId="1BA269FA" w14:textId="63E4DE72" w:rsidR="00AD51A9" w:rsidRPr="006552EC" w:rsidRDefault="00AD51A9" w:rsidP="0087666B">
            <w:pPr>
              <w:spacing w:after="0"/>
              <w:jc w:val="center"/>
              <w:rPr>
                <w:sz w:val="16"/>
                <w:szCs w:val="18"/>
              </w:rPr>
            </w:pPr>
            <w:r w:rsidRPr="006552EC">
              <w:rPr>
                <w:sz w:val="16"/>
                <w:szCs w:val="18"/>
              </w:rPr>
              <w:t>13</w:t>
            </w:r>
            <w:r w:rsidR="00364EF2" w:rsidRPr="006552EC">
              <w:rPr>
                <w:sz w:val="16"/>
                <w:szCs w:val="18"/>
              </w:rPr>
              <w:t>.0</w:t>
            </w:r>
          </w:p>
        </w:tc>
        <w:tc>
          <w:tcPr>
            <w:tcW w:w="708" w:type="dxa"/>
            <w:shd w:val="clear" w:color="auto" w:fill="auto"/>
            <w:noWrap/>
            <w:hideMark/>
          </w:tcPr>
          <w:p w14:paraId="40C86327" w14:textId="77777777" w:rsidR="00AD51A9" w:rsidRPr="006552EC" w:rsidRDefault="00AD51A9" w:rsidP="0087666B">
            <w:pPr>
              <w:spacing w:after="0"/>
              <w:jc w:val="center"/>
              <w:rPr>
                <w:sz w:val="16"/>
                <w:szCs w:val="18"/>
              </w:rPr>
            </w:pPr>
            <w:r w:rsidRPr="006552EC">
              <w:rPr>
                <w:sz w:val="16"/>
                <w:szCs w:val="18"/>
              </w:rPr>
              <w:t>91.5</w:t>
            </w:r>
          </w:p>
        </w:tc>
        <w:tc>
          <w:tcPr>
            <w:tcW w:w="567" w:type="dxa"/>
            <w:shd w:val="clear" w:color="auto" w:fill="auto"/>
            <w:noWrap/>
            <w:hideMark/>
          </w:tcPr>
          <w:p w14:paraId="6290A602"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623D8892" w14:textId="1B70EFEA" w:rsidR="00AD51A9" w:rsidRPr="006552EC" w:rsidRDefault="00AD51A9" w:rsidP="0087666B">
            <w:pPr>
              <w:spacing w:after="0"/>
              <w:jc w:val="center"/>
              <w:rPr>
                <w:sz w:val="16"/>
                <w:szCs w:val="18"/>
              </w:rPr>
            </w:pPr>
            <w:r w:rsidRPr="006552EC">
              <w:rPr>
                <w:sz w:val="16"/>
                <w:szCs w:val="18"/>
              </w:rPr>
              <w:t>40</w:t>
            </w:r>
            <w:r w:rsidR="009457EE" w:rsidRPr="006552EC">
              <w:rPr>
                <w:sz w:val="16"/>
                <w:szCs w:val="18"/>
              </w:rPr>
              <w:t>*</w:t>
            </w:r>
          </w:p>
        </w:tc>
        <w:tc>
          <w:tcPr>
            <w:tcW w:w="567" w:type="dxa"/>
            <w:shd w:val="clear" w:color="auto" w:fill="auto"/>
            <w:noWrap/>
            <w:hideMark/>
          </w:tcPr>
          <w:p w14:paraId="6DAD2DD1" w14:textId="77777777" w:rsidR="00AD51A9" w:rsidRPr="006552EC" w:rsidRDefault="00AD51A9" w:rsidP="0087666B">
            <w:pPr>
              <w:spacing w:after="0"/>
              <w:jc w:val="center"/>
              <w:rPr>
                <w:sz w:val="16"/>
                <w:szCs w:val="18"/>
              </w:rPr>
            </w:pPr>
            <w:r w:rsidRPr="006552EC">
              <w:rPr>
                <w:sz w:val="16"/>
                <w:szCs w:val="18"/>
              </w:rPr>
              <w:t>55</w:t>
            </w:r>
          </w:p>
        </w:tc>
        <w:tc>
          <w:tcPr>
            <w:tcW w:w="709" w:type="dxa"/>
            <w:shd w:val="clear" w:color="auto" w:fill="auto"/>
            <w:noWrap/>
            <w:hideMark/>
          </w:tcPr>
          <w:p w14:paraId="27C39088" w14:textId="77777777" w:rsidR="00AD51A9" w:rsidRPr="006552EC" w:rsidRDefault="00AD51A9" w:rsidP="0087666B">
            <w:pPr>
              <w:spacing w:after="0"/>
              <w:jc w:val="center"/>
              <w:rPr>
                <w:sz w:val="16"/>
                <w:szCs w:val="18"/>
              </w:rPr>
            </w:pPr>
            <w:r w:rsidRPr="006552EC">
              <w:rPr>
                <w:sz w:val="16"/>
                <w:szCs w:val="18"/>
              </w:rPr>
              <w:t>999</w:t>
            </w:r>
          </w:p>
        </w:tc>
        <w:tc>
          <w:tcPr>
            <w:tcW w:w="1134" w:type="dxa"/>
            <w:shd w:val="clear" w:color="auto" w:fill="auto"/>
            <w:noWrap/>
            <w:hideMark/>
          </w:tcPr>
          <w:p w14:paraId="148C7093" w14:textId="20ED2A4E" w:rsidR="00AD51A9" w:rsidRPr="006552EC" w:rsidRDefault="000F29DE" w:rsidP="0087666B">
            <w:pPr>
              <w:spacing w:after="0"/>
              <w:jc w:val="center"/>
              <w:rPr>
                <w:sz w:val="16"/>
                <w:szCs w:val="18"/>
              </w:rPr>
            </w:pPr>
            <w:r w:rsidRPr="006552EC">
              <w:rPr>
                <w:sz w:val="16"/>
                <w:szCs w:val="18"/>
              </w:rPr>
              <w:t>5</w:t>
            </w:r>
            <w:r w:rsidR="00A67160" w:rsidRPr="006552EC">
              <w:rPr>
                <w:sz w:val="16"/>
                <w:szCs w:val="18"/>
              </w:rPr>
              <w:t>0/</w:t>
            </w:r>
            <w:r w:rsidRPr="006552EC">
              <w:rPr>
                <w:sz w:val="16"/>
                <w:szCs w:val="18"/>
              </w:rPr>
              <w:t>5</w:t>
            </w:r>
            <w:r w:rsidR="00A67160" w:rsidRPr="006552EC">
              <w:rPr>
                <w:sz w:val="16"/>
                <w:szCs w:val="18"/>
              </w:rPr>
              <w:t>0/0/0</w:t>
            </w:r>
          </w:p>
        </w:tc>
        <w:tc>
          <w:tcPr>
            <w:tcW w:w="1134" w:type="dxa"/>
            <w:shd w:val="clear" w:color="auto" w:fill="auto"/>
            <w:noWrap/>
            <w:hideMark/>
          </w:tcPr>
          <w:p w14:paraId="6AC76F99" w14:textId="02629D74"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00112344" w14:textId="77777777" w:rsidR="00AD51A9" w:rsidRPr="006552EC" w:rsidRDefault="00AD51A9" w:rsidP="0087666B">
            <w:pPr>
              <w:spacing w:after="0"/>
              <w:jc w:val="center"/>
              <w:rPr>
                <w:sz w:val="16"/>
                <w:szCs w:val="18"/>
              </w:rPr>
            </w:pPr>
            <w:r w:rsidRPr="006552EC">
              <w:rPr>
                <w:sz w:val="16"/>
                <w:szCs w:val="18"/>
              </w:rPr>
              <w:t>-</w:t>
            </w:r>
          </w:p>
        </w:tc>
      </w:tr>
      <w:tr w:rsidR="006552EC" w:rsidRPr="006552EC" w14:paraId="6AD04071"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2ACFB6A5"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7D9E8F29"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46E71314" w14:textId="77777777" w:rsidR="00AD51A9" w:rsidRPr="006552EC" w:rsidRDefault="00AD51A9" w:rsidP="0087666B">
            <w:pPr>
              <w:spacing w:after="0"/>
              <w:jc w:val="center"/>
              <w:rPr>
                <w:sz w:val="16"/>
                <w:szCs w:val="18"/>
              </w:rPr>
            </w:pPr>
            <w:r w:rsidRPr="006552EC">
              <w:rPr>
                <w:sz w:val="16"/>
                <w:szCs w:val="18"/>
              </w:rPr>
              <w:t>23</w:t>
            </w:r>
          </w:p>
        </w:tc>
        <w:tc>
          <w:tcPr>
            <w:tcW w:w="709" w:type="dxa"/>
            <w:shd w:val="clear" w:color="auto" w:fill="auto"/>
            <w:noWrap/>
            <w:hideMark/>
          </w:tcPr>
          <w:p w14:paraId="29D3B16C" w14:textId="77777777" w:rsidR="00AD51A9" w:rsidRPr="006552EC" w:rsidRDefault="00AD51A9" w:rsidP="0087666B">
            <w:pPr>
              <w:spacing w:after="0"/>
              <w:jc w:val="center"/>
              <w:rPr>
                <w:sz w:val="16"/>
                <w:szCs w:val="18"/>
              </w:rPr>
            </w:pPr>
            <w:r w:rsidRPr="006552EC">
              <w:rPr>
                <w:sz w:val="16"/>
                <w:szCs w:val="18"/>
              </w:rPr>
              <w:t>1200</w:t>
            </w:r>
          </w:p>
        </w:tc>
        <w:tc>
          <w:tcPr>
            <w:tcW w:w="567" w:type="dxa"/>
            <w:shd w:val="clear" w:color="auto" w:fill="auto"/>
            <w:noWrap/>
            <w:hideMark/>
          </w:tcPr>
          <w:p w14:paraId="394A36D4" w14:textId="77777777" w:rsidR="00AD51A9" w:rsidRPr="006552EC" w:rsidRDefault="00AD51A9" w:rsidP="0087666B">
            <w:pPr>
              <w:spacing w:after="0"/>
              <w:jc w:val="center"/>
              <w:rPr>
                <w:sz w:val="16"/>
                <w:szCs w:val="18"/>
              </w:rPr>
            </w:pPr>
            <w:r w:rsidRPr="006552EC">
              <w:rPr>
                <w:sz w:val="16"/>
                <w:szCs w:val="18"/>
              </w:rPr>
              <w:t>13.4</w:t>
            </w:r>
          </w:p>
        </w:tc>
        <w:tc>
          <w:tcPr>
            <w:tcW w:w="708" w:type="dxa"/>
            <w:shd w:val="clear" w:color="auto" w:fill="auto"/>
            <w:noWrap/>
            <w:hideMark/>
          </w:tcPr>
          <w:p w14:paraId="6F263E80" w14:textId="77777777" w:rsidR="00AD51A9" w:rsidRPr="006552EC" w:rsidRDefault="00AD51A9" w:rsidP="0087666B">
            <w:pPr>
              <w:spacing w:after="0"/>
              <w:jc w:val="center"/>
              <w:rPr>
                <w:sz w:val="16"/>
                <w:szCs w:val="18"/>
              </w:rPr>
            </w:pPr>
            <w:r w:rsidRPr="006552EC">
              <w:rPr>
                <w:sz w:val="16"/>
                <w:szCs w:val="18"/>
              </w:rPr>
              <w:t>91.5</w:t>
            </w:r>
          </w:p>
        </w:tc>
        <w:tc>
          <w:tcPr>
            <w:tcW w:w="567" w:type="dxa"/>
            <w:shd w:val="clear" w:color="auto" w:fill="auto"/>
            <w:noWrap/>
            <w:hideMark/>
          </w:tcPr>
          <w:p w14:paraId="2938AC63" w14:textId="77777777" w:rsidR="00AD51A9" w:rsidRPr="006552EC" w:rsidRDefault="00AD51A9" w:rsidP="0087666B">
            <w:pPr>
              <w:spacing w:after="0"/>
              <w:jc w:val="center"/>
              <w:rPr>
                <w:sz w:val="16"/>
                <w:szCs w:val="18"/>
              </w:rPr>
            </w:pPr>
            <w:r w:rsidRPr="006552EC">
              <w:rPr>
                <w:sz w:val="16"/>
                <w:szCs w:val="18"/>
              </w:rPr>
              <w:t>15</w:t>
            </w:r>
          </w:p>
        </w:tc>
        <w:tc>
          <w:tcPr>
            <w:tcW w:w="709" w:type="dxa"/>
            <w:shd w:val="clear" w:color="auto" w:fill="auto"/>
            <w:noWrap/>
            <w:hideMark/>
          </w:tcPr>
          <w:p w14:paraId="7E3A1D6A" w14:textId="77777777" w:rsidR="00AD51A9" w:rsidRPr="006552EC" w:rsidRDefault="00AD51A9" w:rsidP="0087666B">
            <w:pPr>
              <w:spacing w:after="0"/>
              <w:jc w:val="center"/>
              <w:rPr>
                <w:sz w:val="16"/>
                <w:szCs w:val="18"/>
              </w:rPr>
            </w:pPr>
            <w:r w:rsidRPr="006552EC">
              <w:rPr>
                <w:sz w:val="16"/>
                <w:szCs w:val="18"/>
              </w:rPr>
              <w:t>40</w:t>
            </w:r>
          </w:p>
        </w:tc>
        <w:tc>
          <w:tcPr>
            <w:tcW w:w="567" w:type="dxa"/>
            <w:shd w:val="clear" w:color="auto" w:fill="auto"/>
            <w:noWrap/>
            <w:hideMark/>
          </w:tcPr>
          <w:p w14:paraId="16876857" w14:textId="77777777" w:rsidR="00AD51A9" w:rsidRPr="006552EC" w:rsidRDefault="00AD51A9" w:rsidP="0087666B">
            <w:pPr>
              <w:spacing w:after="0"/>
              <w:jc w:val="center"/>
              <w:rPr>
                <w:sz w:val="16"/>
                <w:szCs w:val="18"/>
              </w:rPr>
            </w:pPr>
            <w:r w:rsidRPr="006552EC">
              <w:rPr>
                <w:sz w:val="16"/>
                <w:szCs w:val="18"/>
              </w:rPr>
              <w:t>55</w:t>
            </w:r>
          </w:p>
        </w:tc>
        <w:tc>
          <w:tcPr>
            <w:tcW w:w="709" w:type="dxa"/>
            <w:shd w:val="clear" w:color="auto" w:fill="auto"/>
            <w:noWrap/>
            <w:hideMark/>
          </w:tcPr>
          <w:p w14:paraId="63BA9CC2" w14:textId="77777777" w:rsidR="00AD51A9" w:rsidRPr="006552EC" w:rsidRDefault="00AD51A9" w:rsidP="0087666B">
            <w:pPr>
              <w:spacing w:after="0"/>
              <w:jc w:val="center"/>
              <w:rPr>
                <w:sz w:val="16"/>
                <w:szCs w:val="18"/>
              </w:rPr>
            </w:pPr>
            <w:r w:rsidRPr="006552EC">
              <w:rPr>
                <w:sz w:val="16"/>
                <w:szCs w:val="18"/>
              </w:rPr>
              <w:t>999</w:t>
            </w:r>
          </w:p>
        </w:tc>
        <w:tc>
          <w:tcPr>
            <w:tcW w:w="1134" w:type="dxa"/>
            <w:shd w:val="clear" w:color="auto" w:fill="auto"/>
            <w:noWrap/>
            <w:hideMark/>
          </w:tcPr>
          <w:p w14:paraId="091C9F70" w14:textId="25869D7C" w:rsidR="00AD51A9" w:rsidRPr="006552EC" w:rsidRDefault="000F29DE" w:rsidP="0087666B">
            <w:pPr>
              <w:spacing w:after="0"/>
              <w:jc w:val="center"/>
              <w:rPr>
                <w:sz w:val="16"/>
                <w:szCs w:val="18"/>
              </w:rPr>
            </w:pPr>
            <w:r w:rsidRPr="006552EC">
              <w:rPr>
                <w:sz w:val="16"/>
                <w:szCs w:val="18"/>
              </w:rPr>
              <w:t>5</w:t>
            </w:r>
            <w:r w:rsidR="00A67160" w:rsidRPr="006552EC">
              <w:rPr>
                <w:sz w:val="16"/>
                <w:szCs w:val="18"/>
              </w:rPr>
              <w:t>0/</w:t>
            </w:r>
            <w:r w:rsidRPr="006552EC">
              <w:rPr>
                <w:sz w:val="16"/>
                <w:szCs w:val="18"/>
              </w:rPr>
              <w:t>6</w:t>
            </w:r>
            <w:r w:rsidR="00A67160" w:rsidRPr="006552EC">
              <w:rPr>
                <w:sz w:val="16"/>
                <w:szCs w:val="18"/>
              </w:rPr>
              <w:t>0/</w:t>
            </w:r>
            <w:r w:rsidRPr="006552EC">
              <w:rPr>
                <w:sz w:val="16"/>
                <w:szCs w:val="18"/>
              </w:rPr>
              <w:t>6</w:t>
            </w:r>
            <w:r w:rsidR="00A67160" w:rsidRPr="006552EC">
              <w:rPr>
                <w:sz w:val="16"/>
                <w:szCs w:val="18"/>
              </w:rPr>
              <w:t>0/0</w:t>
            </w:r>
          </w:p>
        </w:tc>
        <w:tc>
          <w:tcPr>
            <w:tcW w:w="1134" w:type="dxa"/>
            <w:shd w:val="clear" w:color="auto" w:fill="auto"/>
            <w:noWrap/>
            <w:hideMark/>
          </w:tcPr>
          <w:p w14:paraId="2A1D40D0" w14:textId="6F253B58"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3F4C3D16" w14:textId="77777777" w:rsidR="00AD51A9" w:rsidRPr="006552EC" w:rsidRDefault="00AD51A9" w:rsidP="0087666B">
            <w:pPr>
              <w:spacing w:after="0"/>
              <w:jc w:val="center"/>
              <w:rPr>
                <w:sz w:val="16"/>
                <w:szCs w:val="18"/>
              </w:rPr>
            </w:pPr>
            <w:r w:rsidRPr="006552EC">
              <w:rPr>
                <w:sz w:val="16"/>
                <w:szCs w:val="18"/>
              </w:rPr>
              <w:t>20</w:t>
            </w:r>
          </w:p>
        </w:tc>
      </w:tr>
      <w:tr w:rsidR="006552EC" w:rsidRPr="006552EC" w14:paraId="5A36C841"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52452BE1"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42B14841"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262DC693" w14:textId="77777777" w:rsidR="00AD51A9" w:rsidRPr="006552EC" w:rsidRDefault="00AD51A9" w:rsidP="0087666B">
            <w:pPr>
              <w:spacing w:after="0"/>
              <w:jc w:val="center"/>
              <w:rPr>
                <w:sz w:val="16"/>
                <w:szCs w:val="18"/>
              </w:rPr>
            </w:pPr>
            <w:r w:rsidRPr="006552EC">
              <w:rPr>
                <w:sz w:val="16"/>
                <w:szCs w:val="18"/>
              </w:rPr>
              <w:t>23</w:t>
            </w:r>
          </w:p>
        </w:tc>
        <w:tc>
          <w:tcPr>
            <w:tcW w:w="709" w:type="dxa"/>
            <w:shd w:val="clear" w:color="auto" w:fill="auto"/>
            <w:noWrap/>
            <w:hideMark/>
          </w:tcPr>
          <w:p w14:paraId="4527AA87" w14:textId="77777777" w:rsidR="00AD51A9" w:rsidRPr="006552EC" w:rsidRDefault="00AD51A9" w:rsidP="0087666B">
            <w:pPr>
              <w:spacing w:after="0"/>
              <w:jc w:val="center"/>
              <w:rPr>
                <w:sz w:val="16"/>
                <w:szCs w:val="18"/>
              </w:rPr>
            </w:pPr>
            <w:r w:rsidRPr="006552EC">
              <w:rPr>
                <w:sz w:val="16"/>
                <w:szCs w:val="18"/>
              </w:rPr>
              <w:t>1800</w:t>
            </w:r>
          </w:p>
        </w:tc>
        <w:tc>
          <w:tcPr>
            <w:tcW w:w="567" w:type="dxa"/>
            <w:shd w:val="clear" w:color="auto" w:fill="auto"/>
            <w:noWrap/>
            <w:hideMark/>
          </w:tcPr>
          <w:p w14:paraId="1DC5CE91" w14:textId="77777777" w:rsidR="00AD51A9" w:rsidRPr="006552EC" w:rsidRDefault="00AD51A9" w:rsidP="0087666B">
            <w:pPr>
              <w:spacing w:after="0"/>
              <w:jc w:val="center"/>
              <w:rPr>
                <w:sz w:val="16"/>
                <w:szCs w:val="18"/>
              </w:rPr>
            </w:pPr>
            <w:r w:rsidRPr="006552EC">
              <w:rPr>
                <w:sz w:val="16"/>
                <w:szCs w:val="18"/>
              </w:rPr>
              <w:t>13.6</w:t>
            </w:r>
          </w:p>
        </w:tc>
        <w:tc>
          <w:tcPr>
            <w:tcW w:w="708" w:type="dxa"/>
            <w:shd w:val="clear" w:color="auto" w:fill="auto"/>
            <w:noWrap/>
            <w:hideMark/>
          </w:tcPr>
          <w:p w14:paraId="48925C21" w14:textId="77777777" w:rsidR="00AD51A9" w:rsidRPr="006552EC" w:rsidRDefault="00AD51A9" w:rsidP="0087666B">
            <w:pPr>
              <w:spacing w:after="0"/>
              <w:jc w:val="center"/>
              <w:rPr>
                <w:sz w:val="16"/>
                <w:szCs w:val="18"/>
              </w:rPr>
            </w:pPr>
            <w:r w:rsidRPr="006552EC">
              <w:rPr>
                <w:sz w:val="16"/>
                <w:szCs w:val="18"/>
              </w:rPr>
              <w:t>91.3</w:t>
            </w:r>
          </w:p>
        </w:tc>
        <w:tc>
          <w:tcPr>
            <w:tcW w:w="567" w:type="dxa"/>
            <w:shd w:val="clear" w:color="auto" w:fill="auto"/>
            <w:noWrap/>
            <w:hideMark/>
          </w:tcPr>
          <w:p w14:paraId="31E53475"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411A3782" w14:textId="77777777" w:rsidR="00AD51A9" w:rsidRPr="006552EC" w:rsidRDefault="00AD51A9" w:rsidP="0087666B">
            <w:pPr>
              <w:spacing w:after="0"/>
              <w:jc w:val="center"/>
              <w:rPr>
                <w:sz w:val="16"/>
                <w:szCs w:val="18"/>
              </w:rPr>
            </w:pPr>
            <w:r w:rsidRPr="006552EC">
              <w:rPr>
                <w:sz w:val="16"/>
                <w:szCs w:val="18"/>
              </w:rPr>
              <w:t>40</w:t>
            </w:r>
          </w:p>
        </w:tc>
        <w:tc>
          <w:tcPr>
            <w:tcW w:w="567" w:type="dxa"/>
            <w:shd w:val="clear" w:color="auto" w:fill="auto"/>
            <w:noWrap/>
            <w:hideMark/>
          </w:tcPr>
          <w:p w14:paraId="25D04940" w14:textId="77777777" w:rsidR="00AD51A9" w:rsidRPr="006552EC" w:rsidRDefault="00AD51A9" w:rsidP="0087666B">
            <w:pPr>
              <w:spacing w:after="0"/>
              <w:jc w:val="center"/>
              <w:rPr>
                <w:sz w:val="16"/>
                <w:szCs w:val="18"/>
              </w:rPr>
            </w:pPr>
            <w:r w:rsidRPr="006552EC">
              <w:rPr>
                <w:sz w:val="16"/>
                <w:szCs w:val="18"/>
              </w:rPr>
              <w:t>55</w:t>
            </w:r>
          </w:p>
        </w:tc>
        <w:tc>
          <w:tcPr>
            <w:tcW w:w="709" w:type="dxa"/>
            <w:shd w:val="clear" w:color="auto" w:fill="auto"/>
            <w:noWrap/>
            <w:hideMark/>
          </w:tcPr>
          <w:p w14:paraId="4296D99E" w14:textId="77777777" w:rsidR="00AD51A9" w:rsidRPr="006552EC" w:rsidRDefault="00AD51A9" w:rsidP="0087666B">
            <w:pPr>
              <w:spacing w:after="0"/>
              <w:jc w:val="center"/>
              <w:rPr>
                <w:sz w:val="16"/>
                <w:szCs w:val="18"/>
              </w:rPr>
            </w:pPr>
            <w:r w:rsidRPr="006552EC">
              <w:rPr>
                <w:sz w:val="16"/>
                <w:szCs w:val="18"/>
              </w:rPr>
              <w:t>998</w:t>
            </w:r>
          </w:p>
        </w:tc>
        <w:tc>
          <w:tcPr>
            <w:tcW w:w="1134" w:type="dxa"/>
            <w:shd w:val="clear" w:color="auto" w:fill="auto"/>
            <w:noWrap/>
            <w:hideMark/>
          </w:tcPr>
          <w:p w14:paraId="3027532C" w14:textId="4E82B988" w:rsidR="00AD51A9" w:rsidRPr="006552EC" w:rsidRDefault="000F29DE" w:rsidP="0087666B">
            <w:pPr>
              <w:spacing w:after="0"/>
              <w:jc w:val="center"/>
              <w:rPr>
                <w:sz w:val="16"/>
                <w:szCs w:val="18"/>
              </w:rPr>
            </w:pPr>
            <w:r w:rsidRPr="006552EC">
              <w:rPr>
                <w:sz w:val="16"/>
                <w:szCs w:val="18"/>
              </w:rPr>
              <w:t>5</w:t>
            </w:r>
            <w:r w:rsidR="00A67160" w:rsidRPr="006552EC">
              <w:rPr>
                <w:sz w:val="16"/>
                <w:szCs w:val="18"/>
              </w:rPr>
              <w:t>0/</w:t>
            </w:r>
            <w:r w:rsidRPr="006552EC">
              <w:rPr>
                <w:sz w:val="16"/>
                <w:szCs w:val="18"/>
              </w:rPr>
              <w:t>6</w:t>
            </w:r>
            <w:r w:rsidR="00A67160" w:rsidRPr="006552EC">
              <w:rPr>
                <w:sz w:val="16"/>
                <w:szCs w:val="18"/>
              </w:rPr>
              <w:t>0/</w:t>
            </w:r>
            <w:r w:rsidRPr="006552EC">
              <w:rPr>
                <w:sz w:val="16"/>
                <w:szCs w:val="18"/>
              </w:rPr>
              <w:t>6</w:t>
            </w:r>
            <w:r w:rsidR="00A67160" w:rsidRPr="006552EC">
              <w:rPr>
                <w:sz w:val="16"/>
                <w:szCs w:val="18"/>
              </w:rPr>
              <w:t>0/0</w:t>
            </w:r>
          </w:p>
        </w:tc>
        <w:tc>
          <w:tcPr>
            <w:tcW w:w="1134" w:type="dxa"/>
            <w:shd w:val="clear" w:color="auto" w:fill="auto"/>
            <w:noWrap/>
            <w:hideMark/>
          </w:tcPr>
          <w:p w14:paraId="6FAE917A" w14:textId="30DB7BB2"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170FF500" w14:textId="77777777" w:rsidR="00AD51A9" w:rsidRPr="006552EC" w:rsidRDefault="00AD51A9" w:rsidP="0087666B">
            <w:pPr>
              <w:spacing w:after="0"/>
              <w:jc w:val="center"/>
              <w:rPr>
                <w:sz w:val="16"/>
                <w:szCs w:val="18"/>
              </w:rPr>
            </w:pPr>
            <w:r w:rsidRPr="006552EC">
              <w:rPr>
                <w:sz w:val="16"/>
                <w:szCs w:val="18"/>
              </w:rPr>
              <w:t>20</w:t>
            </w:r>
          </w:p>
        </w:tc>
      </w:tr>
      <w:tr w:rsidR="006552EC" w:rsidRPr="006552EC" w14:paraId="1295C22C"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02AD5BDB"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4FA985CC"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357EC784" w14:textId="77777777" w:rsidR="00AD51A9" w:rsidRPr="006552EC" w:rsidRDefault="00AD51A9" w:rsidP="0087666B">
            <w:pPr>
              <w:spacing w:after="0"/>
              <w:jc w:val="center"/>
              <w:rPr>
                <w:sz w:val="16"/>
                <w:szCs w:val="18"/>
              </w:rPr>
            </w:pPr>
            <w:r w:rsidRPr="006552EC">
              <w:rPr>
                <w:sz w:val="16"/>
                <w:szCs w:val="18"/>
              </w:rPr>
              <w:t>24</w:t>
            </w:r>
          </w:p>
        </w:tc>
        <w:tc>
          <w:tcPr>
            <w:tcW w:w="709" w:type="dxa"/>
            <w:shd w:val="clear" w:color="auto" w:fill="auto"/>
            <w:noWrap/>
            <w:hideMark/>
          </w:tcPr>
          <w:p w14:paraId="5BB8ECB7" w14:textId="77777777" w:rsidR="00AD51A9" w:rsidRPr="006552EC" w:rsidRDefault="00AD51A9" w:rsidP="0087666B">
            <w:pPr>
              <w:spacing w:after="0"/>
              <w:jc w:val="center"/>
              <w:rPr>
                <w:sz w:val="16"/>
                <w:szCs w:val="18"/>
              </w:rPr>
            </w:pPr>
            <w:r w:rsidRPr="006552EC">
              <w:rPr>
                <w:sz w:val="16"/>
                <w:szCs w:val="18"/>
              </w:rPr>
              <w:t>0000</w:t>
            </w:r>
          </w:p>
        </w:tc>
        <w:tc>
          <w:tcPr>
            <w:tcW w:w="567" w:type="dxa"/>
            <w:shd w:val="clear" w:color="auto" w:fill="auto"/>
            <w:noWrap/>
            <w:hideMark/>
          </w:tcPr>
          <w:p w14:paraId="605E198C" w14:textId="77777777" w:rsidR="00AD51A9" w:rsidRPr="006552EC" w:rsidRDefault="00AD51A9" w:rsidP="0087666B">
            <w:pPr>
              <w:spacing w:after="0"/>
              <w:jc w:val="center"/>
              <w:rPr>
                <w:sz w:val="16"/>
                <w:szCs w:val="18"/>
              </w:rPr>
            </w:pPr>
            <w:r w:rsidRPr="006552EC">
              <w:rPr>
                <w:sz w:val="16"/>
                <w:szCs w:val="18"/>
              </w:rPr>
              <w:t>13.9</w:t>
            </w:r>
          </w:p>
        </w:tc>
        <w:tc>
          <w:tcPr>
            <w:tcW w:w="708" w:type="dxa"/>
            <w:shd w:val="clear" w:color="auto" w:fill="auto"/>
            <w:noWrap/>
            <w:hideMark/>
          </w:tcPr>
          <w:p w14:paraId="1506ED5F" w14:textId="77777777" w:rsidR="00AD51A9" w:rsidRPr="006552EC" w:rsidRDefault="00AD51A9" w:rsidP="0087666B">
            <w:pPr>
              <w:spacing w:after="0"/>
              <w:jc w:val="center"/>
              <w:rPr>
                <w:sz w:val="16"/>
                <w:szCs w:val="18"/>
              </w:rPr>
            </w:pPr>
            <w:r w:rsidRPr="006552EC">
              <w:rPr>
                <w:sz w:val="16"/>
                <w:szCs w:val="18"/>
              </w:rPr>
              <w:t>91.2</w:t>
            </w:r>
          </w:p>
        </w:tc>
        <w:tc>
          <w:tcPr>
            <w:tcW w:w="567" w:type="dxa"/>
            <w:shd w:val="clear" w:color="auto" w:fill="auto"/>
            <w:noWrap/>
            <w:hideMark/>
          </w:tcPr>
          <w:p w14:paraId="45CD235D" w14:textId="77777777" w:rsidR="00AD51A9" w:rsidRPr="006552EC" w:rsidRDefault="00AD51A9" w:rsidP="0087666B">
            <w:pPr>
              <w:spacing w:after="0"/>
              <w:jc w:val="center"/>
              <w:rPr>
                <w:sz w:val="16"/>
                <w:szCs w:val="18"/>
              </w:rPr>
            </w:pPr>
            <w:r w:rsidRPr="006552EC">
              <w:rPr>
                <w:sz w:val="16"/>
                <w:szCs w:val="18"/>
              </w:rPr>
              <w:t>15</w:t>
            </w:r>
          </w:p>
        </w:tc>
        <w:tc>
          <w:tcPr>
            <w:tcW w:w="709" w:type="dxa"/>
            <w:shd w:val="clear" w:color="auto" w:fill="auto"/>
            <w:noWrap/>
            <w:hideMark/>
          </w:tcPr>
          <w:p w14:paraId="69D2760F" w14:textId="77777777" w:rsidR="00AD51A9" w:rsidRPr="006552EC" w:rsidRDefault="00AD51A9" w:rsidP="0087666B">
            <w:pPr>
              <w:spacing w:after="0"/>
              <w:jc w:val="center"/>
              <w:rPr>
                <w:sz w:val="16"/>
                <w:szCs w:val="18"/>
              </w:rPr>
            </w:pPr>
            <w:r w:rsidRPr="006552EC">
              <w:rPr>
                <w:sz w:val="16"/>
                <w:szCs w:val="18"/>
              </w:rPr>
              <w:t>40</w:t>
            </w:r>
          </w:p>
        </w:tc>
        <w:tc>
          <w:tcPr>
            <w:tcW w:w="567" w:type="dxa"/>
            <w:shd w:val="clear" w:color="auto" w:fill="auto"/>
            <w:noWrap/>
            <w:hideMark/>
          </w:tcPr>
          <w:p w14:paraId="4A07FE08" w14:textId="77777777" w:rsidR="00AD51A9" w:rsidRPr="006552EC" w:rsidRDefault="00AD51A9" w:rsidP="0087666B">
            <w:pPr>
              <w:spacing w:after="0"/>
              <w:jc w:val="center"/>
              <w:rPr>
                <w:sz w:val="16"/>
                <w:szCs w:val="18"/>
              </w:rPr>
            </w:pPr>
            <w:r w:rsidRPr="006552EC">
              <w:rPr>
                <w:sz w:val="16"/>
                <w:szCs w:val="18"/>
              </w:rPr>
              <w:t>55</w:t>
            </w:r>
          </w:p>
        </w:tc>
        <w:tc>
          <w:tcPr>
            <w:tcW w:w="709" w:type="dxa"/>
            <w:shd w:val="clear" w:color="auto" w:fill="auto"/>
            <w:noWrap/>
            <w:hideMark/>
          </w:tcPr>
          <w:p w14:paraId="2FA957EB" w14:textId="77777777" w:rsidR="00AD51A9" w:rsidRPr="006552EC" w:rsidRDefault="00AD51A9" w:rsidP="0087666B">
            <w:pPr>
              <w:spacing w:after="0"/>
              <w:jc w:val="center"/>
              <w:rPr>
                <w:sz w:val="16"/>
                <w:szCs w:val="18"/>
              </w:rPr>
            </w:pPr>
            <w:r w:rsidRPr="006552EC">
              <w:rPr>
                <w:sz w:val="16"/>
                <w:szCs w:val="18"/>
              </w:rPr>
              <w:t>999</w:t>
            </w:r>
          </w:p>
        </w:tc>
        <w:tc>
          <w:tcPr>
            <w:tcW w:w="1134" w:type="dxa"/>
            <w:shd w:val="clear" w:color="auto" w:fill="auto"/>
            <w:noWrap/>
            <w:hideMark/>
          </w:tcPr>
          <w:p w14:paraId="0E9E9223" w14:textId="79570540" w:rsidR="00AD51A9" w:rsidRPr="006552EC" w:rsidRDefault="000F29DE" w:rsidP="0087666B">
            <w:pPr>
              <w:spacing w:after="0"/>
              <w:jc w:val="center"/>
              <w:rPr>
                <w:sz w:val="16"/>
                <w:szCs w:val="18"/>
              </w:rPr>
            </w:pPr>
            <w:r w:rsidRPr="006552EC">
              <w:rPr>
                <w:sz w:val="16"/>
                <w:szCs w:val="18"/>
              </w:rPr>
              <w:t>5</w:t>
            </w:r>
            <w:r w:rsidR="00A67160" w:rsidRPr="006552EC">
              <w:rPr>
                <w:sz w:val="16"/>
                <w:szCs w:val="18"/>
              </w:rPr>
              <w:t>0/</w:t>
            </w:r>
            <w:r w:rsidRPr="006552EC">
              <w:rPr>
                <w:sz w:val="16"/>
                <w:szCs w:val="18"/>
              </w:rPr>
              <w:t>7</w:t>
            </w:r>
            <w:r w:rsidR="00A67160" w:rsidRPr="006552EC">
              <w:rPr>
                <w:sz w:val="16"/>
                <w:szCs w:val="18"/>
              </w:rPr>
              <w:t>0/</w:t>
            </w:r>
            <w:r w:rsidRPr="006552EC">
              <w:rPr>
                <w:sz w:val="16"/>
                <w:szCs w:val="18"/>
              </w:rPr>
              <w:t>7</w:t>
            </w:r>
            <w:r w:rsidR="00A67160" w:rsidRPr="006552EC">
              <w:rPr>
                <w:sz w:val="16"/>
                <w:szCs w:val="18"/>
              </w:rPr>
              <w:t>0/</w:t>
            </w:r>
            <w:r w:rsidRPr="006552EC">
              <w:rPr>
                <w:sz w:val="16"/>
                <w:szCs w:val="18"/>
              </w:rPr>
              <w:t>5</w:t>
            </w:r>
            <w:r w:rsidR="00A67160" w:rsidRPr="006552EC">
              <w:rPr>
                <w:sz w:val="16"/>
                <w:szCs w:val="18"/>
              </w:rPr>
              <w:t>0</w:t>
            </w:r>
          </w:p>
        </w:tc>
        <w:tc>
          <w:tcPr>
            <w:tcW w:w="1134" w:type="dxa"/>
            <w:shd w:val="clear" w:color="auto" w:fill="auto"/>
            <w:noWrap/>
            <w:hideMark/>
          </w:tcPr>
          <w:p w14:paraId="7459124B" w14:textId="3298F428" w:rsidR="00AD51A9" w:rsidRPr="006552EC" w:rsidRDefault="00A67160" w:rsidP="0087666B">
            <w:pPr>
              <w:spacing w:after="0"/>
              <w:jc w:val="center"/>
              <w:rPr>
                <w:sz w:val="16"/>
                <w:szCs w:val="18"/>
              </w:rPr>
            </w:pPr>
            <w:r w:rsidRPr="006552EC">
              <w:rPr>
                <w:sz w:val="16"/>
                <w:szCs w:val="18"/>
              </w:rPr>
              <w:t>0/0/0/0</w:t>
            </w:r>
          </w:p>
        </w:tc>
        <w:tc>
          <w:tcPr>
            <w:tcW w:w="844" w:type="dxa"/>
            <w:shd w:val="clear" w:color="auto" w:fill="auto"/>
            <w:noWrap/>
            <w:hideMark/>
          </w:tcPr>
          <w:p w14:paraId="181FAF53" w14:textId="77777777" w:rsidR="00AD51A9" w:rsidRPr="006552EC" w:rsidRDefault="00AD51A9" w:rsidP="0087666B">
            <w:pPr>
              <w:spacing w:after="0"/>
              <w:jc w:val="center"/>
              <w:rPr>
                <w:sz w:val="16"/>
                <w:szCs w:val="18"/>
              </w:rPr>
            </w:pPr>
            <w:r w:rsidRPr="006552EC">
              <w:rPr>
                <w:sz w:val="16"/>
                <w:szCs w:val="18"/>
              </w:rPr>
              <w:t>20</w:t>
            </w:r>
          </w:p>
        </w:tc>
      </w:tr>
      <w:tr w:rsidR="006552EC" w:rsidRPr="006552EC" w14:paraId="1681734C"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1646BC3F"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32B08172"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3862D3F9" w14:textId="77777777" w:rsidR="00AD51A9" w:rsidRPr="006552EC" w:rsidRDefault="00AD51A9" w:rsidP="0087666B">
            <w:pPr>
              <w:spacing w:after="0"/>
              <w:jc w:val="center"/>
              <w:rPr>
                <w:sz w:val="16"/>
                <w:szCs w:val="18"/>
              </w:rPr>
            </w:pPr>
            <w:r w:rsidRPr="006552EC">
              <w:rPr>
                <w:sz w:val="16"/>
                <w:szCs w:val="18"/>
              </w:rPr>
              <w:t>24</w:t>
            </w:r>
          </w:p>
        </w:tc>
        <w:tc>
          <w:tcPr>
            <w:tcW w:w="709" w:type="dxa"/>
            <w:shd w:val="clear" w:color="auto" w:fill="auto"/>
            <w:noWrap/>
            <w:hideMark/>
          </w:tcPr>
          <w:p w14:paraId="426ABDF7" w14:textId="77777777" w:rsidR="00AD51A9" w:rsidRPr="006552EC" w:rsidRDefault="00AD51A9" w:rsidP="0087666B">
            <w:pPr>
              <w:spacing w:after="0"/>
              <w:jc w:val="center"/>
              <w:rPr>
                <w:sz w:val="16"/>
                <w:szCs w:val="18"/>
              </w:rPr>
            </w:pPr>
            <w:r w:rsidRPr="006552EC">
              <w:rPr>
                <w:sz w:val="16"/>
                <w:szCs w:val="18"/>
              </w:rPr>
              <w:t>0600</w:t>
            </w:r>
          </w:p>
        </w:tc>
        <w:tc>
          <w:tcPr>
            <w:tcW w:w="567" w:type="dxa"/>
            <w:shd w:val="clear" w:color="auto" w:fill="auto"/>
            <w:noWrap/>
            <w:hideMark/>
          </w:tcPr>
          <w:p w14:paraId="140683A6" w14:textId="73FF371F" w:rsidR="00AD51A9" w:rsidRPr="006552EC" w:rsidRDefault="00AD51A9" w:rsidP="0087666B">
            <w:pPr>
              <w:spacing w:after="0"/>
              <w:jc w:val="center"/>
              <w:rPr>
                <w:sz w:val="16"/>
                <w:szCs w:val="18"/>
              </w:rPr>
            </w:pPr>
            <w:r w:rsidRPr="006552EC">
              <w:rPr>
                <w:sz w:val="16"/>
                <w:szCs w:val="18"/>
              </w:rPr>
              <w:t>14</w:t>
            </w:r>
            <w:r w:rsidR="00364EF2" w:rsidRPr="006552EC">
              <w:rPr>
                <w:sz w:val="16"/>
                <w:szCs w:val="18"/>
              </w:rPr>
              <w:t>.0</w:t>
            </w:r>
          </w:p>
        </w:tc>
        <w:tc>
          <w:tcPr>
            <w:tcW w:w="708" w:type="dxa"/>
            <w:shd w:val="clear" w:color="auto" w:fill="auto"/>
            <w:noWrap/>
            <w:hideMark/>
          </w:tcPr>
          <w:p w14:paraId="58F545C1" w14:textId="0D83CCB9" w:rsidR="00AD51A9" w:rsidRPr="006552EC" w:rsidRDefault="00AD51A9" w:rsidP="0087666B">
            <w:pPr>
              <w:spacing w:after="0"/>
              <w:jc w:val="center"/>
              <w:rPr>
                <w:sz w:val="16"/>
                <w:szCs w:val="18"/>
              </w:rPr>
            </w:pPr>
            <w:r w:rsidRPr="006552EC">
              <w:rPr>
                <w:sz w:val="16"/>
                <w:szCs w:val="18"/>
              </w:rPr>
              <w:t>91</w:t>
            </w:r>
            <w:r w:rsidR="00364EF2" w:rsidRPr="006552EC">
              <w:rPr>
                <w:sz w:val="16"/>
                <w:szCs w:val="18"/>
              </w:rPr>
              <w:t>.0</w:t>
            </w:r>
          </w:p>
        </w:tc>
        <w:tc>
          <w:tcPr>
            <w:tcW w:w="567" w:type="dxa"/>
            <w:shd w:val="clear" w:color="auto" w:fill="auto"/>
            <w:noWrap/>
            <w:hideMark/>
          </w:tcPr>
          <w:p w14:paraId="5481DDC5" w14:textId="77777777" w:rsidR="00AD51A9" w:rsidRPr="006552EC" w:rsidRDefault="00AD51A9" w:rsidP="0087666B">
            <w:pPr>
              <w:spacing w:after="0"/>
              <w:jc w:val="center"/>
              <w:rPr>
                <w:sz w:val="16"/>
                <w:szCs w:val="18"/>
              </w:rPr>
            </w:pPr>
            <w:r w:rsidRPr="006552EC">
              <w:rPr>
                <w:sz w:val="16"/>
                <w:szCs w:val="18"/>
              </w:rPr>
              <w:t>15</w:t>
            </w:r>
          </w:p>
        </w:tc>
        <w:tc>
          <w:tcPr>
            <w:tcW w:w="709" w:type="dxa"/>
            <w:shd w:val="clear" w:color="auto" w:fill="auto"/>
            <w:noWrap/>
            <w:hideMark/>
          </w:tcPr>
          <w:p w14:paraId="1525B48C" w14:textId="77777777" w:rsidR="00AD51A9" w:rsidRPr="006552EC" w:rsidRDefault="00AD51A9" w:rsidP="0087666B">
            <w:pPr>
              <w:spacing w:after="0"/>
              <w:jc w:val="center"/>
              <w:rPr>
                <w:sz w:val="16"/>
                <w:szCs w:val="18"/>
              </w:rPr>
            </w:pPr>
            <w:r w:rsidRPr="006552EC">
              <w:rPr>
                <w:sz w:val="16"/>
                <w:szCs w:val="18"/>
              </w:rPr>
              <w:t>50</w:t>
            </w:r>
          </w:p>
        </w:tc>
        <w:tc>
          <w:tcPr>
            <w:tcW w:w="567" w:type="dxa"/>
            <w:shd w:val="clear" w:color="auto" w:fill="auto"/>
            <w:noWrap/>
            <w:hideMark/>
          </w:tcPr>
          <w:p w14:paraId="628C1A80" w14:textId="77777777" w:rsidR="00AD51A9" w:rsidRPr="006552EC" w:rsidRDefault="00AD51A9" w:rsidP="0087666B">
            <w:pPr>
              <w:spacing w:after="0"/>
              <w:jc w:val="center"/>
              <w:rPr>
                <w:sz w:val="16"/>
                <w:szCs w:val="18"/>
              </w:rPr>
            </w:pPr>
            <w:r w:rsidRPr="006552EC">
              <w:rPr>
                <w:sz w:val="16"/>
                <w:szCs w:val="18"/>
              </w:rPr>
              <w:t>70</w:t>
            </w:r>
          </w:p>
        </w:tc>
        <w:tc>
          <w:tcPr>
            <w:tcW w:w="709" w:type="dxa"/>
            <w:shd w:val="clear" w:color="auto" w:fill="auto"/>
            <w:noWrap/>
            <w:hideMark/>
          </w:tcPr>
          <w:p w14:paraId="33E190D2" w14:textId="77777777" w:rsidR="00AD51A9" w:rsidRPr="006552EC" w:rsidRDefault="00AD51A9" w:rsidP="0087666B">
            <w:pPr>
              <w:spacing w:after="0"/>
              <w:jc w:val="center"/>
              <w:rPr>
                <w:sz w:val="16"/>
                <w:szCs w:val="18"/>
              </w:rPr>
            </w:pPr>
            <w:r w:rsidRPr="006552EC">
              <w:rPr>
                <w:sz w:val="16"/>
                <w:szCs w:val="18"/>
              </w:rPr>
              <w:t>992</w:t>
            </w:r>
          </w:p>
        </w:tc>
        <w:tc>
          <w:tcPr>
            <w:tcW w:w="1134" w:type="dxa"/>
            <w:shd w:val="clear" w:color="auto" w:fill="auto"/>
            <w:noWrap/>
            <w:hideMark/>
          </w:tcPr>
          <w:p w14:paraId="6F7D867A" w14:textId="4AD9F7EE" w:rsidR="00AD51A9" w:rsidRPr="006552EC" w:rsidRDefault="00DE785D" w:rsidP="0087666B">
            <w:pPr>
              <w:spacing w:after="0"/>
              <w:jc w:val="center"/>
              <w:rPr>
                <w:sz w:val="16"/>
                <w:szCs w:val="18"/>
              </w:rPr>
            </w:pPr>
            <w:r w:rsidRPr="006552EC">
              <w:rPr>
                <w:sz w:val="16"/>
                <w:szCs w:val="18"/>
              </w:rPr>
              <w:t>6</w:t>
            </w:r>
            <w:r w:rsidR="00A67160" w:rsidRPr="006552EC">
              <w:rPr>
                <w:sz w:val="16"/>
                <w:szCs w:val="18"/>
              </w:rPr>
              <w:t>0/</w:t>
            </w:r>
            <w:r w:rsidRPr="006552EC">
              <w:rPr>
                <w:sz w:val="16"/>
                <w:szCs w:val="18"/>
              </w:rPr>
              <w:t>7</w:t>
            </w:r>
            <w:r w:rsidR="00A67160" w:rsidRPr="006552EC">
              <w:rPr>
                <w:sz w:val="16"/>
                <w:szCs w:val="18"/>
              </w:rPr>
              <w:t>0/</w:t>
            </w:r>
            <w:r w:rsidRPr="006552EC">
              <w:rPr>
                <w:sz w:val="16"/>
                <w:szCs w:val="18"/>
              </w:rPr>
              <w:t>7</w:t>
            </w:r>
            <w:r w:rsidR="00A67160" w:rsidRPr="006552EC">
              <w:rPr>
                <w:sz w:val="16"/>
                <w:szCs w:val="18"/>
              </w:rPr>
              <w:t>0/</w:t>
            </w:r>
            <w:r w:rsidRPr="006552EC">
              <w:rPr>
                <w:sz w:val="16"/>
                <w:szCs w:val="18"/>
              </w:rPr>
              <w:t>6</w:t>
            </w:r>
            <w:r w:rsidR="00A67160" w:rsidRPr="006552EC">
              <w:rPr>
                <w:sz w:val="16"/>
                <w:szCs w:val="18"/>
              </w:rPr>
              <w:t>0</w:t>
            </w:r>
          </w:p>
        </w:tc>
        <w:tc>
          <w:tcPr>
            <w:tcW w:w="1134" w:type="dxa"/>
            <w:shd w:val="clear" w:color="auto" w:fill="auto"/>
            <w:noWrap/>
            <w:hideMark/>
          </w:tcPr>
          <w:p w14:paraId="3D9CED62" w14:textId="3E582658" w:rsidR="00AD51A9" w:rsidRPr="006552EC" w:rsidRDefault="00A67160" w:rsidP="0087666B">
            <w:pPr>
              <w:spacing w:after="0"/>
              <w:jc w:val="center"/>
              <w:rPr>
                <w:sz w:val="16"/>
                <w:szCs w:val="18"/>
              </w:rPr>
            </w:pPr>
            <w:r w:rsidRPr="006552EC">
              <w:rPr>
                <w:sz w:val="16"/>
                <w:szCs w:val="18"/>
              </w:rPr>
              <w:t>0/0/</w:t>
            </w:r>
            <w:r w:rsidR="0086065D" w:rsidRPr="006552EC">
              <w:rPr>
                <w:sz w:val="16"/>
                <w:szCs w:val="18"/>
              </w:rPr>
              <w:t>4</w:t>
            </w:r>
            <w:r w:rsidRPr="006552EC">
              <w:rPr>
                <w:sz w:val="16"/>
                <w:szCs w:val="18"/>
              </w:rPr>
              <w:t>0/</w:t>
            </w:r>
            <w:r w:rsidR="0086065D" w:rsidRPr="006552EC">
              <w:rPr>
                <w:sz w:val="16"/>
                <w:szCs w:val="18"/>
              </w:rPr>
              <w:t>4</w:t>
            </w:r>
            <w:r w:rsidRPr="006552EC">
              <w:rPr>
                <w:sz w:val="16"/>
                <w:szCs w:val="18"/>
              </w:rPr>
              <w:t>0</w:t>
            </w:r>
          </w:p>
        </w:tc>
        <w:tc>
          <w:tcPr>
            <w:tcW w:w="844" w:type="dxa"/>
            <w:shd w:val="clear" w:color="auto" w:fill="auto"/>
            <w:noWrap/>
            <w:hideMark/>
          </w:tcPr>
          <w:p w14:paraId="484B9434" w14:textId="77777777" w:rsidR="00AD51A9" w:rsidRPr="006552EC" w:rsidRDefault="00AD51A9" w:rsidP="0087666B">
            <w:pPr>
              <w:spacing w:after="0"/>
              <w:jc w:val="center"/>
              <w:rPr>
                <w:sz w:val="16"/>
                <w:szCs w:val="18"/>
              </w:rPr>
            </w:pPr>
            <w:r w:rsidRPr="006552EC">
              <w:rPr>
                <w:sz w:val="16"/>
                <w:szCs w:val="18"/>
              </w:rPr>
              <w:t>20</w:t>
            </w:r>
          </w:p>
        </w:tc>
      </w:tr>
      <w:tr w:rsidR="006552EC" w:rsidRPr="006552EC" w14:paraId="36AA9BBC"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7F30ED5E"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130F2949"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47AF8BFE" w14:textId="77777777" w:rsidR="00AD51A9" w:rsidRPr="006552EC" w:rsidRDefault="00AD51A9" w:rsidP="0087666B">
            <w:pPr>
              <w:spacing w:after="0"/>
              <w:jc w:val="center"/>
              <w:rPr>
                <w:sz w:val="16"/>
                <w:szCs w:val="18"/>
              </w:rPr>
            </w:pPr>
            <w:r w:rsidRPr="006552EC">
              <w:rPr>
                <w:sz w:val="16"/>
                <w:szCs w:val="18"/>
              </w:rPr>
              <w:t>24</w:t>
            </w:r>
          </w:p>
        </w:tc>
        <w:tc>
          <w:tcPr>
            <w:tcW w:w="709" w:type="dxa"/>
            <w:shd w:val="clear" w:color="auto" w:fill="auto"/>
            <w:noWrap/>
            <w:hideMark/>
          </w:tcPr>
          <w:p w14:paraId="349A6B23" w14:textId="77777777" w:rsidR="00AD51A9" w:rsidRPr="006552EC" w:rsidRDefault="00AD51A9" w:rsidP="0087666B">
            <w:pPr>
              <w:spacing w:after="0"/>
              <w:jc w:val="center"/>
              <w:rPr>
                <w:sz w:val="16"/>
                <w:szCs w:val="18"/>
              </w:rPr>
            </w:pPr>
            <w:r w:rsidRPr="006552EC">
              <w:rPr>
                <w:sz w:val="16"/>
                <w:szCs w:val="18"/>
              </w:rPr>
              <w:t>1200</w:t>
            </w:r>
          </w:p>
        </w:tc>
        <w:tc>
          <w:tcPr>
            <w:tcW w:w="567" w:type="dxa"/>
            <w:shd w:val="clear" w:color="auto" w:fill="auto"/>
            <w:noWrap/>
            <w:hideMark/>
          </w:tcPr>
          <w:p w14:paraId="230CEBB8" w14:textId="77777777" w:rsidR="00AD51A9" w:rsidRPr="006552EC" w:rsidRDefault="00AD51A9" w:rsidP="0087666B">
            <w:pPr>
              <w:spacing w:after="0"/>
              <w:jc w:val="center"/>
              <w:rPr>
                <w:sz w:val="16"/>
                <w:szCs w:val="18"/>
              </w:rPr>
            </w:pPr>
            <w:r w:rsidRPr="006552EC">
              <w:rPr>
                <w:sz w:val="16"/>
                <w:szCs w:val="18"/>
              </w:rPr>
              <w:t>14.2</w:t>
            </w:r>
          </w:p>
        </w:tc>
        <w:tc>
          <w:tcPr>
            <w:tcW w:w="708" w:type="dxa"/>
            <w:shd w:val="clear" w:color="auto" w:fill="auto"/>
            <w:noWrap/>
            <w:hideMark/>
          </w:tcPr>
          <w:p w14:paraId="41BBA8B1" w14:textId="77777777" w:rsidR="00AD51A9" w:rsidRPr="006552EC" w:rsidRDefault="00AD51A9" w:rsidP="0087666B">
            <w:pPr>
              <w:spacing w:after="0"/>
              <w:jc w:val="center"/>
              <w:rPr>
                <w:sz w:val="16"/>
                <w:szCs w:val="18"/>
              </w:rPr>
            </w:pPr>
            <w:r w:rsidRPr="006552EC">
              <w:rPr>
                <w:sz w:val="16"/>
                <w:szCs w:val="18"/>
              </w:rPr>
              <w:t>90.9</w:t>
            </w:r>
          </w:p>
        </w:tc>
        <w:tc>
          <w:tcPr>
            <w:tcW w:w="567" w:type="dxa"/>
            <w:shd w:val="clear" w:color="auto" w:fill="auto"/>
            <w:noWrap/>
            <w:hideMark/>
          </w:tcPr>
          <w:p w14:paraId="574366A4" w14:textId="77777777" w:rsidR="00AD51A9" w:rsidRPr="006552EC" w:rsidRDefault="00AD51A9" w:rsidP="0087666B">
            <w:pPr>
              <w:spacing w:after="0"/>
              <w:jc w:val="center"/>
              <w:rPr>
                <w:sz w:val="16"/>
                <w:szCs w:val="18"/>
              </w:rPr>
            </w:pPr>
            <w:r w:rsidRPr="006552EC">
              <w:rPr>
                <w:sz w:val="16"/>
                <w:szCs w:val="18"/>
              </w:rPr>
              <w:t>15</w:t>
            </w:r>
          </w:p>
        </w:tc>
        <w:tc>
          <w:tcPr>
            <w:tcW w:w="709" w:type="dxa"/>
            <w:shd w:val="clear" w:color="auto" w:fill="auto"/>
            <w:noWrap/>
            <w:hideMark/>
          </w:tcPr>
          <w:p w14:paraId="4FC58156" w14:textId="77777777" w:rsidR="00AD51A9" w:rsidRPr="006552EC" w:rsidRDefault="00AD51A9" w:rsidP="0087666B">
            <w:pPr>
              <w:spacing w:after="0"/>
              <w:jc w:val="center"/>
              <w:rPr>
                <w:sz w:val="16"/>
                <w:szCs w:val="18"/>
              </w:rPr>
            </w:pPr>
            <w:r w:rsidRPr="006552EC">
              <w:rPr>
                <w:sz w:val="16"/>
                <w:szCs w:val="18"/>
              </w:rPr>
              <w:t>70</w:t>
            </w:r>
          </w:p>
        </w:tc>
        <w:tc>
          <w:tcPr>
            <w:tcW w:w="567" w:type="dxa"/>
            <w:shd w:val="clear" w:color="auto" w:fill="auto"/>
            <w:noWrap/>
            <w:hideMark/>
          </w:tcPr>
          <w:p w14:paraId="66FF9F53" w14:textId="77777777" w:rsidR="00AD51A9" w:rsidRPr="006552EC" w:rsidRDefault="00AD51A9" w:rsidP="0087666B">
            <w:pPr>
              <w:spacing w:after="0"/>
              <w:jc w:val="center"/>
              <w:rPr>
                <w:sz w:val="16"/>
                <w:szCs w:val="18"/>
              </w:rPr>
            </w:pPr>
            <w:r w:rsidRPr="006552EC">
              <w:rPr>
                <w:sz w:val="16"/>
                <w:szCs w:val="18"/>
              </w:rPr>
              <w:t>100</w:t>
            </w:r>
          </w:p>
        </w:tc>
        <w:tc>
          <w:tcPr>
            <w:tcW w:w="709" w:type="dxa"/>
            <w:shd w:val="clear" w:color="auto" w:fill="auto"/>
            <w:noWrap/>
            <w:hideMark/>
          </w:tcPr>
          <w:p w14:paraId="7790203F" w14:textId="77777777" w:rsidR="00AD51A9" w:rsidRPr="006552EC" w:rsidRDefault="00AD51A9" w:rsidP="0087666B">
            <w:pPr>
              <w:spacing w:after="0"/>
              <w:jc w:val="center"/>
              <w:rPr>
                <w:sz w:val="16"/>
                <w:szCs w:val="18"/>
              </w:rPr>
            </w:pPr>
            <w:r w:rsidRPr="006552EC">
              <w:rPr>
                <w:sz w:val="16"/>
                <w:szCs w:val="18"/>
              </w:rPr>
              <w:t>977</w:t>
            </w:r>
          </w:p>
        </w:tc>
        <w:tc>
          <w:tcPr>
            <w:tcW w:w="1134" w:type="dxa"/>
            <w:shd w:val="clear" w:color="auto" w:fill="auto"/>
            <w:noWrap/>
            <w:hideMark/>
          </w:tcPr>
          <w:p w14:paraId="6F31FCB5" w14:textId="514C132A" w:rsidR="00AD51A9" w:rsidRPr="006552EC" w:rsidRDefault="00DE785D" w:rsidP="0087666B">
            <w:pPr>
              <w:spacing w:after="0"/>
              <w:jc w:val="center"/>
              <w:rPr>
                <w:sz w:val="16"/>
                <w:szCs w:val="18"/>
              </w:rPr>
            </w:pPr>
            <w:r w:rsidRPr="006552EC">
              <w:rPr>
                <w:sz w:val="16"/>
                <w:szCs w:val="18"/>
              </w:rPr>
              <w:t>6</w:t>
            </w:r>
            <w:r w:rsidR="00A67160" w:rsidRPr="006552EC">
              <w:rPr>
                <w:sz w:val="16"/>
                <w:szCs w:val="18"/>
              </w:rPr>
              <w:t>0/</w:t>
            </w:r>
            <w:r w:rsidRPr="006552EC">
              <w:rPr>
                <w:sz w:val="16"/>
                <w:szCs w:val="18"/>
              </w:rPr>
              <w:t>6</w:t>
            </w:r>
            <w:r w:rsidR="00A67160" w:rsidRPr="006552EC">
              <w:rPr>
                <w:sz w:val="16"/>
                <w:szCs w:val="18"/>
              </w:rPr>
              <w:t>0/</w:t>
            </w:r>
            <w:r w:rsidRPr="006552EC">
              <w:rPr>
                <w:sz w:val="16"/>
                <w:szCs w:val="18"/>
              </w:rPr>
              <w:t>6</w:t>
            </w:r>
            <w:r w:rsidR="00A67160" w:rsidRPr="006552EC">
              <w:rPr>
                <w:sz w:val="16"/>
                <w:szCs w:val="18"/>
              </w:rPr>
              <w:t>0/</w:t>
            </w:r>
            <w:r w:rsidRPr="006552EC">
              <w:rPr>
                <w:sz w:val="16"/>
                <w:szCs w:val="18"/>
              </w:rPr>
              <w:t>6</w:t>
            </w:r>
            <w:r w:rsidR="00A67160" w:rsidRPr="006552EC">
              <w:rPr>
                <w:sz w:val="16"/>
                <w:szCs w:val="18"/>
              </w:rPr>
              <w:t>0</w:t>
            </w:r>
          </w:p>
        </w:tc>
        <w:tc>
          <w:tcPr>
            <w:tcW w:w="1134" w:type="dxa"/>
            <w:shd w:val="clear" w:color="auto" w:fill="auto"/>
            <w:noWrap/>
            <w:hideMark/>
          </w:tcPr>
          <w:p w14:paraId="6BB89447" w14:textId="22A49263" w:rsidR="00AD51A9" w:rsidRPr="006552EC" w:rsidRDefault="0086065D" w:rsidP="0087666B">
            <w:pPr>
              <w:spacing w:after="0"/>
              <w:jc w:val="center"/>
              <w:rPr>
                <w:sz w:val="16"/>
                <w:szCs w:val="18"/>
              </w:rPr>
            </w:pPr>
            <w:r w:rsidRPr="006552EC">
              <w:rPr>
                <w:sz w:val="16"/>
                <w:szCs w:val="18"/>
              </w:rPr>
              <w:t>4</w:t>
            </w:r>
            <w:r w:rsidR="00A67160" w:rsidRPr="006552EC">
              <w:rPr>
                <w:sz w:val="16"/>
                <w:szCs w:val="18"/>
              </w:rPr>
              <w:t>0/</w:t>
            </w:r>
            <w:r w:rsidRPr="006552EC">
              <w:rPr>
                <w:sz w:val="16"/>
                <w:szCs w:val="18"/>
              </w:rPr>
              <w:t>4</w:t>
            </w:r>
            <w:r w:rsidR="00A67160" w:rsidRPr="006552EC">
              <w:rPr>
                <w:sz w:val="16"/>
                <w:szCs w:val="18"/>
              </w:rPr>
              <w:t>0/</w:t>
            </w:r>
            <w:r w:rsidRPr="006552EC">
              <w:rPr>
                <w:sz w:val="16"/>
                <w:szCs w:val="18"/>
              </w:rPr>
              <w:t>3</w:t>
            </w:r>
            <w:r w:rsidR="00A67160" w:rsidRPr="006552EC">
              <w:rPr>
                <w:sz w:val="16"/>
                <w:szCs w:val="18"/>
              </w:rPr>
              <w:t>0/</w:t>
            </w:r>
            <w:r w:rsidRPr="006552EC">
              <w:rPr>
                <w:sz w:val="16"/>
                <w:szCs w:val="18"/>
              </w:rPr>
              <w:t>3</w:t>
            </w:r>
            <w:r w:rsidR="00A67160" w:rsidRPr="006552EC">
              <w:rPr>
                <w:sz w:val="16"/>
                <w:szCs w:val="18"/>
              </w:rPr>
              <w:t>0</w:t>
            </w:r>
          </w:p>
        </w:tc>
        <w:tc>
          <w:tcPr>
            <w:tcW w:w="844" w:type="dxa"/>
            <w:shd w:val="clear" w:color="auto" w:fill="auto"/>
            <w:noWrap/>
            <w:hideMark/>
          </w:tcPr>
          <w:p w14:paraId="231D509F" w14:textId="77777777" w:rsidR="00AD51A9" w:rsidRPr="006552EC" w:rsidRDefault="00AD51A9" w:rsidP="0087666B">
            <w:pPr>
              <w:spacing w:after="0"/>
              <w:jc w:val="center"/>
              <w:rPr>
                <w:sz w:val="16"/>
                <w:szCs w:val="18"/>
              </w:rPr>
            </w:pPr>
            <w:r w:rsidRPr="006552EC">
              <w:rPr>
                <w:sz w:val="16"/>
                <w:szCs w:val="18"/>
              </w:rPr>
              <w:t>15</w:t>
            </w:r>
          </w:p>
        </w:tc>
      </w:tr>
      <w:tr w:rsidR="006552EC" w:rsidRPr="006552EC" w14:paraId="1CE61C4C"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4A254912"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13712636"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76D3A3F4" w14:textId="77777777" w:rsidR="00AD51A9" w:rsidRPr="006552EC" w:rsidRDefault="00AD51A9" w:rsidP="0087666B">
            <w:pPr>
              <w:spacing w:after="0"/>
              <w:jc w:val="center"/>
              <w:rPr>
                <w:sz w:val="16"/>
                <w:szCs w:val="18"/>
              </w:rPr>
            </w:pPr>
            <w:r w:rsidRPr="006552EC">
              <w:rPr>
                <w:sz w:val="16"/>
                <w:szCs w:val="18"/>
              </w:rPr>
              <w:t>24</w:t>
            </w:r>
          </w:p>
        </w:tc>
        <w:tc>
          <w:tcPr>
            <w:tcW w:w="709" w:type="dxa"/>
            <w:shd w:val="clear" w:color="auto" w:fill="auto"/>
            <w:noWrap/>
            <w:hideMark/>
          </w:tcPr>
          <w:p w14:paraId="3045CCA4" w14:textId="77777777" w:rsidR="00AD51A9" w:rsidRPr="006552EC" w:rsidRDefault="00AD51A9" w:rsidP="0087666B">
            <w:pPr>
              <w:spacing w:after="0"/>
              <w:jc w:val="center"/>
              <w:rPr>
                <w:sz w:val="16"/>
                <w:szCs w:val="18"/>
              </w:rPr>
            </w:pPr>
            <w:r w:rsidRPr="006552EC">
              <w:rPr>
                <w:sz w:val="16"/>
                <w:szCs w:val="18"/>
              </w:rPr>
              <w:t>1800</w:t>
            </w:r>
          </w:p>
        </w:tc>
        <w:tc>
          <w:tcPr>
            <w:tcW w:w="567" w:type="dxa"/>
            <w:shd w:val="clear" w:color="auto" w:fill="auto"/>
            <w:noWrap/>
            <w:hideMark/>
          </w:tcPr>
          <w:p w14:paraId="00C872F1" w14:textId="77777777" w:rsidR="00AD51A9" w:rsidRPr="006552EC" w:rsidRDefault="00AD51A9" w:rsidP="0087666B">
            <w:pPr>
              <w:spacing w:after="0"/>
              <w:jc w:val="center"/>
              <w:rPr>
                <w:sz w:val="16"/>
                <w:szCs w:val="18"/>
              </w:rPr>
            </w:pPr>
            <w:r w:rsidRPr="006552EC">
              <w:rPr>
                <w:sz w:val="16"/>
                <w:szCs w:val="18"/>
              </w:rPr>
              <w:t>14.5</w:t>
            </w:r>
          </w:p>
        </w:tc>
        <w:tc>
          <w:tcPr>
            <w:tcW w:w="708" w:type="dxa"/>
            <w:shd w:val="clear" w:color="auto" w:fill="auto"/>
            <w:noWrap/>
            <w:hideMark/>
          </w:tcPr>
          <w:p w14:paraId="24EE4658" w14:textId="142E6792" w:rsidR="00AD51A9" w:rsidRPr="006552EC" w:rsidRDefault="00AD51A9" w:rsidP="0087666B">
            <w:pPr>
              <w:spacing w:after="0"/>
              <w:jc w:val="center"/>
              <w:rPr>
                <w:sz w:val="16"/>
                <w:szCs w:val="18"/>
              </w:rPr>
            </w:pPr>
            <w:r w:rsidRPr="006552EC">
              <w:rPr>
                <w:sz w:val="16"/>
                <w:szCs w:val="18"/>
              </w:rPr>
              <w:t>91</w:t>
            </w:r>
            <w:r w:rsidR="00364EF2" w:rsidRPr="006552EC">
              <w:rPr>
                <w:sz w:val="16"/>
                <w:szCs w:val="18"/>
              </w:rPr>
              <w:t>.0</w:t>
            </w:r>
          </w:p>
        </w:tc>
        <w:tc>
          <w:tcPr>
            <w:tcW w:w="567" w:type="dxa"/>
            <w:shd w:val="clear" w:color="auto" w:fill="auto"/>
            <w:noWrap/>
            <w:hideMark/>
          </w:tcPr>
          <w:p w14:paraId="640D59B0" w14:textId="77777777" w:rsidR="00AD51A9" w:rsidRPr="006552EC" w:rsidRDefault="00AD51A9" w:rsidP="0087666B">
            <w:pPr>
              <w:spacing w:after="0"/>
              <w:jc w:val="center"/>
              <w:rPr>
                <w:sz w:val="16"/>
                <w:szCs w:val="18"/>
              </w:rPr>
            </w:pPr>
            <w:r w:rsidRPr="006552EC">
              <w:rPr>
                <w:sz w:val="16"/>
                <w:szCs w:val="18"/>
              </w:rPr>
              <w:t>15</w:t>
            </w:r>
          </w:p>
        </w:tc>
        <w:tc>
          <w:tcPr>
            <w:tcW w:w="709" w:type="dxa"/>
            <w:shd w:val="clear" w:color="auto" w:fill="auto"/>
            <w:noWrap/>
            <w:hideMark/>
          </w:tcPr>
          <w:p w14:paraId="6F36915C" w14:textId="77777777" w:rsidR="00AD51A9" w:rsidRPr="006552EC" w:rsidRDefault="00AD51A9" w:rsidP="0087666B">
            <w:pPr>
              <w:spacing w:after="0"/>
              <w:jc w:val="center"/>
              <w:rPr>
                <w:sz w:val="16"/>
                <w:szCs w:val="18"/>
              </w:rPr>
            </w:pPr>
            <w:r w:rsidRPr="006552EC">
              <w:rPr>
                <w:sz w:val="16"/>
                <w:szCs w:val="18"/>
              </w:rPr>
              <w:t>75</w:t>
            </w:r>
          </w:p>
        </w:tc>
        <w:tc>
          <w:tcPr>
            <w:tcW w:w="567" w:type="dxa"/>
            <w:shd w:val="clear" w:color="auto" w:fill="auto"/>
            <w:noWrap/>
            <w:hideMark/>
          </w:tcPr>
          <w:p w14:paraId="1B736578" w14:textId="77777777" w:rsidR="00AD51A9" w:rsidRPr="006552EC" w:rsidRDefault="00AD51A9" w:rsidP="0087666B">
            <w:pPr>
              <w:spacing w:after="0"/>
              <w:jc w:val="center"/>
              <w:rPr>
                <w:sz w:val="16"/>
                <w:szCs w:val="18"/>
              </w:rPr>
            </w:pPr>
            <w:r w:rsidRPr="006552EC">
              <w:rPr>
                <w:sz w:val="16"/>
                <w:szCs w:val="18"/>
              </w:rPr>
              <w:t>105</w:t>
            </w:r>
          </w:p>
        </w:tc>
        <w:tc>
          <w:tcPr>
            <w:tcW w:w="709" w:type="dxa"/>
            <w:shd w:val="clear" w:color="auto" w:fill="auto"/>
            <w:noWrap/>
            <w:hideMark/>
          </w:tcPr>
          <w:p w14:paraId="35086790" w14:textId="77777777" w:rsidR="00AD51A9" w:rsidRPr="006552EC" w:rsidRDefault="00AD51A9" w:rsidP="0087666B">
            <w:pPr>
              <w:spacing w:after="0"/>
              <w:jc w:val="center"/>
              <w:rPr>
                <w:sz w:val="16"/>
                <w:szCs w:val="18"/>
              </w:rPr>
            </w:pPr>
            <w:r w:rsidRPr="006552EC">
              <w:rPr>
                <w:sz w:val="16"/>
                <w:szCs w:val="18"/>
              </w:rPr>
              <w:t>973</w:t>
            </w:r>
          </w:p>
        </w:tc>
        <w:tc>
          <w:tcPr>
            <w:tcW w:w="1134" w:type="dxa"/>
            <w:shd w:val="clear" w:color="auto" w:fill="auto"/>
            <w:noWrap/>
            <w:hideMark/>
          </w:tcPr>
          <w:p w14:paraId="1E79D748" w14:textId="737CA091" w:rsidR="00AD51A9" w:rsidRPr="006552EC" w:rsidRDefault="00DE785D" w:rsidP="0087666B">
            <w:pPr>
              <w:spacing w:after="0"/>
              <w:jc w:val="center"/>
              <w:rPr>
                <w:sz w:val="16"/>
                <w:szCs w:val="18"/>
              </w:rPr>
            </w:pPr>
            <w:r w:rsidRPr="006552EC">
              <w:rPr>
                <w:sz w:val="16"/>
                <w:szCs w:val="18"/>
              </w:rPr>
              <w:t>6</w:t>
            </w:r>
            <w:r w:rsidR="00A67160" w:rsidRPr="006552EC">
              <w:rPr>
                <w:sz w:val="16"/>
                <w:szCs w:val="18"/>
              </w:rPr>
              <w:t>0/</w:t>
            </w:r>
            <w:r w:rsidRPr="006552EC">
              <w:rPr>
                <w:sz w:val="16"/>
                <w:szCs w:val="18"/>
              </w:rPr>
              <w:t>7</w:t>
            </w:r>
            <w:r w:rsidR="00A67160" w:rsidRPr="006552EC">
              <w:rPr>
                <w:sz w:val="16"/>
                <w:szCs w:val="18"/>
              </w:rPr>
              <w:t>0/</w:t>
            </w:r>
            <w:r w:rsidRPr="006552EC">
              <w:rPr>
                <w:sz w:val="16"/>
                <w:szCs w:val="18"/>
              </w:rPr>
              <w:t>7</w:t>
            </w:r>
            <w:r w:rsidR="00A67160" w:rsidRPr="006552EC">
              <w:rPr>
                <w:sz w:val="16"/>
                <w:szCs w:val="18"/>
              </w:rPr>
              <w:t>0/</w:t>
            </w:r>
            <w:r w:rsidRPr="006552EC">
              <w:rPr>
                <w:sz w:val="16"/>
                <w:szCs w:val="18"/>
              </w:rPr>
              <w:t>6</w:t>
            </w:r>
            <w:r w:rsidR="00A67160" w:rsidRPr="006552EC">
              <w:rPr>
                <w:sz w:val="16"/>
                <w:szCs w:val="18"/>
              </w:rPr>
              <w:t>0</w:t>
            </w:r>
          </w:p>
        </w:tc>
        <w:tc>
          <w:tcPr>
            <w:tcW w:w="1134" w:type="dxa"/>
            <w:shd w:val="clear" w:color="auto" w:fill="auto"/>
            <w:noWrap/>
            <w:hideMark/>
          </w:tcPr>
          <w:p w14:paraId="4344A213" w14:textId="6E1A2750" w:rsidR="00AD51A9" w:rsidRPr="006552EC" w:rsidRDefault="0086065D" w:rsidP="0087666B">
            <w:pPr>
              <w:spacing w:after="0"/>
              <w:jc w:val="center"/>
              <w:rPr>
                <w:sz w:val="16"/>
                <w:szCs w:val="18"/>
              </w:rPr>
            </w:pPr>
            <w:r w:rsidRPr="006552EC">
              <w:rPr>
                <w:sz w:val="16"/>
                <w:szCs w:val="18"/>
              </w:rPr>
              <w:t>4</w:t>
            </w:r>
            <w:r w:rsidR="00A67160" w:rsidRPr="006552EC">
              <w:rPr>
                <w:sz w:val="16"/>
                <w:szCs w:val="18"/>
              </w:rPr>
              <w:t>0/</w:t>
            </w:r>
            <w:r w:rsidRPr="006552EC">
              <w:rPr>
                <w:sz w:val="16"/>
                <w:szCs w:val="18"/>
              </w:rPr>
              <w:t>4</w:t>
            </w:r>
            <w:r w:rsidR="00A67160" w:rsidRPr="006552EC">
              <w:rPr>
                <w:sz w:val="16"/>
                <w:szCs w:val="18"/>
              </w:rPr>
              <w:t>0/</w:t>
            </w:r>
            <w:r w:rsidRPr="006552EC">
              <w:rPr>
                <w:sz w:val="16"/>
                <w:szCs w:val="18"/>
              </w:rPr>
              <w:t>4</w:t>
            </w:r>
            <w:r w:rsidR="00A67160" w:rsidRPr="006552EC">
              <w:rPr>
                <w:sz w:val="16"/>
                <w:szCs w:val="18"/>
              </w:rPr>
              <w:t>0/</w:t>
            </w:r>
            <w:r w:rsidRPr="006552EC">
              <w:rPr>
                <w:sz w:val="16"/>
                <w:szCs w:val="18"/>
              </w:rPr>
              <w:t>4</w:t>
            </w:r>
            <w:r w:rsidR="00A67160" w:rsidRPr="006552EC">
              <w:rPr>
                <w:sz w:val="16"/>
                <w:szCs w:val="18"/>
              </w:rPr>
              <w:t>0</w:t>
            </w:r>
          </w:p>
        </w:tc>
        <w:tc>
          <w:tcPr>
            <w:tcW w:w="844" w:type="dxa"/>
            <w:shd w:val="clear" w:color="auto" w:fill="auto"/>
            <w:noWrap/>
            <w:hideMark/>
          </w:tcPr>
          <w:p w14:paraId="3B0A803B" w14:textId="77777777" w:rsidR="00AD51A9" w:rsidRPr="006552EC" w:rsidRDefault="00AD51A9" w:rsidP="0087666B">
            <w:pPr>
              <w:spacing w:after="0"/>
              <w:jc w:val="center"/>
              <w:rPr>
                <w:sz w:val="16"/>
                <w:szCs w:val="18"/>
              </w:rPr>
            </w:pPr>
            <w:r w:rsidRPr="006552EC">
              <w:rPr>
                <w:sz w:val="16"/>
                <w:szCs w:val="18"/>
              </w:rPr>
              <w:t>15</w:t>
            </w:r>
          </w:p>
        </w:tc>
      </w:tr>
      <w:tr w:rsidR="006552EC" w:rsidRPr="006552EC" w14:paraId="7738BF70" w14:textId="77777777" w:rsidTr="006552EC">
        <w:trPr>
          <w:cnfStyle w:val="000000100000" w:firstRow="0" w:lastRow="0" w:firstColumn="0" w:lastColumn="0" w:oddVBand="0" w:evenVBand="0" w:oddHBand="1" w:evenHBand="0" w:firstRowFirstColumn="0" w:firstRowLastColumn="0" w:lastRowFirstColumn="0" w:lastRowLastColumn="0"/>
          <w:trHeight w:val="300"/>
          <w:jc w:val="center"/>
        </w:trPr>
        <w:tc>
          <w:tcPr>
            <w:tcW w:w="704" w:type="dxa"/>
            <w:shd w:val="clear" w:color="auto" w:fill="auto"/>
            <w:noWrap/>
            <w:hideMark/>
          </w:tcPr>
          <w:p w14:paraId="42D84050"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7D281972"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06652932" w14:textId="77777777" w:rsidR="00AD51A9" w:rsidRPr="006552EC" w:rsidRDefault="00AD51A9" w:rsidP="0087666B">
            <w:pPr>
              <w:spacing w:after="0"/>
              <w:jc w:val="center"/>
              <w:rPr>
                <w:sz w:val="16"/>
                <w:szCs w:val="18"/>
              </w:rPr>
            </w:pPr>
            <w:r w:rsidRPr="006552EC">
              <w:rPr>
                <w:sz w:val="16"/>
                <w:szCs w:val="18"/>
              </w:rPr>
              <w:t>25</w:t>
            </w:r>
          </w:p>
        </w:tc>
        <w:tc>
          <w:tcPr>
            <w:tcW w:w="709" w:type="dxa"/>
            <w:shd w:val="clear" w:color="auto" w:fill="auto"/>
            <w:noWrap/>
            <w:hideMark/>
          </w:tcPr>
          <w:p w14:paraId="71EA2386" w14:textId="77777777" w:rsidR="00AD51A9" w:rsidRPr="006552EC" w:rsidRDefault="00AD51A9" w:rsidP="0087666B">
            <w:pPr>
              <w:spacing w:after="0"/>
              <w:jc w:val="center"/>
              <w:rPr>
                <w:sz w:val="16"/>
                <w:szCs w:val="18"/>
              </w:rPr>
            </w:pPr>
            <w:r w:rsidRPr="006552EC">
              <w:rPr>
                <w:sz w:val="16"/>
                <w:szCs w:val="18"/>
              </w:rPr>
              <w:t>0000</w:t>
            </w:r>
          </w:p>
        </w:tc>
        <w:tc>
          <w:tcPr>
            <w:tcW w:w="567" w:type="dxa"/>
            <w:shd w:val="clear" w:color="auto" w:fill="auto"/>
            <w:noWrap/>
            <w:hideMark/>
          </w:tcPr>
          <w:p w14:paraId="3E61CD02" w14:textId="77777777" w:rsidR="00AD51A9" w:rsidRPr="006552EC" w:rsidRDefault="00AD51A9" w:rsidP="0087666B">
            <w:pPr>
              <w:spacing w:after="0"/>
              <w:jc w:val="center"/>
              <w:rPr>
                <w:sz w:val="16"/>
                <w:szCs w:val="18"/>
              </w:rPr>
            </w:pPr>
            <w:r w:rsidRPr="006552EC">
              <w:rPr>
                <w:sz w:val="16"/>
                <w:szCs w:val="18"/>
              </w:rPr>
              <w:t>14.8</w:t>
            </w:r>
          </w:p>
        </w:tc>
        <w:tc>
          <w:tcPr>
            <w:tcW w:w="708" w:type="dxa"/>
            <w:shd w:val="clear" w:color="auto" w:fill="auto"/>
            <w:noWrap/>
            <w:hideMark/>
          </w:tcPr>
          <w:p w14:paraId="49028CFC" w14:textId="77777777" w:rsidR="00AD51A9" w:rsidRPr="006552EC" w:rsidRDefault="00AD51A9" w:rsidP="0087666B">
            <w:pPr>
              <w:spacing w:after="0"/>
              <w:jc w:val="center"/>
              <w:rPr>
                <w:sz w:val="16"/>
                <w:szCs w:val="18"/>
              </w:rPr>
            </w:pPr>
            <w:r w:rsidRPr="006552EC">
              <w:rPr>
                <w:sz w:val="16"/>
                <w:szCs w:val="18"/>
              </w:rPr>
              <w:t>90.7</w:t>
            </w:r>
          </w:p>
        </w:tc>
        <w:tc>
          <w:tcPr>
            <w:tcW w:w="567" w:type="dxa"/>
            <w:shd w:val="clear" w:color="auto" w:fill="auto"/>
            <w:noWrap/>
            <w:hideMark/>
          </w:tcPr>
          <w:p w14:paraId="01E76F6D" w14:textId="77777777" w:rsidR="00AD51A9" w:rsidRPr="006552EC" w:rsidRDefault="00AD51A9" w:rsidP="0087666B">
            <w:pPr>
              <w:spacing w:after="0"/>
              <w:jc w:val="center"/>
              <w:rPr>
                <w:sz w:val="16"/>
                <w:szCs w:val="18"/>
              </w:rPr>
            </w:pPr>
            <w:r w:rsidRPr="006552EC">
              <w:rPr>
                <w:sz w:val="16"/>
                <w:szCs w:val="18"/>
              </w:rPr>
              <w:t>20</w:t>
            </w:r>
          </w:p>
        </w:tc>
        <w:tc>
          <w:tcPr>
            <w:tcW w:w="709" w:type="dxa"/>
            <w:shd w:val="clear" w:color="auto" w:fill="auto"/>
            <w:noWrap/>
            <w:hideMark/>
          </w:tcPr>
          <w:p w14:paraId="26AA4DD7" w14:textId="77777777" w:rsidR="00AD51A9" w:rsidRPr="006552EC" w:rsidRDefault="00AD51A9" w:rsidP="0087666B">
            <w:pPr>
              <w:spacing w:after="0"/>
              <w:jc w:val="center"/>
              <w:rPr>
                <w:sz w:val="16"/>
                <w:szCs w:val="18"/>
              </w:rPr>
            </w:pPr>
            <w:r w:rsidRPr="006552EC">
              <w:rPr>
                <w:sz w:val="16"/>
                <w:szCs w:val="18"/>
              </w:rPr>
              <w:t>75</w:t>
            </w:r>
          </w:p>
        </w:tc>
        <w:tc>
          <w:tcPr>
            <w:tcW w:w="567" w:type="dxa"/>
            <w:shd w:val="clear" w:color="auto" w:fill="auto"/>
            <w:noWrap/>
            <w:hideMark/>
          </w:tcPr>
          <w:p w14:paraId="6E78EF25" w14:textId="77777777" w:rsidR="00AD51A9" w:rsidRPr="006552EC" w:rsidRDefault="00AD51A9" w:rsidP="0087666B">
            <w:pPr>
              <w:spacing w:after="0"/>
              <w:jc w:val="center"/>
              <w:rPr>
                <w:sz w:val="16"/>
                <w:szCs w:val="18"/>
              </w:rPr>
            </w:pPr>
            <w:r w:rsidRPr="006552EC">
              <w:rPr>
                <w:sz w:val="16"/>
                <w:szCs w:val="18"/>
              </w:rPr>
              <w:t>105</w:t>
            </w:r>
          </w:p>
        </w:tc>
        <w:tc>
          <w:tcPr>
            <w:tcW w:w="709" w:type="dxa"/>
            <w:shd w:val="clear" w:color="auto" w:fill="auto"/>
            <w:noWrap/>
            <w:hideMark/>
          </w:tcPr>
          <w:p w14:paraId="307B5E92" w14:textId="77777777" w:rsidR="00AD51A9" w:rsidRPr="006552EC" w:rsidRDefault="00AD51A9" w:rsidP="0087666B">
            <w:pPr>
              <w:spacing w:after="0"/>
              <w:jc w:val="center"/>
              <w:rPr>
                <w:sz w:val="16"/>
                <w:szCs w:val="18"/>
              </w:rPr>
            </w:pPr>
            <w:r w:rsidRPr="006552EC">
              <w:rPr>
                <w:sz w:val="16"/>
                <w:szCs w:val="18"/>
              </w:rPr>
              <w:t>974</w:t>
            </w:r>
          </w:p>
        </w:tc>
        <w:tc>
          <w:tcPr>
            <w:tcW w:w="1134" w:type="dxa"/>
            <w:shd w:val="clear" w:color="auto" w:fill="auto"/>
            <w:noWrap/>
            <w:hideMark/>
          </w:tcPr>
          <w:p w14:paraId="07E7D1E5" w14:textId="02A7CDC5" w:rsidR="00AD51A9" w:rsidRPr="006552EC" w:rsidRDefault="00DE785D" w:rsidP="0087666B">
            <w:pPr>
              <w:spacing w:after="0"/>
              <w:jc w:val="center"/>
              <w:rPr>
                <w:sz w:val="16"/>
                <w:szCs w:val="18"/>
              </w:rPr>
            </w:pPr>
            <w:r w:rsidRPr="006552EC">
              <w:rPr>
                <w:sz w:val="16"/>
                <w:szCs w:val="18"/>
              </w:rPr>
              <w:t>6</w:t>
            </w:r>
            <w:r w:rsidR="00A67160" w:rsidRPr="006552EC">
              <w:rPr>
                <w:sz w:val="16"/>
                <w:szCs w:val="18"/>
              </w:rPr>
              <w:t>0/</w:t>
            </w:r>
            <w:r w:rsidRPr="006552EC">
              <w:rPr>
                <w:sz w:val="16"/>
                <w:szCs w:val="18"/>
              </w:rPr>
              <w:t>7</w:t>
            </w:r>
            <w:r w:rsidR="00A67160" w:rsidRPr="006552EC">
              <w:rPr>
                <w:sz w:val="16"/>
                <w:szCs w:val="18"/>
              </w:rPr>
              <w:t>0/</w:t>
            </w:r>
            <w:r w:rsidRPr="006552EC">
              <w:rPr>
                <w:sz w:val="16"/>
                <w:szCs w:val="18"/>
              </w:rPr>
              <w:t>7</w:t>
            </w:r>
            <w:r w:rsidR="00A67160" w:rsidRPr="006552EC">
              <w:rPr>
                <w:sz w:val="16"/>
                <w:szCs w:val="18"/>
              </w:rPr>
              <w:t>0/</w:t>
            </w:r>
            <w:r w:rsidRPr="006552EC">
              <w:rPr>
                <w:sz w:val="16"/>
                <w:szCs w:val="18"/>
              </w:rPr>
              <w:t>6</w:t>
            </w:r>
            <w:r w:rsidR="00A67160" w:rsidRPr="006552EC">
              <w:rPr>
                <w:sz w:val="16"/>
                <w:szCs w:val="18"/>
              </w:rPr>
              <w:t>0</w:t>
            </w:r>
          </w:p>
        </w:tc>
        <w:tc>
          <w:tcPr>
            <w:tcW w:w="1134" w:type="dxa"/>
            <w:shd w:val="clear" w:color="auto" w:fill="auto"/>
            <w:noWrap/>
            <w:hideMark/>
          </w:tcPr>
          <w:p w14:paraId="636C0346" w14:textId="652AFD37" w:rsidR="00AD51A9" w:rsidRPr="006552EC" w:rsidRDefault="0086065D" w:rsidP="0087666B">
            <w:pPr>
              <w:spacing w:after="0"/>
              <w:jc w:val="center"/>
              <w:rPr>
                <w:sz w:val="16"/>
                <w:szCs w:val="18"/>
              </w:rPr>
            </w:pPr>
            <w:r w:rsidRPr="006552EC">
              <w:rPr>
                <w:sz w:val="16"/>
                <w:szCs w:val="18"/>
              </w:rPr>
              <w:t>4</w:t>
            </w:r>
            <w:r w:rsidR="00A67160" w:rsidRPr="006552EC">
              <w:rPr>
                <w:sz w:val="16"/>
                <w:szCs w:val="18"/>
              </w:rPr>
              <w:t>0/</w:t>
            </w:r>
            <w:r w:rsidRPr="006552EC">
              <w:rPr>
                <w:sz w:val="16"/>
                <w:szCs w:val="18"/>
              </w:rPr>
              <w:t>4</w:t>
            </w:r>
            <w:r w:rsidR="00A67160" w:rsidRPr="006552EC">
              <w:rPr>
                <w:sz w:val="16"/>
                <w:szCs w:val="18"/>
              </w:rPr>
              <w:t>0/</w:t>
            </w:r>
            <w:r w:rsidRPr="006552EC">
              <w:rPr>
                <w:sz w:val="16"/>
                <w:szCs w:val="18"/>
              </w:rPr>
              <w:t>4</w:t>
            </w:r>
            <w:r w:rsidR="00A67160" w:rsidRPr="006552EC">
              <w:rPr>
                <w:sz w:val="16"/>
                <w:szCs w:val="18"/>
              </w:rPr>
              <w:t>0/</w:t>
            </w:r>
            <w:r w:rsidRPr="006552EC">
              <w:rPr>
                <w:sz w:val="16"/>
                <w:szCs w:val="18"/>
              </w:rPr>
              <w:t>4</w:t>
            </w:r>
            <w:r w:rsidR="00A67160" w:rsidRPr="006552EC">
              <w:rPr>
                <w:sz w:val="16"/>
                <w:szCs w:val="18"/>
              </w:rPr>
              <w:t>0</w:t>
            </w:r>
          </w:p>
        </w:tc>
        <w:tc>
          <w:tcPr>
            <w:tcW w:w="844" w:type="dxa"/>
            <w:shd w:val="clear" w:color="auto" w:fill="auto"/>
            <w:noWrap/>
            <w:hideMark/>
          </w:tcPr>
          <w:p w14:paraId="41C68067" w14:textId="77777777" w:rsidR="00AD51A9" w:rsidRPr="006552EC" w:rsidRDefault="00AD51A9" w:rsidP="0087666B">
            <w:pPr>
              <w:spacing w:after="0"/>
              <w:jc w:val="center"/>
              <w:rPr>
                <w:sz w:val="16"/>
                <w:szCs w:val="18"/>
              </w:rPr>
            </w:pPr>
            <w:r w:rsidRPr="006552EC">
              <w:rPr>
                <w:sz w:val="16"/>
                <w:szCs w:val="18"/>
              </w:rPr>
              <w:t>15</w:t>
            </w:r>
          </w:p>
        </w:tc>
      </w:tr>
      <w:tr w:rsidR="006552EC" w:rsidRPr="006552EC" w14:paraId="78DDB9E6" w14:textId="77777777" w:rsidTr="006552EC">
        <w:trPr>
          <w:cnfStyle w:val="000000010000" w:firstRow="0" w:lastRow="0" w:firstColumn="0" w:lastColumn="0" w:oddVBand="0" w:evenVBand="0" w:oddHBand="0" w:evenHBand="1" w:firstRowFirstColumn="0" w:firstRowLastColumn="0" w:lastRowFirstColumn="0" w:lastRowLastColumn="0"/>
          <w:trHeight w:val="300"/>
          <w:jc w:val="center"/>
        </w:trPr>
        <w:tc>
          <w:tcPr>
            <w:tcW w:w="704" w:type="dxa"/>
            <w:shd w:val="clear" w:color="auto" w:fill="auto"/>
            <w:noWrap/>
            <w:hideMark/>
          </w:tcPr>
          <w:p w14:paraId="57152B97" w14:textId="77777777" w:rsidR="00AD51A9" w:rsidRPr="006552EC" w:rsidRDefault="00AD51A9" w:rsidP="0087666B">
            <w:pPr>
              <w:spacing w:after="0"/>
              <w:jc w:val="center"/>
              <w:rPr>
                <w:sz w:val="16"/>
                <w:szCs w:val="18"/>
              </w:rPr>
            </w:pPr>
            <w:r w:rsidRPr="006552EC">
              <w:rPr>
                <w:sz w:val="16"/>
                <w:szCs w:val="18"/>
              </w:rPr>
              <w:t>2024</w:t>
            </w:r>
          </w:p>
        </w:tc>
        <w:tc>
          <w:tcPr>
            <w:tcW w:w="709" w:type="dxa"/>
            <w:shd w:val="clear" w:color="auto" w:fill="auto"/>
            <w:noWrap/>
            <w:hideMark/>
          </w:tcPr>
          <w:p w14:paraId="62361C17" w14:textId="77777777" w:rsidR="00AD51A9" w:rsidRPr="006552EC" w:rsidRDefault="00AD51A9" w:rsidP="0087666B">
            <w:pPr>
              <w:spacing w:after="0"/>
              <w:jc w:val="center"/>
              <w:rPr>
                <w:sz w:val="16"/>
                <w:szCs w:val="18"/>
              </w:rPr>
            </w:pPr>
            <w:r w:rsidRPr="006552EC">
              <w:rPr>
                <w:sz w:val="16"/>
                <w:szCs w:val="18"/>
              </w:rPr>
              <w:t>1</w:t>
            </w:r>
          </w:p>
        </w:tc>
        <w:tc>
          <w:tcPr>
            <w:tcW w:w="567" w:type="dxa"/>
            <w:shd w:val="clear" w:color="auto" w:fill="auto"/>
            <w:noWrap/>
            <w:hideMark/>
          </w:tcPr>
          <w:p w14:paraId="50E08F32" w14:textId="77777777" w:rsidR="00AD51A9" w:rsidRPr="006552EC" w:rsidRDefault="00AD51A9" w:rsidP="0087666B">
            <w:pPr>
              <w:spacing w:after="0"/>
              <w:jc w:val="center"/>
              <w:rPr>
                <w:sz w:val="16"/>
                <w:szCs w:val="18"/>
              </w:rPr>
            </w:pPr>
            <w:r w:rsidRPr="006552EC">
              <w:rPr>
                <w:sz w:val="16"/>
                <w:szCs w:val="18"/>
              </w:rPr>
              <w:t>25</w:t>
            </w:r>
          </w:p>
        </w:tc>
        <w:tc>
          <w:tcPr>
            <w:tcW w:w="709" w:type="dxa"/>
            <w:shd w:val="clear" w:color="auto" w:fill="auto"/>
            <w:noWrap/>
            <w:hideMark/>
          </w:tcPr>
          <w:p w14:paraId="51E26022" w14:textId="77777777" w:rsidR="00AD51A9" w:rsidRPr="006552EC" w:rsidRDefault="00AD51A9" w:rsidP="0087666B">
            <w:pPr>
              <w:spacing w:after="0"/>
              <w:jc w:val="center"/>
              <w:rPr>
                <w:sz w:val="16"/>
                <w:szCs w:val="18"/>
              </w:rPr>
            </w:pPr>
            <w:r w:rsidRPr="006552EC">
              <w:rPr>
                <w:sz w:val="16"/>
                <w:szCs w:val="18"/>
              </w:rPr>
              <w:t>0600</w:t>
            </w:r>
          </w:p>
        </w:tc>
        <w:tc>
          <w:tcPr>
            <w:tcW w:w="567" w:type="dxa"/>
            <w:shd w:val="clear" w:color="auto" w:fill="auto"/>
            <w:noWrap/>
            <w:hideMark/>
          </w:tcPr>
          <w:p w14:paraId="748ED290" w14:textId="77777777" w:rsidR="00AD51A9" w:rsidRPr="006552EC" w:rsidRDefault="00AD51A9" w:rsidP="0087666B">
            <w:pPr>
              <w:spacing w:after="0"/>
              <w:jc w:val="center"/>
              <w:rPr>
                <w:sz w:val="16"/>
                <w:szCs w:val="18"/>
              </w:rPr>
            </w:pPr>
            <w:r w:rsidRPr="006552EC">
              <w:rPr>
                <w:sz w:val="16"/>
                <w:szCs w:val="18"/>
              </w:rPr>
              <w:t>15.1</w:t>
            </w:r>
          </w:p>
        </w:tc>
        <w:tc>
          <w:tcPr>
            <w:tcW w:w="708" w:type="dxa"/>
            <w:shd w:val="clear" w:color="auto" w:fill="auto"/>
            <w:noWrap/>
            <w:hideMark/>
          </w:tcPr>
          <w:p w14:paraId="2630D2D4" w14:textId="77777777" w:rsidR="00AD51A9" w:rsidRPr="006552EC" w:rsidRDefault="00AD51A9" w:rsidP="0087666B">
            <w:pPr>
              <w:spacing w:after="0"/>
              <w:jc w:val="center"/>
              <w:rPr>
                <w:sz w:val="16"/>
                <w:szCs w:val="18"/>
              </w:rPr>
            </w:pPr>
            <w:r w:rsidRPr="006552EC">
              <w:rPr>
                <w:sz w:val="16"/>
                <w:szCs w:val="18"/>
              </w:rPr>
              <w:t>90.1</w:t>
            </w:r>
          </w:p>
        </w:tc>
        <w:tc>
          <w:tcPr>
            <w:tcW w:w="567" w:type="dxa"/>
            <w:shd w:val="clear" w:color="auto" w:fill="auto"/>
            <w:noWrap/>
            <w:hideMark/>
          </w:tcPr>
          <w:p w14:paraId="3A14D3E0" w14:textId="77777777" w:rsidR="00AD51A9" w:rsidRPr="006552EC" w:rsidRDefault="00AD51A9" w:rsidP="0087666B">
            <w:pPr>
              <w:spacing w:after="0"/>
              <w:jc w:val="center"/>
              <w:rPr>
                <w:sz w:val="16"/>
                <w:szCs w:val="18"/>
              </w:rPr>
            </w:pPr>
            <w:r w:rsidRPr="006552EC">
              <w:rPr>
                <w:sz w:val="16"/>
                <w:szCs w:val="18"/>
              </w:rPr>
              <w:t>15</w:t>
            </w:r>
          </w:p>
        </w:tc>
        <w:tc>
          <w:tcPr>
            <w:tcW w:w="709" w:type="dxa"/>
            <w:shd w:val="clear" w:color="auto" w:fill="auto"/>
            <w:noWrap/>
            <w:hideMark/>
          </w:tcPr>
          <w:p w14:paraId="4C110F71" w14:textId="77777777" w:rsidR="00AD51A9" w:rsidRPr="006552EC" w:rsidRDefault="00AD51A9" w:rsidP="0087666B">
            <w:pPr>
              <w:spacing w:after="0"/>
              <w:jc w:val="center"/>
              <w:rPr>
                <w:sz w:val="16"/>
                <w:szCs w:val="18"/>
              </w:rPr>
            </w:pPr>
            <w:r w:rsidRPr="006552EC">
              <w:rPr>
                <w:sz w:val="16"/>
                <w:szCs w:val="18"/>
              </w:rPr>
              <w:t>70</w:t>
            </w:r>
          </w:p>
        </w:tc>
        <w:tc>
          <w:tcPr>
            <w:tcW w:w="567" w:type="dxa"/>
            <w:shd w:val="clear" w:color="auto" w:fill="auto"/>
            <w:noWrap/>
            <w:hideMark/>
          </w:tcPr>
          <w:p w14:paraId="458A3E70" w14:textId="77777777" w:rsidR="00AD51A9" w:rsidRPr="006552EC" w:rsidRDefault="00AD51A9" w:rsidP="0087666B">
            <w:pPr>
              <w:spacing w:after="0"/>
              <w:jc w:val="center"/>
              <w:rPr>
                <w:sz w:val="16"/>
                <w:szCs w:val="18"/>
              </w:rPr>
            </w:pPr>
            <w:r w:rsidRPr="006552EC">
              <w:rPr>
                <w:sz w:val="16"/>
                <w:szCs w:val="18"/>
              </w:rPr>
              <w:t>100</w:t>
            </w:r>
          </w:p>
        </w:tc>
        <w:tc>
          <w:tcPr>
            <w:tcW w:w="709" w:type="dxa"/>
            <w:shd w:val="clear" w:color="auto" w:fill="auto"/>
            <w:noWrap/>
            <w:hideMark/>
          </w:tcPr>
          <w:p w14:paraId="638A271A" w14:textId="77777777" w:rsidR="00AD51A9" w:rsidRPr="006552EC" w:rsidRDefault="00AD51A9" w:rsidP="0087666B">
            <w:pPr>
              <w:spacing w:after="0"/>
              <w:jc w:val="center"/>
              <w:rPr>
                <w:sz w:val="16"/>
                <w:szCs w:val="18"/>
              </w:rPr>
            </w:pPr>
            <w:r w:rsidRPr="006552EC">
              <w:rPr>
                <w:sz w:val="16"/>
                <w:szCs w:val="18"/>
              </w:rPr>
              <w:t>979</w:t>
            </w:r>
          </w:p>
        </w:tc>
        <w:tc>
          <w:tcPr>
            <w:tcW w:w="1134" w:type="dxa"/>
            <w:shd w:val="clear" w:color="auto" w:fill="auto"/>
            <w:noWrap/>
            <w:hideMark/>
          </w:tcPr>
          <w:p w14:paraId="460AF72C" w14:textId="0C59CBC6" w:rsidR="00AD51A9" w:rsidRPr="006552EC" w:rsidRDefault="00DE785D" w:rsidP="0087666B">
            <w:pPr>
              <w:spacing w:after="0"/>
              <w:jc w:val="center"/>
              <w:rPr>
                <w:sz w:val="16"/>
                <w:szCs w:val="18"/>
              </w:rPr>
            </w:pPr>
            <w:r w:rsidRPr="006552EC">
              <w:rPr>
                <w:sz w:val="16"/>
                <w:szCs w:val="18"/>
              </w:rPr>
              <w:t>5</w:t>
            </w:r>
            <w:r w:rsidR="00A67160" w:rsidRPr="006552EC">
              <w:rPr>
                <w:sz w:val="16"/>
                <w:szCs w:val="18"/>
              </w:rPr>
              <w:t>0/</w:t>
            </w:r>
            <w:r w:rsidRPr="006552EC">
              <w:rPr>
                <w:sz w:val="16"/>
                <w:szCs w:val="18"/>
              </w:rPr>
              <w:t>8</w:t>
            </w:r>
            <w:r w:rsidR="00A67160" w:rsidRPr="006552EC">
              <w:rPr>
                <w:sz w:val="16"/>
                <w:szCs w:val="18"/>
              </w:rPr>
              <w:t>0/</w:t>
            </w:r>
            <w:r w:rsidRPr="006552EC">
              <w:rPr>
                <w:sz w:val="16"/>
                <w:szCs w:val="18"/>
              </w:rPr>
              <w:t>8</w:t>
            </w:r>
            <w:r w:rsidR="00A67160" w:rsidRPr="006552EC">
              <w:rPr>
                <w:sz w:val="16"/>
                <w:szCs w:val="18"/>
              </w:rPr>
              <w:t>0/</w:t>
            </w:r>
            <w:r w:rsidRPr="006552EC">
              <w:rPr>
                <w:sz w:val="16"/>
                <w:szCs w:val="18"/>
              </w:rPr>
              <w:t>6</w:t>
            </w:r>
            <w:r w:rsidR="00A67160" w:rsidRPr="006552EC">
              <w:rPr>
                <w:sz w:val="16"/>
                <w:szCs w:val="18"/>
              </w:rPr>
              <w:t>0</w:t>
            </w:r>
          </w:p>
        </w:tc>
        <w:tc>
          <w:tcPr>
            <w:tcW w:w="1134" w:type="dxa"/>
            <w:shd w:val="clear" w:color="auto" w:fill="auto"/>
            <w:noWrap/>
            <w:hideMark/>
          </w:tcPr>
          <w:p w14:paraId="2DB92DF3" w14:textId="5F5F0754" w:rsidR="00AD51A9" w:rsidRPr="006552EC" w:rsidRDefault="00364EF2" w:rsidP="0087666B">
            <w:pPr>
              <w:spacing w:after="0"/>
              <w:jc w:val="center"/>
              <w:rPr>
                <w:sz w:val="16"/>
                <w:szCs w:val="18"/>
              </w:rPr>
            </w:pPr>
            <w:r w:rsidRPr="006552EC">
              <w:rPr>
                <w:sz w:val="16"/>
                <w:szCs w:val="18"/>
              </w:rPr>
              <w:t>3</w:t>
            </w:r>
            <w:r w:rsidR="00A67160" w:rsidRPr="006552EC">
              <w:rPr>
                <w:sz w:val="16"/>
                <w:szCs w:val="18"/>
              </w:rPr>
              <w:t>0/</w:t>
            </w:r>
            <w:r w:rsidRPr="006552EC">
              <w:rPr>
                <w:sz w:val="16"/>
                <w:szCs w:val="18"/>
              </w:rPr>
              <w:t>5</w:t>
            </w:r>
            <w:r w:rsidR="00A67160" w:rsidRPr="006552EC">
              <w:rPr>
                <w:sz w:val="16"/>
                <w:szCs w:val="18"/>
              </w:rPr>
              <w:t>0/</w:t>
            </w:r>
            <w:r w:rsidRPr="006552EC">
              <w:rPr>
                <w:sz w:val="16"/>
                <w:szCs w:val="18"/>
              </w:rPr>
              <w:t>5</w:t>
            </w:r>
            <w:r w:rsidR="00A67160" w:rsidRPr="006552EC">
              <w:rPr>
                <w:sz w:val="16"/>
                <w:szCs w:val="18"/>
              </w:rPr>
              <w:t>0/</w:t>
            </w:r>
            <w:r w:rsidRPr="006552EC">
              <w:rPr>
                <w:sz w:val="16"/>
                <w:szCs w:val="18"/>
              </w:rPr>
              <w:t>3</w:t>
            </w:r>
            <w:r w:rsidR="00A67160" w:rsidRPr="006552EC">
              <w:rPr>
                <w:sz w:val="16"/>
                <w:szCs w:val="18"/>
              </w:rPr>
              <w:t>0</w:t>
            </w:r>
          </w:p>
        </w:tc>
        <w:tc>
          <w:tcPr>
            <w:tcW w:w="844" w:type="dxa"/>
            <w:shd w:val="clear" w:color="auto" w:fill="auto"/>
            <w:noWrap/>
            <w:hideMark/>
          </w:tcPr>
          <w:p w14:paraId="34248A63" w14:textId="77777777" w:rsidR="00AD51A9" w:rsidRPr="006552EC" w:rsidRDefault="00AD51A9" w:rsidP="0087666B">
            <w:pPr>
              <w:spacing w:after="0"/>
              <w:jc w:val="center"/>
              <w:rPr>
                <w:sz w:val="16"/>
                <w:szCs w:val="18"/>
              </w:rPr>
            </w:pPr>
            <w:r w:rsidRPr="006552EC">
              <w:rPr>
                <w:sz w:val="16"/>
                <w:szCs w:val="18"/>
              </w:rPr>
              <w:t>15</w:t>
            </w:r>
          </w:p>
        </w:tc>
      </w:tr>
    </w:tbl>
    <w:p w14:paraId="34A57DF0" w14:textId="79B79FC1" w:rsidR="00957D05" w:rsidRPr="00957D05" w:rsidRDefault="00957D05" w:rsidP="00957D05"/>
    <w:p w14:paraId="0B7FF907" w14:textId="718E08B2" w:rsidR="00A53030" w:rsidRPr="005B31CA" w:rsidRDefault="00A53030" w:rsidP="005B31CA">
      <w:pPr>
        <w:rPr>
          <w:sz w:val="18"/>
          <w:szCs w:val="20"/>
        </w:rPr>
      </w:pPr>
    </w:p>
    <w:p w14:paraId="626F8DD6" w14:textId="709F43A9" w:rsidR="001137A6" w:rsidRDefault="001137A6">
      <w:pPr>
        <w:pStyle w:val="ListBullet"/>
        <w:numPr>
          <w:ilvl w:val="0"/>
          <w:numId w:val="0"/>
        </w:numPr>
      </w:pPr>
    </w:p>
    <w:p w14:paraId="3C335B85" w14:textId="422C053F" w:rsidR="009F0C23" w:rsidRDefault="009F0C23">
      <w:pPr>
        <w:spacing w:after="0" w:line="240" w:lineRule="auto"/>
        <w:rPr>
          <w:sz w:val="18"/>
          <w:szCs w:val="18"/>
        </w:rPr>
      </w:pPr>
      <w:r>
        <w:rPr>
          <w:sz w:val="18"/>
          <w:szCs w:val="18"/>
        </w:rPr>
        <w:br w:type="page"/>
      </w:r>
    </w:p>
    <w:p w14:paraId="18805BC4" w14:textId="545542EE" w:rsidR="00885AEF" w:rsidRPr="00C72CB3" w:rsidRDefault="00885AEF" w:rsidP="008A1660">
      <w:pPr>
        <w:pStyle w:val="NumberedHeading1"/>
      </w:pPr>
      <w:bookmarkStart w:id="23" w:name="_Toc160116140"/>
      <w:r w:rsidRPr="008D4E89">
        <w:lastRenderedPageBreak/>
        <w:t xml:space="preserve">Meteorological </w:t>
      </w:r>
      <w:r w:rsidR="00B04C5C" w:rsidRPr="008D4E89">
        <w:t>d</w:t>
      </w:r>
      <w:r w:rsidRPr="008D4E89">
        <w:t>escription</w:t>
      </w:r>
      <w:bookmarkEnd w:id="23"/>
    </w:p>
    <w:p w14:paraId="018C3C9A" w14:textId="33FDE629" w:rsidR="00F1364E" w:rsidRDefault="00885AEF" w:rsidP="00E42A39">
      <w:pPr>
        <w:pStyle w:val="NumberedHeading2"/>
      </w:pPr>
      <w:bookmarkStart w:id="24" w:name="_Toc160116141"/>
      <w:bookmarkStart w:id="25" w:name="_Ref160697744"/>
      <w:bookmarkStart w:id="26" w:name="_Toc115789114"/>
      <w:r>
        <w:t xml:space="preserve">Intensity </w:t>
      </w:r>
      <w:r w:rsidR="00B04C5C">
        <w:t>a</w:t>
      </w:r>
      <w:r>
        <w:t>nalysis</w:t>
      </w:r>
      <w:bookmarkEnd w:id="24"/>
      <w:bookmarkEnd w:id="25"/>
      <w:r w:rsidRPr="00887EFA">
        <w:t xml:space="preserve"> </w:t>
      </w:r>
      <w:bookmarkEnd w:id="26"/>
    </w:p>
    <w:p w14:paraId="56BD328A" w14:textId="3FF6093F" w:rsidR="000C6047" w:rsidRDefault="00E5038F" w:rsidP="00A27E57">
      <w:pPr>
        <w:rPr>
          <w:lang w:eastAsia="en-AU"/>
        </w:rPr>
      </w:pPr>
      <w:r>
        <w:rPr>
          <w:lang w:eastAsia="en-AU"/>
        </w:rPr>
        <w:t>A strong</w:t>
      </w:r>
      <w:r w:rsidR="00A27E57">
        <w:rPr>
          <w:lang w:eastAsia="en-AU"/>
        </w:rPr>
        <w:t xml:space="preserve"> Madden-Julian Oscillation </w:t>
      </w:r>
      <w:r>
        <w:rPr>
          <w:lang w:eastAsia="en-AU"/>
        </w:rPr>
        <w:t xml:space="preserve">moving through the Indian Ocean </w:t>
      </w:r>
      <w:r w:rsidR="00C7135F">
        <w:rPr>
          <w:lang w:eastAsia="en-AU"/>
        </w:rPr>
        <w:t>assist</w:t>
      </w:r>
      <w:r w:rsidR="0025330D">
        <w:rPr>
          <w:lang w:eastAsia="en-AU"/>
        </w:rPr>
        <w:t>ed</w:t>
      </w:r>
      <w:r w:rsidR="00C7135F">
        <w:rPr>
          <w:lang w:eastAsia="en-AU"/>
        </w:rPr>
        <w:t xml:space="preserve"> </w:t>
      </w:r>
      <w:r w:rsidR="0025330D">
        <w:rPr>
          <w:lang w:eastAsia="en-AU"/>
        </w:rPr>
        <w:t xml:space="preserve">in </w:t>
      </w:r>
      <w:r w:rsidR="00C7135F">
        <w:rPr>
          <w:lang w:eastAsia="en-AU"/>
        </w:rPr>
        <w:t xml:space="preserve">the </w:t>
      </w:r>
      <w:r w:rsidR="001A30F2">
        <w:rPr>
          <w:lang w:eastAsia="en-AU"/>
        </w:rPr>
        <w:t>development of</w:t>
      </w:r>
      <w:r w:rsidR="00A27E57">
        <w:rPr>
          <w:lang w:eastAsia="en-AU"/>
        </w:rPr>
        <w:t xml:space="preserve"> a</w:t>
      </w:r>
      <w:r w:rsidR="00F27CB7">
        <w:rPr>
          <w:lang w:eastAsia="en-AU"/>
        </w:rPr>
        <w:t>n elongated</w:t>
      </w:r>
      <w:r w:rsidR="00A27E57">
        <w:rPr>
          <w:lang w:eastAsia="en-AU"/>
        </w:rPr>
        <w:t xml:space="preserve"> </w:t>
      </w:r>
      <w:r w:rsidR="00397556">
        <w:rPr>
          <w:lang w:eastAsia="en-AU"/>
        </w:rPr>
        <w:t>circulation</w:t>
      </w:r>
      <w:r w:rsidR="00A27E57">
        <w:rPr>
          <w:lang w:eastAsia="en-AU"/>
        </w:rPr>
        <w:t xml:space="preserve"> </w:t>
      </w:r>
      <w:r w:rsidR="0025330D">
        <w:rPr>
          <w:lang w:eastAsia="en-AU"/>
        </w:rPr>
        <w:t>to the northwest of the Coc</w:t>
      </w:r>
      <w:r w:rsidR="0063415B">
        <w:rPr>
          <w:lang w:eastAsia="en-AU"/>
        </w:rPr>
        <w:t>o</w:t>
      </w:r>
      <w:r w:rsidR="0025330D">
        <w:rPr>
          <w:lang w:eastAsia="en-AU"/>
        </w:rPr>
        <w:t>s (</w:t>
      </w:r>
      <w:r w:rsidR="0063415B">
        <w:rPr>
          <w:lang w:eastAsia="en-AU"/>
        </w:rPr>
        <w:t>K</w:t>
      </w:r>
      <w:r w:rsidR="0025330D">
        <w:rPr>
          <w:lang w:eastAsia="en-AU"/>
        </w:rPr>
        <w:t>eeling) Islands o</w:t>
      </w:r>
      <w:r w:rsidR="00A27E57">
        <w:rPr>
          <w:lang w:eastAsia="en-AU"/>
        </w:rPr>
        <w:t xml:space="preserve">n </w:t>
      </w:r>
      <w:r w:rsidR="0025330D">
        <w:rPr>
          <w:lang w:eastAsia="en-AU"/>
        </w:rPr>
        <w:t>12</w:t>
      </w:r>
      <w:r w:rsidR="00A27E57">
        <w:rPr>
          <w:lang w:eastAsia="en-AU"/>
        </w:rPr>
        <w:t xml:space="preserve"> </w:t>
      </w:r>
      <w:r w:rsidR="0025330D">
        <w:rPr>
          <w:lang w:eastAsia="en-AU"/>
        </w:rPr>
        <w:t>January</w:t>
      </w:r>
      <w:r w:rsidR="00A27E57">
        <w:rPr>
          <w:lang w:eastAsia="en-AU"/>
        </w:rPr>
        <w:t>.</w:t>
      </w:r>
      <w:r w:rsidR="008B42FA">
        <w:rPr>
          <w:lang w:eastAsia="en-AU"/>
        </w:rPr>
        <w:t xml:space="preserve"> </w:t>
      </w:r>
      <w:r w:rsidR="00291047">
        <w:rPr>
          <w:lang w:eastAsia="en-AU"/>
        </w:rPr>
        <w:t>As</w:t>
      </w:r>
      <w:r w:rsidR="007D5F8A">
        <w:rPr>
          <w:lang w:eastAsia="en-AU"/>
        </w:rPr>
        <w:t>sisted by a Kelvin Wave</w:t>
      </w:r>
      <w:r w:rsidR="00C42191">
        <w:rPr>
          <w:lang w:eastAsia="en-AU"/>
        </w:rPr>
        <w:t xml:space="preserve"> on 1</w:t>
      </w:r>
      <w:r w:rsidR="00071C9B">
        <w:rPr>
          <w:lang w:eastAsia="en-AU"/>
        </w:rPr>
        <w:t>3</w:t>
      </w:r>
      <w:r w:rsidR="00C42191">
        <w:rPr>
          <w:lang w:eastAsia="en-AU"/>
        </w:rPr>
        <w:t xml:space="preserve"> January</w:t>
      </w:r>
      <w:r w:rsidR="00291047">
        <w:rPr>
          <w:lang w:eastAsia="en-AU"/>
        </w:rPr>
        <w:t xml:space="preserve"> </w:t>
      </w:r>
      <w:r w:rsidR="001E7CCF">
        <w:rPr>
          <w:lang w:eastAsia="en-AU"/>
        </w:rPr>
        <w:t>persistent c</w:t>
      </w:r>
      <w:r w:rsidR="00980B1A">
        <w:rPr>
          <w:lang w:eastAsia="en-AU"/>
        </w:rPr>
        <w:t>onvecti</w:t>
      </w:r>
      <w:r w:rsidR="0006317C">
        <w:rPr>
          <w:lang w:eastAsia="en-AU"/>
        </w:rPr>
        <w:t>o</w:t>
      </w:r>
      <w:r w:rsidR="00980B1A">
        <w:rPr>
          <w:lang w:eastAsia="en-AU"/>
        </w:rPr>
        <w:t xml:space="preserve">n </w:t>
      </w:r>
      <w:r w:rsidR="001E7CCF">
        <w:rPr>
          <w:lang w:eastAsia="en-AU"/>
        </w:rPr>
        <w:t>developed</w:t>
      </w:r>
      <w:r w:rsidR="00C42191">
        <w:rPr>
          <w:lang w:eastAsia="en-AU"/>
        </w:rPr>
        <w:t>,</w:t>
      </w:r>
      <w:r w:rsidR="001E7CCF">
        <w:rPr>
          <w:lang w:eastAsia="en-AU"/>
        </w:rPr>
        <w:t xml:space="preserve"> </w:t>
      </w:r>
      <w:r w:rsidR="00C42191">
        <w:rPr>
          <w:lang w:eastAsia="en-AU"/>
        </w:rPr>
        <w:t>the circulation consolidated</w:t>
      </w:r>
      <w:r w:rsidR="00F64877">
        <w:rPr>
          <w:lang w:eastAsia="en-AU"/>
        </w:rPr>
        <w:t>,</w:t>
      </w:r>
      <w:r w:rsidR="00C42191">
        <w:rPr>
          <w:lang w:eastAsia="en-AU"/>
        </w:rPr>
        <w:t xml:space="preserve"> and </w:t>
      </w:r>
      <w:r w:rsidR="00626EA1">
        <w:rPr>
          <w:lang w:eastAsia="en-AU"/>
        </w:rPr>
        <w:t>a</w:t>
      </w:r>
      <w:r w:rsidR="00527B97">
        <w:rPr>
          <w:lang w:eastAsia="en-AU"/>
        </w:rPr>
        <w:t xml:space="preserve"> Data-T (DT) of 1.0 was</w:t>
      </w:r>
      <w:r w:rsidR="00052EF4">
        <w:rPr>
          <w:lang w:eastAsia="en-AU"/>
        </w:rPr>
        <w:t xml:space="preserve"> </w:t>
      </w:r>
      <w:r w:rsidR="00527B97">
        <w:rPr>
          <w:lang w:eastAsia="en-AU"/>
        </w:rPr>
        <w:t>assigned</w:t>
      </w:r>
      <w:r w:rsidR="000268C4">
        <w:rPr>
          <w:lang w:eastAsia="en-AU"/>
        </w:rPr>
        <w:t>.</w:t>
      </w:r>
      <w:r w:rsidR="00163E63">
        <w:rPr>
          <w:lang w:eastAsia="en-AU"/>
        </w:rPr>
        <w:t xml:space="preserve"> </w:t>
      </w:r>
      <w:r w:rsidR="009F14A5">
        <w:rPr>
          <w:lang w:eastAsia="en-AU"/>
        </w:rPr>
        <w:t xml:space="preserve">This was </w:t>
      </w:r>
      <w:r w:rsidR="00435112">
        <w:rPr>
          <w:lang w:eastAsia="en-AU"/>
        </w:rPr>
        <w:t xml:space="preserve">soon </w:t>
      </w:r>
      <w:r w:rsidR="009F14A5">
        <w:rPr>
          <w:lang w:eastAsia="en-AU"/>
        </w:rPr>
        <w:t>followed by a significant increase in deep convection</w:t>
      </w:r>
      <w:r w:rsidR="00302AC6">
        <w:rPr>
          <w:lang w:eastAsia="en-AU"/>
        </w:rPr>
        <w:t xml:space="preserve"> and </w:t>
      </w:r>
      <w:r w:rsidR="00401764">
        <w:rPr>
          <w:lang w:eastAsia="en-AU"/>
        </w:rPr>
        <w:t xml:space="preserve">the intensity was estimated at </w:t>
      </w:r>
      <w:r w:rsidR="00D25C51">
        <w:rPr>
          <w:lang w:eastAsia="en-AU"/>
        </w:rPr>
        <w:t>40</w:t>
      </w:r>
      <w:r w:rsidR="00401764">
        <w:rPr>
          <w:lang w:eastAsia="en-AU"/>
        </w:rPr>
        <w:t xml:space="preserve"> </w:t>
      </w:r>
      <w:proofErr w:type="spellStart"/>
      <w:r w:rsidR="00401764">
        <w:rPr>
          <w:lang w:eastAsia="en-AU"/>
        </w:rPr>
        <w:t>kn</w:t>
      </w:r>
      <w:proofErr w:type="spellEnd"/>
      <w:r w:rsidR="00401764">
        <w:rPr>
          <w:lang w:eastAsia="en-AU"/>
        </w:rPr>
        <w:t xml:space="preserve"> (</w:t>
      </w:r>
      <w:r w:rsidR="00D25C51">
        <w:rPr>
          <w:lang w:eastAsia="en-AU"/>
        </w:rPr>
        <w:t>7</w:t>
      </w:r>
      <w:r w:rsidR="00401764">
        <w:rPr>
          <w:lang w:eastAsia="en-AU"/>
        </w:rPr>
        <w:t xml:space="preserve">5 km/h) on 15 January based on </w:t>
      </w:r>
      <w:r w:rsidR="009B6805" w:rsidRPr="00E05229">
        <w:rPr>
          <w:lang w:eastAsia="en-AU"/>
        </w:rPr>
        <w:t>s</w:t>
      </w:r>
      <w:r w:rsidR="00652232" w:rsidRPr="00E05229">
        <w:rPr>
          <w:lang w:eastAsia="en-AU"/>
        </w:rPr>
        <w:t>catterometry</w:t>
      </w:r>
      <w:r w:rsidR="00401764">
        <w:rPr>
          <w:lang w:eastAsia="en-AU"/>
        </w:rPr>
        <w:t xml:space="preserve"> </w:t>
      </w:r>
      <w:r w:rsidR="00504E6D">
        <w:rPr>
          <w:lang w:eastAsia="en-AU"/>
        </w:rPr>
        <w:t xml:space="preserve">passes </w:t>
      </w:r>
      <w:r w:rsidR="00862E9F">
        <w:rPr>
          <w:lang w:eastAsia="en-AU"/>
        </w:rPr>
        <w:t>(refer</w:t>
      </w:r>
      <w:r w:rsidR="00311883">
        <w:rPr>
          <w:lang w:eastAsia="en-AU"/>
        </w:rPr>
        <w:t xml:space="preserve"> to </w:t>
      </w:r>
      <w:r w:rsidR="00311883">
        <w:rPr>
          <w:lang w:eastAsia="en-AU"/>
        </w:rPr>
        <w:fldChar w:fldCharType="begin"/>
      </w:r>
      <w:r w:rsidR="00311883">
        <w:rPr>
          <w:lang w:eastAsia="en-AU"/>
        </w:rPr>
        <w:instrText xml:space="preserve"> REF _Ref160696903 \h </w:instrText>
      </w:r>
      <w:r w:rsidR="00311883">
        <w:rPr>
          <w:lang w:eastAsia="en-AU"/>
        </w:rPr>
      </w:r>
      <w:r w:rsidR="00311883">
        <w:rPr>
          <w:lang w:eastAsia="en-AU"/>
        </w:rPr>
        <w:fldChar w:fldCharType="separate"/>
      </w:r>
      <w:r w:rsidR="00311883">
        <w:t xml:space="preserve">Figure </w:t>
      </w:r>
      <w:r w:rsidR="00311883">
        <w:rPr>
          <w:noProof/>
        </w:rPr>
        <w:t>3</w:t>
      </w:r>
      <w:r w:rsidR="00311883">
        <w:rPr>
          <w:lang w:eastAsia="en-AU"/>
        </w:rPr>
        <w:fldChar w:fldCharType="end"/>
      </w:r>
      <w:r w:rsidR="00311883">
        <w:rPr>
          <w:lang w:eastAsia="en-AU"/>
        </w:rPr>
        <w:t>)</w:t>
      </w:r>
      <w:r w:rsidR="00862E9F">
        <w:rPr>
          <w:lang w:eastAsia="en-AU"/>
        </w:rPr>
        <w:t xml:space="preserve"> </w:t>
      </w:r>
      <w:r w:rsidR="00096586">
        <w:rPr>
          <w:lang w:eastAsia="en-AU"/>
        </w:rPr>
        <w:t>and</w:t>
      </w:r>
      <w:r w:rsidR="006C0D5F">
        <w:rPr>
          <w:lang w:eastAsia="en-AU"/>
        </w:rPr>
        <w:t xml:space="preserve"> supported by </w:t>
      </w:r>
      <w:r w:rsidR="002F39BB">
        <w:rPr>
          <w:lang w:eastAsia="en-AU"/>
        </w:rPr>
        <w:t xml:space="preserve">Dvorak </w:t>
      </w:r>
      <w:r w:rsidR="00EA063E">
        <w:rPr>
          <w:lang w:eastAsia="en-AU"/>
        </w:rPr>
        <w:t>analysis.</w:t>
      </w:r>
    </w:p>
    <w:p w14:paraId="37B16EB5" w14:textId="365DB379" w:rsidR="00467E1B" w:rsidRDefault="00FB20D6" w:rsidP="00A27E57">
      <w:pPr>
        <w:rPr>
          <w:lang w:eastAsia="en-AU"/>
        </w:rPr>
      </w:pPr>
      <w:r>
        <w:rPr>
          <w:lang w:eastAsia="en-AU"/>
        </w:rPr>
        <w:t>After maintain</w:t>
      </w:r>
      <w:r w:rsidR="00ED51E6">
        <w:rPr>
          <w:lang w:eastAsia="en-AU"/>
        </w:rPr>
        <w:t xml:space="preserve">ing </w:t>
      </w:r>
      <w:r w:rsidR="001C211D">
        <w:rPr>
          <w:lang w:eastAsia="en-AU"/>
        </w:rPr>
        <w:t>a</w:t>
      </w:r>
      <w:r w:rsidR="00ED51E6">
        <w:rPr>
          <w:lang w:eastAsia="en-AU"/>
        </w:rPr>
        <w:t>n</w:t>
      </w:r>
      <w:r w:rsidR="001C211D">
        <w:rPr>
          <w:lang w:eastAsia="en-AU"/>
        </w:rPr>
        <w:t xml:space="preserve"> intensity of 40 </w:t>
      </w:r>
      <w:proofErr w:type="spellStart"/>
      <w:r w:rsidR="001C211D">
        <w:rPr>
          <w:lang w:eastAsia="en-AU"/>
        </w:rPr>
        <w:t>kn</w:t>
      </w:r>
      <w:proofErr w:type="spellEnd"/>
      <w:r w:rsidR="001C211D">
        <w:rPr>
          <w:lang w:eastAsia="en-AU"/>
        </w:rPr>
        <w:t xml:space="preserve"> </w:t>
      </w:r>
      <w:r w:rsidR="00D16E6D">
        <w:rPr>
          <w:lang w:eastAsia="en-AU"/>
        </w:rPr>
        <w:t xml:space="preserve">(75 km/h) </w:t>
      </w:r>
      <w:r w:rsidR="001C211D">
        <w:rPr>
          <w:lang w:eastAsia="en-AU"/>
        </w:rPr>
        <w:t>on 16 January</w:t>
      </w:r>
      <w:r w:rsidR="0090115D">
        <w:rPr>
          <w:lang w:eastAsia="en-AU"/>
        </w:rPr>
        <w:t>, Anggrek weakened again under the influence</w:t>
      </w:r>
      <w:r w:rsidR="00107796">
        <w:rPr>
          <w:lang w:eastAsia="en-AU"/>
        </w:rPr>
        <w:t xml:space="preserve"> of dry air</w:t>
      </w:r>
      <w:r w:rsidR="007732CB">
        <w:rPr>
          <w:lang w:eastAsia="en-AU"/>
        </w:rPr>
        <w:t xml:space="preserve"> </w:t>
      </w:r>
      <w:r w:rsidR="00107796">
        <w:rPr>
          <w:lang w:eastAsia="en-AU"/>
        </w:rPr>
        <w:t xml:space="preserve">with the intensity weakening </w:t>
      </w:r>
      <w:r w:rsidR="007732CB">
        <w:rPr>
          <w:lang w:eastAsia="en-AU"/>
        </w:rPr>
        <w:t xml:space="preserve">to 30 </w:t>
      </w:r>
      <w:proofErr w:type="spellStart"/>
      <w:r w:rsidR="007732CB">
        <w:rPr>
          <w:lang w:eastAsia="en-AU"/>
        </w:rPr>
        <w:t>kn</w:t>
      </w:r>
      <w:proofErr w:type="spellEnd"/>
      <w:r w:rsidR="007732CB">
        <w:rPr>
          <w:lang w:eastAsia="en-AU"/>
        </w:rPr>
        <w:t xml:space="preserve"> </w:t>
      </w:r>
      <w:r w:rsidR="00D16E6D">
        <w:rPr>
          <w:lang w:eastAsia="en-AU"/>
        </w:rPr>
        <w:t xml:space="preserve">(55 km/h) </w:t>
      </w:r>
      <w:r w:rsidR="007732CB">
        <w:rPr>
          <w:lang w:eastAsia="en-AU"/>
        </w:rPr>
        <w:t>on 17 January</w:t>
      </w:r>
      <w:r w:rsidR="00A06A03">
        <w:rPr>
          <w:lang w:eastAsia="en-AU"/>
        </w:rPr>
        <w:t xml:space="preserve">. </w:t>
      </w:r>
      <w:r w:rsidR="00802B41">
        <w:rPr>
          <w:lang w:eastAsia="en-AU"/>
        </w:rPr>
        <w:t xml:space="preserve">This was accompanied </w:t>
      </w:r>
      <w:r w:rsidR="00DE66CA">
        <w:rPr>
          <w:lang w:eastAsia="en-AU"/>
        </w:rPr>
        <w:t xml:space="preserve">by </w:t>
      </w:r>
      <w:r w:rsidR="00D32EBF">
        <w:rPr>
          <w:lang w:eastAsia="en-AU"/>
        </w:rPr>
        <w:t xml:space="preserve">a relative </w:t>
      </w:r>
      <w:r w:rsidR="00D32EBF" w:rsidRPr="005B5733">
        <w:rPr>
          <w:lang w:eastAsia="en-AU"/>
        </w:rPr>
        <w:t>absence of deep convection</w:t>
      </w:r>
      <w:r w:rsidR="00DE66CA" w:rsidRPr="005B5733">
        <w:rPr>
          <w:lang w:eastAsia="en-AU"/>
        </w:rPr>
        <w:t xml:space="preserve"> but</w:t>
      </w:r>
      <w:r w:rsidR="00DE66CA">
        <w:rPr>
          <w:lang w:eastAsia="en-AU"/>
        </w:rPr>
        <w:t xml:space="preserve"> was short lived as Anggrek began to intensify once more</w:t>
      </w:r>
      <w:r w:rsidR="00D32EBF">
        <w:rPr>
          <w:lang w:eastAsia="en-AU"/>
        </w:rPr>
        <w:t>.</w:t>
      </w:r>
    </w:p>
    <w:p w14:paraId="56D4F1F0" w14:textId="732B6A33" w:rsidR="000D0430" w:rsidRDefault="008129EA" w:rsidP="00A27E57">
      <w:pPr>
        <w:rPr>
          <w:lang w:eastAsia="en-AU"/>
        </w:rPr>
      </w:pPr>
      <w:r>
        <w:rPr>
          <w:lang w:eastAsia="en-AU"/>
        </w:rPr>
        <w:t xml:space="preserve">Between 18 and 20 January intensity increased from 35 </w:t>
      </w:r>
      <w:proofErr w:type="spellStart"/>
      <w:r>
        <w:rPr>
          <w:lang w:eastAsia="en-AU"/>
        </w:rPr>
        <w:t>kn</w:t>
      </w:r>
      <w:proofErr w:type="spellEnd"/>
      <w:r w:rsidR="00A12ADB">
        <w:rPr>
          <w:lang w:eastAsia="en-AU"/>
        </w:rPr>
        <w:t xml:space="preserve"> to 60 </w:t>
      </w:r>
      <w:proofErr w:type="spellStart"/>
      <w:r w:rsidR="00A12ADB">
        <w:rPr>
          <w:lang w:eastAsia="en-AU"/>
        </w:rPr>
        <w:t>kn</w:t>
      </w:r>
      <w:proofErr w:type="spellEnd"/>
      <w:r w:rsidR="009C44A3">
        <w:rPr>
          <w:lang w:eastAsia="en-AU"/>
        </w:rPr>
        <w:t xml:space="preserve"> (65 km/h to </w:t>
      </w:r>
      <w:r w:rsidR="00D16E6D">
        <w:rPr>
          <w:lang w:eastAsia="en-AU"/>
        </w:rPr>
        <w:t>110 km/h</w:t>
      </w:r>
      <w:r w:rsidR="009C44A3">
        <w:rPr>
          <w:lang w:eastAsia="en-AU"/>
        </w:rPr>
        <w:t>)</w:t>
      </w:r>
      <w:r w:rsidR="00A12ADB">
        <w:rPr>
          <w:lang w:eastAsia="en-AU"/>
        </w:rPr>
        <w:t xml:space="preserve">, despite </w:t>
      </w:r>
      <w:r w:rsidR="00B01969">
        <w:rPr>
          <w:lang w:eastAsia="en-AU"/>
        </w:rPr>
        <w:t xml:space="preserve">persistent </w:t>
      </w:r>
      <w:r w:rsidR="00A12ADB">
        <w:rPr>
          <w:lang w:eastAsia="en-AU"/>
        </w:rPr>
        <w:t>modera</w:t>
      </w:r>
      <w:r w:rsidR="00B01969">
        <w:rPr>
          <w:lang w:eastAsia="en-AU"/>
        </w:rPr>
        <w:t xml:space="preserve">te to strong wind shear of about 20-25 </w:t>
      </w:r>
      <w:proofErr w:type="spellStart"/>
      <w:r w:rsidR="00B01969">
        <w:rPr>
          <w:lang w:eastAsia="en-AU"/>
        </w:rPr>
        <w:t>kn</w:t>
      </w:r>
      <w:proofErr w:type="spellEnd"/>
      <w:r w:rsidR="00D16E6D">
        <w:rPr>
          <w:lang w:eastAsia="en-AU"/>
        </w:rPr>
        <w:t xml:space="preserve"> (</w:t>
      </w:r>
      <w:r w:rsidR="000B3DCD">
        <w:rPr>
          <w:lang w:eastAsia="en-AU"/>
        </w:rPr>
        <w:t>35-4</w:t>
      </w:r>
      <w:r w:rsidR="00D16E6D">
        <w:rPr>
          <w:lang w:eastAsia="en-AU"/>
        </w:rPr>
        <w:t>5 km/h)</w:t>
      </w:r>
      <w:r w:rsidR="00DC7138">
        <w:rPr>
          <w:lang w:eastAsia="en-AU"/>
        </w:rPr>
        <w:t xml:space="preserve">. </w:t>
      </w:r>
      <w:r w:rsidR="00F45200">
        <w:rPr>
          <w:lang w:eastAsia="en-AU"/>
        </w:rPr>
        <w:t>During this period there was a large divergence in intensity estimates between objective aids</w:t>
      </w:r>
      <w:r w:rsidR="0022166A">
        <w:rPr>
          <w:lang w:eastAsia="en-AU"/>
        </w:rPr>
        <w:t xml:space="preserve"> (refer to </w:t>
      </w:r>
      <w:r w:rsidR="0022166A">
        <w:rPr>
          <w:lang w:eastAsia="en-AU"/>
        </w:rPr>
        <w:fldChar w:fldCharType="begin"/>
      </w:r>
      <w:r w:rsidR="0022166A">
        <w:rPr>
          <w:lang w:eastAsia="en-AU"/>
        </w:rPr>
        <w:instrText xml:space="preserve"> REF _Ref160696832 \h </w:instrText>
      </w:r>
      <w:r w:rsidR="0022166A">
        <w:rPr>
          <w:lang w:eastAsia="en-AU"/>
        </w:rPr>
      </w:r>
      <w:r w:rsidR="0022166A">
        <w:rPr>
          <w:lang w:eastAsia="en-AU"/>
        </w:rPr>
        <w:fldChar w:fldCharType="separate"/>
      </w:r>
      <w:r w:rsidR="0022166A">
        <w:t xml:space="preserve">Figure </w:t>
      </w:r>
      <w:r w:rsidR="0022166A">
        <w:rPr>
          <w:noProof/>
        </w:rPr>
        <w:t>2</w:t>
      </w:r>
      <w:r w:rsidR="0022166A">
        <w:rPr>
          <w:lang w:eastAsia="en-AU"/>
        </w:rPr>
        <w:fldChar w:fldCharType="end"/>
      </w:r>
      <w:r w:rsidR="0022166A">
        <w:rPr>
          <w:lang w:eastAsia="en-AU"/>
        </w:rPr>
        <w:t>)</w:t>
      </w:r>
      <w:r w:rsidR="00905A4A">
        <w:rPr>
          <w:lang w:eastAsia="en-AU"/>
        </w:rPr>
        <w:t xml:space="preserve">. </w:t>
      </w:r>
      <w:r w:rsidR="00D0608B">
        <w:rPr>
          <w:lang w:eastAsia="en-AU"/>
        </w:rPr>
        <w:t xml:space="preserve">ADT estimates included </w:t>
      </w:r>
      <w:r w:rsidR="00214DAA">
        <w:rPr>
          <w:lang w:eastAsia="en-AU"/>
        </w:rPr>
        <w:t xml:space="preserve">a </w:t>
      </w:r>
      <w:r w:rsidR="00D0608B">
        <w:rPr>
          <w:lang w:eastAsia="en-AU"/>
        </w:rPr>
        <w:t xml:space="preserve">microwave adjustment, </w:t>
      </w:r>
      <w:r w:rsidR="00E152B5">
        <w:rPr>
          <w:lang w:eastAsia="en-AU"/>
        </w:rPr>
        <w:t>due</w:t>
      </w:r>
      <w:r w:rsidR="00D0608B">
        <w:rPr>
          <w:lang w:eastAsia="en-AU"/>
        </w:rPr>
        <w:t xml:space="preserve"> </w:t>
      </w:r>
      <w:r w:rsidR="00D0608B" w:rsidRPr="00E3648A">
        <w:rPr>
          <w:lang w:eastAsia="en-AU"/>
        </w:rPr>
        <w:t xml:space="preserve">to a </w:t>
      </w:r>
      <w:r w:rsidR="00160DFE" w:rsidRPr="00E3648A">
        <w:rPr>
          <w:lang w:eastAsia="en-AU"/>
        </w:rPr>
        <w:t xml:space="preserve">GMI </w:t>
      </w:r>
      <w:r w:rsidR="00104D4F" w:rsidRPr="00E3648A">
        <w:rPr>
          <w:lang w:eastAsia="en-AU"/>
        </w:rPr>
        <w:t>pass on</w:t>
      </w:r>
      <w:r w:rsidR="00104D4F">
        <w:rPr>
          <w:lang w:eastAsia="en-AU"/>
        </w:rPr>
        <w:t xml:space="preserve"> 19 January </w:t>
      </w:r>
      <w:r w:rsidR="00160DFE">
        <w:rPr>
          <w:lang w:eastAsia="en-AU"/>
        </w:rPr>
        <w:t xml:space="preserve">that </w:t>
      </w:r>
      <w:r w:rsidR="008D623B">
        <w:rPr>
          <w:lang w:eastAsia="en-AU"/>
        </w:rPr>
        <w:t>showed an eye within the deep convection in the 89 GHz frequency</w:t>
      </w:r>
      <w:r w:rsidR="00311883">
        <w:rPr>
          <w:lang w:eastAsia="en-AU"/>
        </w:rPr>
        <w:t xml:space="preserve"> (refer to </w:t>
      </w:r>
      <w:r w:rsidR="00311883">
        <w:rPr>
          <w:lang w:eastAsia="en-AU"/>
        </w:rPr>
        <w:fldChar w:fldCharType="begin"/>
      </w:r>
      <w:r w:rsidR="00311883">
        <w:rPr>
          <w:lang w:eastAsia="en-AU"/>
        </w:rPr>
        <w:instrText xml:space="preserve"> REF _Ref160696933 \h </w:instrText>
      </w:r>
      <w:r w:rsidR="00311883">
        <w:rPr>
          <w:lang w:eastAsia="en-AU"/>
        </w:rPr>
      </w:r>
      <w:r w:rsidR="00311883">
        <w:rPr>
          <w:lang w:eastAsia="en-AU"/>
        </w:rPr>
        <w:fldChar w:fldCharType="separate"/>
      </w:r>
      <w:r w:rsidR="00311883">
        <w:t xml:space="preserve">Figure </w:t>
      </w:r>
      <w:r w:rsidR="00311883">
        <w:rPr>
          <w:noProof/>
        </w:rPr>
        <w:t>4</w:t>
      </w:r>
      <w:r w:rsidR="00311883">
        <w:rPr>
          <w:lang w:eastAsia="en-AU"/>
        </w:rPr>
        <w:fldChar w:fldCharType="end"/>
      </w:r>
      <w:r w:rsidR="00311883">
        <w:rPr>
          <w:lang w:eastAsia="en-AU"/>
        </w:rPr>
        <w:t>)</w:t>
      </w:r>
      <w:r w:rsidR="00D0608B">
        <w:rPr>
          <w:lang w:eastAsia="en-AU"/>
        </w:rPr>
        <w:t xml:space="preserve">. </w:t>
      </w:r>
      <w:r w:rsidR="00856175">
        <w:rPr>
          <w:lang w:eastAsia="en-AU"/>
        </w:rPr>
        <w:t>At the time of peak intensity on 20 January, t</w:t>
      </w:r>
      <w:r w:rsidR="002435E4">
        <w:rPr>
          <w:lang w:eastAsia="en-AU"/>
        </w:rPr>
        <w:t xml:space="preserve">he highest estimates came from ADT and reached </w:t>
      </w:r>
      <w:r w:rsidR="00520716">
        <w:rPr>
          <w:lang w:eastAsia="en-AU"/>
        </w:rPr>
        <w:t xml:space="preserve">84.8 </w:t>
      </w:r>
      <w:proofErr w:type="spellStart"/>
      <w:r w:rsidR="00520716">
        <w:rPr>
          <w:lang w:eastAsia="en-AU"/>
        </w:rPr>
        <w:t>kn</w:t>
      </w:r>
      <w:proofErr w:type="spellEnd"/>
      <w:r w:rsidR="00520716">
        <w:rPr>
          <w:lang w:eastAsia="en-AU"/>
        </w:rPr>
        <w:t xml:space="preserve"> </w:t>
      </w:r>
      <w:r w:rsidR="000B3DCD">
        <w:rPr>
          <w:lang w:eastAsia="en-AU"/>
        </w:rPr>
        <w:t xml:space="preserve">(~155 km/h) </w:t>
      </w:r>
      <w:r w:rsidR="00520716">
        <w:rPr>
          <w:lang w:eastAsia="en-AU"/>
        </w:rPr>
        <w:t>1-minute mean</w:t>
      </w:r>
      <w:r w:rsidR="00370108">
        <w:rPr>
          <w:lang w:eastAsia="en-AU"/>
        </w:rPr>
        <w:t xml:space="preserve"> </w:t>
      </w:r>
      <w:r w:rsidR="00E575BB">
        <w:rPr>
          <w:lang w:eastAsia="en-AU"/>
        </w:rPr>
        <w:t xml:space="preserve">(78.9 </w:t>
      </w:r>
      <w:proofErr w:type="spellStart"/>
      <w:r w:rsidR="00E575BB">
        <w:rPr>
          <w:lang w:eastAsia="en-AU"/>
        </w:rPr>
        <w:t>kn</w:t>
      </w:r>
      <w:proofErr w:type="spellEnd"/>
      <w:r w:rsidR="00BE7AC3">
        <w:rPr>
          <w:lang w:eastAsia="en-AU"/>
        </w:rPr>
        <w:t xml:space="preserve"> (~145 km/h) 10-minute mean) </w:t>
      </w:r>
      <w:r w:rsidR="00356FE0">
        <w:rPr>
          <w:lang w:eastAsia="en-AU"/>
        </w:rPr>
        <w:t>contrasting with</w:t>
      </w:r>
      <w:r w:rsidR="00370108">
        <w:rPr>
          <w:lang w:eastAsia="en-AU"/>
        </w:rPr>
        <w:t xml:space="preserve"> D</w:t>
      </w:r>
      <w:r w:rsidR="008C4031">
        <w:rPr>
          <w:lang w:eastAsia="en-AU"/>
        </w:rPr>
        <w:t>-</w:t>
      </w:r>
      <w:r w:rsidR="00370108">
        <w:rPr>
          <w:lang w:eastAsia="en-AU"/>
        </w:rPr>
        <w:t>PRINT</w:t>
      </w:r>
      <w:r w:rsidR="00356FE0">
        <w:rPr>
          <w:lang w:eastAsia="en-AU"/>
        </w:rPr>
        <w:t xml:space="preserve"> being as low as </w:t>
      </w:r>
      <w:r w:rsidR="000020D6">
        <w:rPr>
          <w:lang w:eastAsia="en-AU"/>
        </w:rPr>
        <w:t xml:space="preserve">48 </w:t>
      </w:r>
      <w:proofErr w:type="spellStart"/>
      <w:r w:rsidR="000020D6">
        <w:rPr>
          <w:lang w:eastAsia="en-AU"/>
        </w:rPr>
        <w:t>kn</w:t>
      </w:r>
      <w:proofErr w:type="spellEnd"/>
      <w:r w:rsidR="000020D6">
        <w:rPr>
          <w:lang w:eastAsia="en-AU"/>
        </w:rPr>
        <w:t xml:space="preserve"> </w:t>
      </w:r>
      <w:r w:rsidR="0046761C">
        <w:rPr>
          <w:lang w:eastAsia="en-AU"/>
        </w:rPr>
        <w:t xml:space="preserve">(~90 km/h) </w:t>
      </w:r>
      <w:r w:rsidR="000020D6">
        <w:rPr>
          <w:lang w:eastAsia="en-AU"/>
        </w:rPr>
        <w:t xml:space="preserve">1-minute mean </w:t>
      </w:r>
      <w:r w:rsidR="00BE7AC3">
        <w:rPr>
          <w:lang w:eastAsia="en-AU"/>
        </w:rPr>
        <w:t>(</w:t>
      </w:r>
      <w:r w:rsidR="00EF2FD9">
        <w:rPr>
          <w:lang w:eastAsia="en-AU"/>
        </w:rPr>
        <w:t>44</w:t>
      </w:r>
      <w:r w:rsidR="00BE7AC3">
        <w:rPr>
          <w:lang w:eastAsia="en-AU"/>
        </w:rPr>
        <w:t>.</w:t>
      </w:r>
      <w:r w:rsidR="00EF2FD9">
        <w:rPr>
          <w:lang w:eastAsia="en-AU"/>
        </w:rPr>
        <w:t>6</w:t>
      </w:r>
      <w:r w:rsidR="00BE7AC3">
        <w:rPr>
          <w:lang w:eastAsia="en-AU"/>
        </w:rPr>
        <w:t xml:space="preserve"> </w:t>
      </w:r>
      <w:proofErr w:type="spellStart"/>
      <w:r w:rsidR="00BE7AC3">
        <w:rPr>
          <w:lang w:eastAsia="en-AU"/>
        </w:rPr>
        <w:t>kn</w:t>
      </w:r>
      <w:proofErr w:type="spellEnd"/>
      <w:r w:rsidR="00BE7AC3">
        <w:rPr>
          <w:lang w:eastAsia="en-AU"/>
        </w:rPr>
        <w:t xml:space="preserve"> (~</w:t>
      </w:r>
      <w:r w:rsidR="00EF2FD9">
        <w:rPr>
          <w:lang w:eastAsia="en-AU"/>
        </w:rPr>
        <w:t>8</w:t>
      </w:r>
      <w:r w:rsidR="00BE7AC3">
        <w:rPr>
          <w:lang w:eastAsia="en-AU"/>
        </w:rPr>
        <w:t>5 km/h) 10-minute mean)</w:t>
      </w:r>
      <w:r w:rsidR="00CC665D">
        <w:rPr>
          <w:lang w:eastAsia="en-AU"/>
        </w:rPr>
        <w:t xml:space="preserve"> </w:t>
      </w:r>
      <w:r w:rsidR="000020D6">
        <w:rPr>
          <w:lang w:eastAsia="en-AU"/>
        </w:rPr>
        <w:t>during the same period.</w:t>
      </w:r>
      <w:r w:rsidR="008E7BBD">
        <w:rPr>
          <w:lang w:eastAsia="en-AU"/>
        </w:rPr>
        <w:t xml:space="preserve"> </w:t>
      </w:r>
      <w:r w:rsidR="00D16DA7" w:rsidRPr="00735C21">
        <w:rPr>
          <w:lang w:eastAsia="en-AU"/>
        </w:rPr>
        <w:t xml:space="preserve">Multiple SAR passes </w:t>
      </w:r>
      <w:r w:rsidR="00D16DA7">
        <w:rPr>
          <w:lang w:eastAsia="en-AU"/>
        </w:rPr>
        <w:t>also supported the higher intensity estimates</w:t>
      </w:r>
      <w:r w:rsidR="00C66D07">
        <w:rPr>
          <w:lang w:eastAsia="en-AU"/>
        </w:rPr>
        <w:t xml:space="preserve"> (refer to </w:t>
      </w:r>
      <w:r w:rsidR="00C66D07">
        <w:rPr>
          <w:lang w:eastAsia="en-AU"/>
        </w:rPr>
        <w:fldChar w:fldCharType="begin"/>
      </w:r>
      <w:r w:rsidR="00C66D07">
        <w:rPr>
          <w:lang w:eastAsia="en-AU"/>
        </w:rPr>
        <w:instrText xml:space="preserve"> REF _Ref160696982 \h </w:instrText>
      </w:r>
      <w:r w:rsidR="00C66D07">
        <w:rPr>
          <w:lang w:eastAsia="en-AU"/>
        </w:rPr>
      </w:r>
      <w:r w:rsidR="00C66D07">
        <w:rPr>
          <w:lang w:eastAsia="en-AU"/>
        </w:rPr>
        <w:fldChar w:fldCharType="separate"/>
      </w:r>
      <w:r w:rsidR="00C66D07">
        <w:t xml:space="preserve">Figure </w:t>
      </w:r>
      <w:r w:rsidR="00C66D07">
        <w:rPr>
          <w:noProof/>
        </w:rPr>
        <w:t>5</w:t>
      </w:r>
      <w:r w:rsidR="00C66D07">
        <w:rPr>
          <w:lang w:eastAsia="en-AU"/>
        </w:rPr>
        <w:fldChar w:fldCharType="end"/>
      </w:r>
      <w:r w:rsidR="00C66D07">
        <w:rPr>
          <w:lang w:eastAsia="en-AU"/>
        </w:rPr>
        <w:t>)</w:t>
      </w:r>
      <w:r w:rsidR="00B328C1">
        <w:rPr>
          <w:lang w:eastAsia="en-AU"/>
        </w:rPr>
        <w:t xml:space="preserve">. </w:t>
      </w:r>
      <w:r w:rsidR="00C44036">
        <w:rPr>
          <w:lang w:eastAsia="en-AU"/>
        </w:rPr>
        <w:t xml:space="preserve">Operational intensity estimates </w:t>
      </w:r>
      <w:r w:rsidR="00B81A0C">
        <w:rPr>
          <w:lang w:eastAsia="en-AU"/>
        </w:rPr>
        <w:t xml:space="preserve">peaked at 50 </w:t>
      </w:r>
      <w:proofErr w:type="spellStart"/>
      <w:r w:rsidR="00B81A0C">
        <w:rPr>
          <w:lang w:eastAsia="en-AU"/>
        </w:rPr>
        <w:t>kn</w:t>
      </w:r>
      <w:proofErr w:type="spellEnd"/>
      <w:r w:rsidR="00B81A0C">
        <w:rPr>
          <w:lang w:eastAsia="en-AU"/>
        </w:rPr>
        <w:t xml:space="preserve"> (</w:t>
      </w:r>
      <w:r w:rsidR="005C0E51">
        <w:rPr>
          <w:lang w:eastAsia="en-AU"/>
        </w:rPr>
        <w:t>95 km/h)</w:t>
      </w:r>
      <w:r w:rsidR="00E65CB9">
        <w:rPr>
          <w:lang w:eastAsia="en-AU"/>
        </w:rPr>
        <w:t>,</w:t>
      </w:r>
      <w:r w:rsidR="005C0E51">
        <w:rPr>
          <w:lang w:eastAsia="en-AU"/>
        </w:rPr>
        <w:t xml:space="preserve"> </w:t>
      </w:r>
      <w:r w:rsidR="00D059C0">
        <w:rPr>
          <w:lang w:eastAsia="en-AU"/>
        </w:rPr>
        <w:t xml:space="preserve">based in part on </w:t>
      </w:r>
      <w:r w:rsidR="00FF60E2">
        <w:rPr>
          <w:lang w:eastAsia="en-AU"/>
        </w:rPr>
        <w:t xml:space="preserve">Dvorak </w:t>
      </w:r>
      <w:r w:rsidR="006C1A96">
        <w:rPr>
          <w:lang w:eastAsia="en-AU"/>
        </w:rPr>
        <w:t>est</w:t>
      </w:r>
      <w:r w:rsidR="00FF60E2">
        <w:rPr>
          <w:lang w:eastAsia="en-AU"/>
        </w:rPr>
        <w:t>i</w:t>
      </w:r>
      <w:r w:rsidR="006C1A96">
        <w:rPr>
          <w:lang w:eastAsia="en-AU"/>
        </w:rPr>
        <w:t xml:space="preserve">mates </w:t>
      </w:r>
      <w:r w:rsidR="0077660D">
        <w:rPr>
          <w:lang w:eastAsia="en-AU"/>
        </w:rPr>
        <w:t xml:space="preserve">using </w:t>
      </w:r>
      <w:r w:rsidR="006C1A96">
        <w:rPr>
          <w:lang w:eastAsia="en-AU"/>
        </w:rPr>
        <w:t>th</w:t>
      </w:r>
      <w:r w:rsidR="0077660D">
        <w:rPr>
          <w:lang w:eastAsia="en-AU"/>
        </w:rPr>
        <w:t>e</w:t>
      </w:r>
      <w:r w:rsidR="006C1A96">
        <w:rPr>
          <w:lang w:eastAsia="en-AU"/>
        </w:rPr>
        <w:t xml:space="preserve"> </w:t>
      </w:r>
      <w:r w:rsidR="003E0A4F">
        <w:rPr>
          <w:lang w:eastAsia="en-AU"/>
        </w:rPr>
        <w:t>common</w:t>
      </w:r>
      <w:r w:rsidR="0077660D">
        <w:rPr>
          <w:lang w:eastAsia="en-AU"/>
        </w:rPr>
        <w:t>ly applied</w:t>
      </w:r>
      <w:r w:rsidR="003E0A4F">
        <w:rPr>
          <w:lang w:eastAsia="en-AU"/>
        </w:rPr>
        <w:t xml:space="preserve"> curved band or shear patterns.</w:t>
      </w:r>
      <w:r w:rsidR="006C1A96">
        <w:rPr>
          <w:lang w:eastAsia="en-AU"/>
        </w:rPr>
        <w:t xml:space="preserve"> </w:t>
      </w:r>
      <w:r w:rsidR="0077660D">
        <w:rPr>
          <w:lang w:eastAsia="en-AU"/>
        </w:rPr>
        <w:t>P</w:t>
      </w:r>
      <w:r w:rsidR="005C0E51">
        <w:rPr>
          <w:lang w:eastAsia="en-AU"/>
        </w:rPr>
        <w:t>ost-event</w:t>
      </w:r>
      <w:r w:rsidR="005A5146">
        <w:rPr>
          <w:lang w:eastAsia="en-AU"/>
        </w:rPr>
        <w:t xml:space="preserve"> </w:t>
      </w:r>
      <w:r w:rsidR="00E71CED">
        <w:rPr>
          <w:lang w:eastAsia="en-AU"/>
        </w:rPr>
        <w:t>th</w:t>
      </w:r>
      <w:r w:rsidR="0077660D">
        <w:rPr>
          <w:lang w:eastAsia="en-AU"/>
        </w:rPr>
        <w:t>e peak intensity</w:t>
      </w:r>
      <w:r w:rsidR="00E71CED">
        <w:rPr>
          <w:lang w:eastAsia="en-AU"/>
        </w:rPr>
        <w:t xml:space="preserve"> was increased to</w:t>
      </w:r>
      <w:r w:rsidR="00A63B18">
        <w:rPr>
          <w:lang w:eastAsia="en-AU"/>
        </w:rPr>
        <w:t xml:space="preserve"> 60 </w:t>
      </w:r>
      <w:proofErr w:type="spellStart"/>
      <w:r w:rsidR="00A63B18">
        <w:rPr>
          <w:lang w:eastAsia="en-AU"/>
        </w:rPr>
        <w:t>kn</w:t>
      </w:r>
      <w:proofErr w:type="spellEnd"/>
      <w:r w:rsidR="00A63B18">
        <w:rPr>
          <w:lang w:eastAsia="en-AU"/>
        </w:rPr>
        <w:t xml:space="preserve"> </w:t>
      </w:r>
      <w:r w:rsidR="00CC665D">
        <w:rPr>
          <w:lang w:eastAsia="en-AU"/>
        </w:rPr>
        <w:t>(110 km/h)</w:t>
      </w:r>
      <w:r w:rsidR="00217E89">
        <w:rPr>
          <w:lang w:eastAsia="en-AU"/>
        </w:rPr>
        <w:t xml:space="preserve"> which represents a consensus in the spread of objective guidance and is supported by the</w:t>
      </w:r>
      <w:r w:rsidR="00E71CED">
        <w:rPr>
          <w:lang w:eastAsia="en-AU"/>
        </w:rPr>
        <w:t xml:space="preserve"> choice post-event to</w:t>
      </w:r>
      <w:r w:rsidR="005C0E51">
        <w:rPr>
          <w:lang w:eastAsia="en-AU"/>
        </w:rPr>
        <w:t xml:space="preserve"> base Dvorak analysis </w:t>
      </w:r>
      <w:r w:rsidR="0039113B">
        <w:rPr>
          <w:lang w:eastAsia="en-AU"/>
        </w:rPr>
        <w:t>o</w:t>
      </w:r>
      <w:r w:rsidR="005C0E51">
        <w:rPr>
          <w:lang w:eastAsia="en-AU"/>
        </w:rPr>
        <w:t>n</w:t>
      </w:r>
      <w:r w:rsidR="0039113B">
        <w:rPr>
          <w:lang w:eastAsia="en-AU"/>
        </w:rPr>
        <w:t xml:space="preserve"> the </w:t>
      </w:r>
      <w:r w:rsidR="005F40AB">
        <w:rPr>
          <w:lang w:eastAsia="en-AU"/>
        </w:rPr>
        <w:t>infrequent</w:t>
      </w:r>
      <w:r w:rsidR="0039113B">
        <w:rPr>
          <w:lang w:eastAsia="en-AU"/>
        </w:rPr>
        <w:t>ly used</w:t>
      </w:r>
      <w:r w:rsidR="005C0E51">
        <w:rPr>
          <w:lang w:eastAsia="en-AU"/>
        </w:rPr>
        <w:t xml:space="preserve"> </w:t>
      </w:r>
      <w:r w:rsidR="005F40AB">
        <w:rPr>
          <w:lang w:eastAsia="en-AU"/>
        </w:rPr>
        <w:t>e</w:t>
      </w:r>
      <w:r w:rsidR="005C0E51">
        <w:rPr>
          <w:lang w:eastAsia="en-AU"/>
        </w:rPr>
        <w:t xml:space="preserve">mbedded </w:t>
      </w:r>
      <w:r w:rsidR="005F40AB">
        <w:rPr>
          <w:lang w:eastAsia="en-AU"/>
        </w:rPr>
        <w:t>c</w:t>
      </w:r>
      <w:r w:rsidR="005C0E51">
        <w:rPr>
          <w:lang w:eastAsia="en-AU"/>
        </w:rPr>
        <w:t>entre pattern</w:t>
      </w:r>
      <w:r w:rsidR="00132C3E">
        <w:rPr>
          <w:lang w:eastAsia="en-AU"/>
        </w:rPr>
        <w:t>.</w:t>
      </w:r>
    </w:p>
    <w:p w14:paraId="4A0BB782" w14:textId="388E8C18" w:rsidR="0005240D" w:rsidRDefault="007572A6" w:rsidP="00A27E57">
      <w:pPr>
        <w:rPr>
          <w:lang w:eastAsia="en-AU"/>
        </w:rPr>
      </w:pPr>
      <w:r>
        <w:rPr>
          <w:lang w:eastAsia="en-AU"/>
        </w:rPr>
        <w:t xml:space="preserve">Even as vertical wind shear reduced </w:t>
      </w:r>
      <w:r w:rsidR="0005240D">
        <w:rPr>
          <w:lang w:eastAsia="en-AU"/>
        </w:rPr>
        <w:t>on 21 January</w:t>
      </w:r>
      <w:r>
        <w:rPr>
          <w:lang w:eastAsia="en-AU"/>
        </w:rPr>
        <w:t xml:space="preserve">, so </w:t>
      </w:r>
      <w:r w:rsidR="00AE6D58">
        <w:rPr>
          <w:lang w:eastAsia="en-AU"/>
        </w:rPr>
        <w:t>too</w:t>
      </w:r>
      <w:r>
        <w:rPr>
          <w:lang w:eastAsia="en-AU"/>
        </w:rPr>
        <w:t xml:space="preserve"> did deep convection</w:t>
      </w:r>
      <w:r w:rsidR="00BC2DB6">
        <w:rPr>
          <w:lang w:eastAsia="en-AU"/>
        </w:rPr>
        <w:t xml:space="preserve"> (refer to </w:t>
      </w:r>
      <w:r w:rsidR="00BC2DB6">
        <w:rPr>
          <w:lang w:eastAsia="en-AU"/>
        </w:rPr>
        <w:fldChar w:fldCharType="begin"/>
      </w:r>
      <w:r w:rsidR="00BC2DB6">
        <w:rPr>
          <w:lang w:eastAsia="en-AU"/>
        </w:rPr>
        <w:instrText xml:space="preserve"> REF _Ref160697032 \h </w:instrText>
      </w:r>
      <w:r w:rsidR="00BC2DB6">
        <w:rPr>
          <w:lang w:eastAsia="en-AU"/>
        </w:rPr>
      </w:r>
      <w:r w:rsidR="00BC2DB6">
        <w:rPr>
          <w:lang w:eastAsia="en-AU"/>
        </w:rPr>
        <w:fldChar w:fldCharType="separate"/>
      </w:r>
      <w:r w:rsidR="00BC2DB6">
        <w:t xml:space="preserve">Figure </w:t>
      </w:r>
      <w:r w:rsidR="00BC2DB6">
        <w:rPr>
          <w:noProof/>
        </w:rPr>
        <w:t>6</w:t>
      </w:r>
      <w:r w:rsidR="00BC2DB6">
        <w:rPr>
          <w:lang w:eastAsia="en-AU"/>
        </w:rPr>
        <w:fldChar w:fldCharType="end"/>
      </w:r>
      <w:r w:rsidR="00BC2DB6">
        <w:rPr>
          <w:lang w:eastAsia="en-AU"/>
        </w:rPr>
        <w:t>)</w:t>
      </w:r>
      <w:r w:rsidR="006008C7">
        <w:rPr>
          <w:lang w:eastAsia="en-AU"/>
        </w:rPr>
        <w:t>,</w:t>
      </w:r>
      <w:r>
        <w:rPr>
          <w:lang w:eastAsia="en-AU"/>
        </w:rPr>
        <w:t xml:space="preserve"> </w:t>
      </w:r>
      <w:r w:rsidR="006008C7">
        <w:rPr>
          <w:lang w:eastAsia="en-AU"/>
        </w:rPr>
        <w:t>due</w:t>
      </w:r>
      <w:r w:rsidR="002C3690">
        <w:rPr>
          <w:lang w:eastAsia="en-AU"/>
        </w:rPr>
        <w:t xml:space="preserve"> to the influence of dry air. </w:t>
      </w:r>
      <w:r w:rsidR="00E441ED">
        <w:rPr>
          <w:lang w:eastAsia="en-AU"/>
        </w:rPr>
        <w:t>Accordingly,</w:t>
      </w:r>
      <w:r w:rsidR="002C3690">
        <w:rPr>
          <w:lang w:eastAsia="en-AU"/>
        </w:rPr>
        <w:t xml:space="preserve"> intensity decreased </w:t>
      </w:r>
      <w:r w:rsidR="0044348A">
        <w:rPr>
          <w:lang w:eastAsia="en-AU"/>
        </w:rPr>
        <w:t xml:space="preserve">back to 35 </w:t>
      </w:r>
      <w:proofErr w:type="spellStart"/>
      <w:r w:rsidR="0044348A">
        <w:rPr>
          <w:lang w:eastAsia="en-AU"/>
        </w:rPr>
        <w:t>kn</w:t>
      </w:r>
      <w:proofErr w:type="spellEnd"/>
      <w:r w:rsidR="0044348A">
        <w:rPr>
          <w:lang w:eastAsia="en-AU"/>
        </w:rPr>
        <w:t xml:space="preserve"> </w:t>
      </w:r>
      <w:r w:rsidR="00CC665D">
        <w:rPr>
          <w:lang w:eastAsia="en-AU"/>
        </w:rPr>
        <w:t xml:space="preserve">(65 km/h) </w:t>
      </w:r>
      <w:r w:rsidR="006B2DF2">
        <w:rPr>
          <w:lang w:eastAsia="en-AU"/>
        </w:rPr>
        <w:t>where it stayed for 36 hours</w:t>
      </w:r>
      <w:r w:rsidR="00564FEC">
        <w:rPr>
          <w:lang w:eastAsia="en-AU"/>
        </w:rPr>
        <w:t>.</w:t>
      </w:r>
      <w:r w:rsidR="006B2DF2">
        <w:rPr>
          <w:lang w:eastAsia="en-AU"/>
        </w:rPr>
        <w:t xml:space="preserve"> Dvorak analysis also </w:t>
      </w:r>
      <w:r w:rsidR="006B2DF2" w:rsidRPr="00735C21">
        <w:rPr>
          <w:lang w:eastAsia="en-AU"/>
        </w:rPr>
        <w:t xml:space="preserve">dropped </w:t>
      </w:r>
      <w:r w:rsidR="00564FEC">
        <w:rPr>
          <w:lang w:eastAsia="en-AU"/>
        </w:rPr>
        <w:t>to as low as</w:t>
      </w:r>
      <w:r w:rsidR="006B2DF2" w:rsidRPr="00735C21">
        <w:rPr>
          <w:lang w:eastAsia="en-AU"/>
        </w:rPr>
        <w:t xml:space="preserve"> 2.5</w:t>
      </w:r>
      <w:r w:rsidR="003F4EF3" w:rsidRPr="00735C21">
        <w:rPr>
          <w:lang w:eastAsia="en-AU"/>
        </w:rPr>
        <w:t xml:space="preserve"> </w:t>
      </w:r>
      <w:r w:rsidR="008252A3" w:rsidRPr="00735C21">
        <w:rPr>
          <w:lang w:eastAsia="en-AU"/>
        </w:rPr>
        <w:t xml:space="preserve">early </w:t>
      </w:r>
      <w:r w:rsidR="003F4EF3" w:rsidRPr="00735C21">
        <w:rPr>
          <w:lang w:eastAsia="en-AU"/>
        </w:rPr>
        <w:t>on 23 January.</w:t>
      </w:r>
    </w:p>
    <w:p w14:paraId="16B32C18" w14:textId="64CA8FDD" w:rsidR="00A66BAB" w:rsidRDefault="008E044C" w:rsidP="001C635D">
      <w:pPr>
        <w:rPr>
          <w:lang w:eastAsia="en-AU"/>
        </w:rPr>
      </w:pPr>
      <w:r>
        <w:rPr>
          <w:lang w:eastAsia="en-AU"/>
        </w:rPr>
        <w:t>T</w:t>
      </w:r>
      <w:r w:rsidR="003F4EF3">
        <w:rPr>
          <w:lang w:eastAsia="en-AU"/>
        </w:rPr>
        <w:t xml:space="preserve">he vertical wind shear dropped even further </w:t>
      </w:r>
      <w:r>
        <w:rPr>
          <w:lang w:eastAsia="en-AU"/>
        </w:rPr>
        <w:t xml:space="preserve">on 23 January </w:t>
      </w:r>
      <w:r w:rsidR="003F4EF3">
        <w:rPr>
          <w:lang w:eastAsia="en-AU"/>
        </w:rPr>
        <w:t xml:space="preserve">to </w:t>
      </w:r>
      <w:r w:rsidR="00E65E47">
        <w:rPr>
          <w:lang w:eastAsia="en-AU"/>
        </w:rPr>
        <w:t xml:space="preserve">be below 10 </w:t>
      </w:r>
      <w:proofErr w:type="spellStart"/>
      <w:r w:rsidR="00E65E47">
        <w:rPr>
          <w:lang w:eastAsia="en-AU"/>
        </w:rPr>
        <w:t>kn</w:t>
      </w:r>
      <w:proofErr w:type="spellEnd"/>
      <w:r w:rsidR="00F6360B">
        <w:rPr>
          <w:lang w:eastAsia="en-AU"/>
        </w:rPr>
        <w:t xml:space="preserve"> (20 km/h)</w:t>
      </w:r>
      <w:r w:rsidR="00E65E47">
        <w:rPr>
          <w:lang w:eastAsia="en-AU"/>
        </w:rPr>
        <w:t>. An accompanied increase in deep convection allowed Anggrek to overcome the dry air in its local environment</w:t>
      </w:r>
      <w:r w:rsidR="00240EEF">
        <w:rPr>
          <w:lang w:eastAsia="en-AU"/>
        </w:rPr>
        <w:t xml:space="preserve"> and it began to intensify once more.</w:t>
      </w:r>
      <w:r w:rsidR="00F72356">
        <w:rPr>
          <w:lang w:eastAsia="en-AU"/>
        </w:rPr>
        <w:t xml:space="preserve"> On 24 January </w:t>
      </w:r>
      <w:r w:rsidR="00B96E8F">
        <w:rPr>
          <w:lang w:eastAsia="en-AU"/>
        </w:rPr>
        <w:t>it</w:t>
      </w:r>
      <w:r w:rsidR="00873C5E">
        <w:rPr>
          <w:lang w:eastAsia="en-AU"/>
        </w:rPr>
        <w:t xml:space="preserve"> </w:t>
      </w:r>
      <w:r w:rsidR="008252A3">
        <w:rPr>
          <w:lang w:eastAsia="en-AU"/>
        </w:rPr>
        <w:t xml:space="preserve">underwent a period of </w:t>
      </w:r>
      <w:r w:rsidR="00EF7294">
        <w:rPr>
          <w:lang w:eastAsia="en-AU"/>
        </w:rPr>
        <w:t xml:space="preserve">rapid intensification, </w:t>
      </w:r>
      <w:r w:rsidR="00873C5E">
        <w:rPr>
          <w:lang w:eastAsia="en-AU"/>
        </w:rPr>
        <w:t>strengthen</w:t>
      </w:r>
      <w:r w:rsidR="00EF7294">
        <w:rPr>
          <w:lang w:eastAsia="en-AU"/>
        </w:rPr>
        <w:t>ing</w:t>
      </w:r>
      <w:r w:rsidR="00873C5E">
        <w:rPr>
          <w:lang w:eastAsia="en-AU"/>
        </w:rPr>
        <w:t xml:space="preserve"> </w:t>
      </w:r>
      <w:r w:rsidR="00E504F3">
        <w:rPr>
          <w:lang w:eastAsia="en-AU"/>
        </w:rPr>
        <w:t>35</w:t>
      </w:r>
      <w:r w:rsidR="00873C5E">
        <w:rPr>
          <w:lang w:eastAsia="en-AU"/>
        </w:rPr>
        <w:t xml:space="preserve"> </w:t>
      </w:r>
      <w:proofErr w:type="spellStart"/>
      <w:r w:rsidR="00873C5E">
        <w:rPr>
          <w:lang w:eastAsia="en-AU"/>
        </w:rPr>
        <w:t>kn</w:t>
      </w:r>
      <w:proofErr w:type="spellEnd"/>
      <w:r w:rsidR="00873C5E">
        <w:rPr>
          <w:lang w:eastAsia="en-AU"/>
        </w:rPr>
        <w:t xml:space="preserve"> </w:t>
      </w:r>
      <w:r w:rsidR="00F6360B">
        <w:rPr>
          <w:lang w:eastAsia="en-AU"/>
        </w:rPr>
        <w:t>(</w:t>
      </w:r>
      <w:r w:rsidR="005523C8">
        <w:rPr>
          <w:lang w:eastAsia="en-AU"/>
        </w:rPr>
        <w:t>6</w:t>
      </w:r>
      <w:r w:rsidR="00F6360B">
        <w:rPr>
          <w:lang w:eastAsia="en-AU"/>
        </w:rPr>
        <w:t xml:space="preserve">5 km/h) </w:t>
      </w:r>
      <w:r w:rsidR="00873C5E">
        <w:rPr>
          <w:lang w:eastAsia="en-AU"/>
        </w:rPr>
        <w:t xml:space="preserve">in 18 hours </w:t>
      </w:r>
      <w:r w:rsidR="00873C5E" w:rsidRPr="007C01AC">
        <w:rPr>
          <w:lang w:eastAsia="en-AU"/>
        </w:rPr>
        <w:t>as a clear eye developed</w:t>
      </w:r>
      <w:r w:rsidR="00873C5E">
        <w:rPr>
          <w:lang w:eastAsia="en-AU"/>
        </w:rPr>
        <w:t xml:space="preserve"> </w:t>
      </w:r>
      <w:r w:rsidR="00546917">
        <w:rPr>
          <w:lang w:eastAsia="en-AU"/>
        </w:rPr>
        <w:t>on satellite imagery</w:t>
      </w:r>
      <w:r w:rsidR="00BC2DB6">
        <w:rPr>
          <w:lang w:eastAsia="en-AU"/>
        </w:rPr>
        <w:t xml:space="preserve"> (refer to </w:t>
      </w:r>
      <w:r w:rsidR="00BC2DB6">
        <w:rPr>
          <w:lang w:eastAsia="en-AU"/>
        </w:rPr>
        <w:fldChar w:fldCharType="begin"/>
      </w:r>
      <w:r w:rsidR="00BC2DB6">
        <w:rPr>
          <w:lang w:eastAsia="en-AU"/>
        </w:rPr>
        <w:instrText xml:space="preserve"> REF _Ref160697051 \h </w:instrText>
      </w:r>
      <w:r w:rsidR="00BC2DB6">
        <w:rPr>
          <w:lang w:eastAsia="en-AU"/>
        </w:rPr>
      </w:r>
      <w:r w:rsidR="00BC2DB6">
        <w:rPr>
          <w:lang w:eastAsia="en-AU"/>
        </w:rPr>
        <w:fldChar w:fldCharType="separate"/>
      </w:r>
      <w:r w:rsidR="00BC2DB6">
        <w:t xml:space="preserve">Figure </w:t>
      </w:r>
      <w:r w:rsidR="00BC2DB6">
        <w:rPr>
          <w:noProof/>
        </w:rPr>
        <w:t>7</w:t>
      </w:r>
      <w:r w:rsidR="00BC2DB6">
        <w:rPr>
          <w:lang w:eastAsia="en-AU"/>
        </w:rPr>
        <w:fldChar w:fldCharType="end"/>
      </w:r>
      <w:r w:rsidR="00BC2DB6">
        <w:rPr>
          <w:lang w:eastAsia="en-AU"/>
        </w:rPr>
        <w:t>)</w:t>
      </w:r>
      <w:r w:rsidR="007A1AEC">
        <w:rPr>
          <w:lang w:eastAsia="en-AU"/>
        </w:rPr>
        <w:t>.</w:t>
      </w:r>
      <w:r w:rsidR="00B96E8F">
        <w:rPr>
          <w:lang w:eastAsia="en-AU"/>
        </w:rPr>
        <w:t xml:space="preserve"> Dvorak anal</w:t>
      </w:r>
      <w:r w:rsidR="007A1AEC">
        <w:rPr>
          <w:lang w:eastAsia="en-AU"/>
        </w:rPr>
        <w:t>ysis increas</w:t>
      </w:r>
      <w:r w:rsidR="005523C8">
        <w:rPr>
          <w:lang w:eastAsia="en-AU"/>
        </w:rPr>
        <w:t>ed</w:t>
      </w:r>
      <w:r w:rsidR="007A1AEC">
        <w:rPr>
          <w:lang w:eastAsia="en-AU"/>
        </w:rPr>
        <w:t xml:space="preserve"> to </w:t>
      </w:r>
      <w:r w:rsidR="005523C8">
        <w:rPr>
          <w:lang w:eastAsia="en-AU"/>
        </w:rPr>
        <w:t xml:space="preserve">a FT of </w:t>
      </w:r>
      <w:r w:rsidR="00435112">
        <w:rPr>
          <w:lang w:eastAsia="en-AU"/>
        </w:rPr>
        <w:t>4</w:t>
      </w:r>
      <w:r w:rsidR="007A1AEC">
        <w:rPr>
          <w:lang w:eastAsia="en-AU"/>
        </w:rPr>
        <w:t>.</w:t>
      </w:r>
      <w:r w:rsidR="00435112">
        <w:rPr>
          <w:lang w:eastAsia="en-AU"/>
        </w:rPr>
        <w:t>5</w:t>
      </w:r>
      <w:r w:rsidR="005523C8">
        <w:rPr>
          <w:lang w:eastAsia="en-AU"/>
        </w:rPr>
        <w:t xml:space="preserve"> and</w:t>
      </w:r>
      <w:r w:rsidR="00B96E8F">
        <w:rPr>
          <w:lang w:eastAsia="en-AU"/>
        </w:rPr>
        <w:t xml:space="preserve"> Anggrek reached its peak intensity </w:t>
      </w:r>
      <w:r w:rsidR="00B063FB">
        <w:rPr>
          <w:lang w:eastAsia="en-AU"/>
        </w:rPr>
        <w:t xml:space="preserve">within the Australian region </w:t>
      </w:r>
      <w:r w:rsidR="00B96E8F">
        <w:rPr>
          <w:lang w:eastAsia="en-AU"/>
        </w:rPr>
        <w:t xml:space="preserve">of </w:t>
      </w:r>
      <w:r w:rsidR="00435112">
        <w:rPr>
          <w:lang w:eastAsia="en-AU"/>
        </w:rPr>
        <w:t>75</w:t>
      </w:r>
      <w:r w:rsidR="00B96E8F">
        <w:rPr>
          <w:lang w:eastAsia="en-AU"/>
        </w:rPr>
        <w:t xml:space="preserve"> </w:t>
      </w:r>
      <w:proofErr w:type="spellStart"/>
      <w:r w:rsidR="007A1AEC">
        <w:rPr>
          <w:lang w:eastAsia="en-AU"/>
        </w:rPr>
        <w:t>kn</w:t>
      </w:r>
      <w:proofErr w:type="spellEnd"/>
      <w:r w:rsidR="007A1AEC">
        <w:rPr>
          <w:lang w:eastAsia="en-AU"/>
        </w:rPr>
        <w:t xml:space="preserve"> </w:t>
      </w:r>
      <w:r w:rsidR="00F6360B">
        <w:rPr>
          <w:lang w:eastAsia="en-AU"/>
        </w:rPr>
        <w:t>(</w:t>
      </w:r>
      <w:r w:rsidR="00F67733">
        <w:rPr>
          <w:lang w:eastAsia="en-AU"/>
        </w:rPr>
        <w:t>1</w:t>
      </w:r>
      <w:r w:rsidR="00E567CA">
        <w:rPr>
          <w:lang w:eastAsia="en-AU"/>
        </w:rPr>
        <w:t>4</w:t>
      </w:r>
      <w:r w:rsidR="00F67733">
        <w:rPr>
          <w:lang w:eastAsia="en-AU"/>
        </w:rPr>
        <w:t xml:space="preserve">0 km/h) </w:t>
      </w:r>
      <w:r w:rsidR="00B063FB">
        <w:rPr>
          <w:lang w:eastAsia="en-AU"/>
        </w:rPr>
        <w:t>shortly before</w:t>
      </w:r>
      <w:r w:rsidR="004743AD">
        <w:rPr>
          <w:lang w:eastAsia="en-AU"/>
        </w:rPr>
        <w:t xml:space="preserve"> it moved into the RSMC La Reunion Area of Responsibility on </w:t>
      </w:r>
      <w:r w:rsidR="008C4EA2">
        <w:rPr>
          <w:lang w:eastAsia="en-AU"/>
        </w:rPr>
        <w:t>25 January.</w:t>
      </w:r>
    </w:p>
    <w:p w14:paraId="75E02754" w14:textId="3351A612" w:rsidR="008026A7" w:rsidRDefault="008026A7">
      <w:pPr>
        <w:spacing w:after="0" w:line="240" w:lineRule="auto"/>
        <w:rPr>
          <w:lang w:eastAsia="en-AU"/>
        </w:rPr>
      </w:pPr>
      <w:r>
        <w:rPr>
          <w:lang w:eastAsia="en-AU"/>
        </w:rPr>
        <w:br w:type="page"/>
      </w:r>
    </w:p>
    <w:p w14:paraId="5E5CD163" w14:textId="77777777" w:rsidR="008026A7" w:rsidRDefault="008026A7" w:rsidP="00A77A2D">
      <w:pPr>
        <w:rPr>
          <w:lang w:eastAsia="en-AU"/>
        </w:rPr>
      </w:pPr>
    </w:p>
    <w:p w14:paraId="7CD357D1" w14:textId="77777777" w:rsidR="000A1DAB" w:rsidRDefault="000A1DAB" w:rsidP="000A1DAB">
      <w:pPr>
        <w:pStyle w:val="Caption"/>
        <w:keepNext/>
      </w:pPr>
      <w:r>
        <w:rPr>
          <w:noProof/>
        </w:rPr>
        <w:drawing>
          <wp:inline distT="0" distB="0" distL="0" distR="0" wp14:anchorId="3481604C" wp14:editId="1B472C76">
            <wp:extent cx="6120130" cy="3442335"/>
            <wp:effectExtent l="0" t="0" r="0" b="5715"/>
            <wp:docPr id="1301678477" name="Graphic 1" descr="Graph with coloured lines and dots indicating various intensity estimates at differen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78477" name="Graphic 1" descr="Graph with coloured lines and dots indicating various intensity estimates at different times"/>
                    <pic:cNvPicPr/>
                  </pic:nvPicPr>
                  <pic:blipFill>
                    <a:blip r:embed="rId20">
                      <a:extLst>
                        <a:ext uri="{96DAC541-7B7A-43D3-8B79-37D633B846F1}">
                          <asvg:svgBlip xmlns:asvg="http://schemas.microsoft.com/office/drawing/2016/SVG/main" r:embed="rId21"/>
                        </a:ext>
                      </a:extLst>
                    </a:blip>
                    <a:stretch>
                      <a:fillRect/>
                    </a:stretch>
                  </pic:blipFill>
                  <pic:spPr>
                    <a:xfrm>
                      <a:off x="0" y="0"/>
                      <a:ext cx="6120130" cy="3442335"/>
                    </a:xfrm>
                    <a:prstGeom prst="rect">
                      <a:avLst/>
                    </a:prstGeom>
                  </pic:spPr>
                </pic:pic>
              </a:graphicData>
            </a:graphic>
          </wp:inline>
        </w:drawing>
      </w:r>
    </w:p>
    <w:p w14:paraId="37F7E960" w14:textId="523E84D2" w:rsidR="00A77A2D" w:rsidRDefault="000A1DAB" w:rsidP="000A1DAB">
      <w:pPr>
        <w:pStyle w:val="Caption"/>
        <w:rPr>
          <w:rStyle w:val="Hyperlink"/>
          <w:color w:val="auto"/>
          <w:lang w:eastAsia="ko-KR"/>
        </w:rPr>
      </w:pPr>
      <w:bookmarkStart w:id="27" w:name="_Ref160696832"/>
      <w:bookmarkStart w:id="28" w:name="_Toc162527926"/>
      <w:bookmarkStart w:id="29" w:name="_Toc162528105"/>
      <w:r>
        <w:t xml:space="preserve">Figure </w:t>
      </w:r>
      <w:r w:rsidR="00000000">
        <w:fldChar w:fldCharType="begin"/>
      </w:r>
      <w:r w:rsidR="00000000">
        <w:instrText xml:space="preserve"> SEQ Figure \* ARABIC </w:instrText>
      </w:r>
      <w:r w:rsidR="00000000">
        <w:fldChar w:fldCharType="separate"/>
      </w:r>
      <w:r w:rsidR="00AF3C97">
        <w:rPr>
          <w:noProof/>
        </w:rPr>
        <w:t>2</w:t>
      </w:r>
      <w:r w:rsidR="00000000">
        <w:rPr>
          <w:noProof/>
        </w:rPr>
        <w:fldChar w:fldCharType="end"/>
      </w:r>
      <w:bookmarkEnd w:id="27"/>
      <w:r>
        <w:t xml:space="preserve"> </w:t>
      </w:r>
      <w:r w:rsidRPr="006F5BCC">
        <w:t>Intensity plot of objective and subjective guidance. SATCON, AiDT, NEDIS ADT, AMSU, SATC, CIMSS ADT, D-MINT, D-PRINT, Objective Dvorak have been adjusted from 1-minute to 10-minute maximum mean winds.</w:t>
      </w:r>
      <w:bookmarkEnd w:id="28"/>
      <w:bookmarkEnd w:id="29"/>
    </w:p>
    <w:p w14:paraId="63DCAFBB" w14:textId="77777777" w:rsidR="002F7B0E" w:rsidRDefault="00E05229" w:rsidP="002F7B0E">
      <w:pPr>
        <w:pStyle w:val="Caption"/>
        <w:keepNext/>
      </w:pPr>
      <w:r>
        <w:rPr>
          <w:noProof/>
        </w:rPr>
        <w:lastRenderedPageBreak/>
        <w:drawing>
          <wp:inline distT="0" distB="0" distL="0" distR="0" wp14:anchorId="46FE5D79" wp14:editId="29AA53C9">
            <wp:extent cx="6120130" cy="6120130"/>
            <wp:effectExtent l="0" t="0" r="0" b="0"/>
            <wp:docPr id="1059468373" name="Picture 2" descr="Coloured wind barbs showing wind speed and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68373" name="Picture 2" descr="Coloured wind barbs showing wind speed and direc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14:paraId="617BC5CF" w14:textId="0349FBD7" w:rsidR="007E6D28" w:rsidRPr="001D6B9D" w:rsidRDefault="002F7B0E" w:rsidP="002F7B0E">
      <w:pPr>
        <w:pStyle w:val="Caption"/>
      </w:pPr>
      <w:bookmarkStart w:id="30" w:name="_Ref160696903"/>
      <w:bookmarkStart w:id="31" w:name="_Toc162527927"/>
      <w:bookmarkStart w:id="32" w:name="_Toc162528106"/>
      <w:r>
        <w:t xml:space="preserve">Figure </w:t>
      </w:r>
      <w:r w:rsidR="00000000">
        <w:fldChar w:fldCharType="begin"/>
      </w:r>
      <w:r w:rsidR="00000000">
        <w:instrText xml:space="preserve"> SEQ Figure \* ARABIC </w:instrText>
      </w:r>
      <w:r w:rsidR="00000000">
        <w:fldChar w:fldCharType="separate"/>
      </w:r>
      <w:r w:rsidR="00AF3C97">
        <w:rPr>
          <w:noProof/>
        </w:rPr>
        <w:t>3</w:t>
      </w:r>
      <w:r w:rsidR="00000000">
        <w:rPr>
          <w:noProof/>
        </w:rPr>
        <w:fldChar w:fldCharType="end"/>
      </w:r>
      <w:bookmarkEnd w:id="30"/>
      <w:r>
        <w:t xml:space="preserve"> ASCAT-B </w:t>
      </w:r>
      <w:r>
        <w:rPr>
          <w:noProof/>
        </w:rPr>
        <w:t xml:space="preserve">scatterometer pass at 1544 UTC </w:t>
      </w:r>
      <w:r w:rsidR="0099479C">
        <w:rPr>
          <w:noProof/>
        </w:rPr>
        <w:t xml:space="preserve">15 </w:t>
      </w:r>
      <w:r>
        <w:rPr>
          <w:noProof/>
        </w:rPr>
        <w:t>January</w:t>
      </w:r>
      <w:r w:rsidR="00C623DF">
        <w:rPr>
          <w:noProof/>
        </w:rPr>
        <w:t xml:space="preserve"> </w:t>
      </w:r>
      <w:r w:rsidR="008F7D52">
        <w:rPr>
          <w:noProof/>
        </w:rPr>
        <w:t>shortly after reaching tropical cyclone intensity.</w:t>
      </w:r>
      <w:r w:rsidR="009D3666">
        <w:rPr>
          <w:noProof/>
        </w:rPr>
        <w:t xml:space="preserve"> </w:t>
      </w:r>
      <w:r w:rsidR="009D3666">
        <w:t xml:space="preserve">Image courtesy NRL: </w:t>
      </w:r>
      <w:hyperlink r:id="rId23" w:history="1">
        <w:r w:rsidR="009D3666" w:rsidRPr="009E3D6E">
          <w:rPr>
            <w:rStyle w:val="Hyperlink"/>
          </w:rPr>
          <w:t>https://www.nrlmry.navy.mil/TC.html</w:t>
        </w:r>
      </w:hyperlink>
      <w:r w:rsidR="009D3666">
        <w:t>.</w:t>
      </w:r>
      <w:bookmarkEnd w:id="31"/>
      <w:bookmarkEnd w:id="32"/>
      <w:r w:rsidR="009D3666">
        <w:t xml:space="preserve"> </w:t>
      </w:r>
    </w:p>
    <w:p w14:paraId="67F564E8" w14:textId="77777777" w:rsidR="007E6D28" w:rsidRDefault="007E6D28" w:rsidP="00735EFF">
      <w:pPr>
        <w:pStyle w:val="Caption"/>
      </w:pPr>
    </w:p>
    <w:p w14:paraId="436E60BB" w14:textId="77777777" w:rsidR="008F7D52" w:rsidRDefault="00E3648A" w:rsidP="008F7D52">
      <w:pPr>
        <w:pStyle w:val="Caption"/>
        <w:keepNext/>
      </w:pPr>
      <w:r>
        <w:rPr>
          <w:noProof/>
        </w:rPr>
        <w:lastRenderedPageBreak/>
        <w:drawing>
          <wp:inline distT="0" distB="0" distL="0" distR="0" wp14:anchorId="4AC85A0E" wp14:editId="7A0A98B9">
            <wp:extent cx="5631871" cy="6562725"/>
            <wp:effectExtent l="0" t="0" r="6985" b="0"/>
            <wp:docPr id="617499569" name="Picture 3" descr="Colour enhanced satellite image of deep conv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99569" name="Picture 3" descr="Colour enhanced satellite image of deep convec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32807" cy="6563816"/>
                    </a:xfrm>
                    <a:prstGeom prst="rect">
                      <a:avLst/>
                    </a:prstGeom>
                    <a:noFill/>
                    <a:ln>
                      <a:noFill/>
                    </a:ln>
                  </pic:spPr>
                </pic:pic>
              </a:graphicData>
            </a:graphic>
          </wp:inline>
        </w:drawing>
      </w:r>
    </w:p>
    <w:p w14:paraId="780B8A7C" w14:textId="303B5DBA" w:rsidR="007E6D28" w:rsidRDefault="008F7D52" w:rsidP="008F7D52">
      <w:pPr>
        <w:pStyle w:val="Caption"/>
      </w:pPr>
      <w:bookmarkStart w:id="33" w:name="_Ref160696933"/>
      <w:bookmarkStart w:id="34" w:name="_Toc162527928"/>
      <w:bookmarkStart w:id="35" w:name="_Toc162528107"/>
      <w:r>
        <w:t xml:space="preserve">Figure </w:t>
      </w:r>
      <w:r w:rsidR="00000000">
        <w:fldChar w:fldCharType="begin"/>
      </w:r>
      <w:r w:rsidR="00000000">
        <w:instrText xml:space="preserve"> SEQ Figure \* ARABIC </w:instrText>
      </w:r>
      <w:r w:rsidR="00000000">
        <w:fldChar w:fldCharType="separate"/>
      </w:r>
      <w:r w:rsidR="00AF3C97">
        <w:rPr>
          <w:noProof/>
        </w:rPr>
        <w:t>4</w:t>
      </w:r>
      <w:r w:rsidR="00000000">
        <w:rPr>
          <w:noProof/>
        </w:rPr>
        <w:fldChar w:fldCharType="end"/>
      </w:r>
      <w:bookmarkEnd w:id="33"/>
      <w:r>
        <w:t xml:space="preserve"> 89GHz GPM microwave pass at 2319 UTC 19 January showing an eye pattern in the deep convection.</w:t>
      </w:r>
      <w:r w:rsidR="009D3666">
        <w:t xml:space="preserve"> Image courtesy NRL: </w:t>
      </w:r>
      <w:hyperlink r:id="rId25" w:history="1">
        <w:r w:rsidR="009D3666" w:rsidRPr="009E3D6E">
          <w:rPr>
            <w:rStyle w:val="Hyperlink"/>
          </w:rPr>
          <w:t>https://www.nrlmry.navy.mil/TC.html</w:t>
        </w:r>
        <w:bookmarkEnd w:id="34"/>
        <w:bookmarkEnd w:id="35"/>
      </w:hyperlink>
      <w:r w:rsidR="009D3666">
        <w:t xml:space="preserve"> </w:t>
      </w:r>
    </w:p>
    <w:p w14:paraId="23FE69AA" w14:textId="77777777" w:rsidR="009D3666" w:rsidRPr="009D3666" w:rsidRDefault="009D3666" w:rsidP="009D3666"/>
    <w:p w14:paraId="15D0DB2C" w14:textId="77777777" w:rsidR="007754EE" w:rsidRDefault="00735C21" w:rsidP="007754EE">
      <w:pPr>
        <w:pStyle w:val="Caption"/>
        <w:keepNext/>
      </w:pPr>
      <w:r w:rsidRPr="00735C21">
        <w:rPr>
          <w:noProof/>
        </w:rPr>
        <w:lastRenderedPageBreak/>
        <w:drawing>
          <wp:inline distT="0" distB="0" distL="0" distR="0" wp14:anchorId="711893B6" wp14:editId="7ADFD8A7">
            <wp:extent cx="5267325" cy="7081626"/>
            <wp:effectExtent l="0" t="0" r="0" b="5080"/>
            <wp:docPr id="6" name="Picture 5" descr="Predominantly blue, yellow and red colour shading based on wind strength.">
              <a:extLst xmlns:a="http://schemas.openxmlformats.org/drawingml/2006/main">
                <a:ext uri="{FF2B5EF4-FFF2-40B4-BE49-F238E27FC236}">
                  <a16:creationId xmlns:a16="http://schemas.microsoft.com/office/drawing/2014/main" id="{9EAB62D5-6182-DBD8-87B0-DC557BE91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redominantly blue, yellow and red colour shading based on wind strength.">
                      <a:extLst>
                        <a:ext uri="{FF2B5EF4-FFF2-40B4-BE49-F238E27FC236}">
                          <a16:creationId xmlns:a16="http://schemas.microsoft.com/office/drawing/2014/main" id="{9EAB62D5-6182-DBD8-87B0-DC557BE9185D}"/>
                        </a:ext>
                      </a:extLst>
                    </pic:cNvPr>
                    <pic:cNvPicPr>
                      <a:picLocks noChangeAspect="1"/>
                    </pic:cNvPicPr>
                  </pic:nvPicPr>
                  <pic:blipFill>
                    <a:blip r:embed="rId26"/>
                    <a:stretch>
                      <a:fillRect/>
                    </a:stretch>
                  </pic:blipFill>
                  <pic:spPr>
                    <a:xfrm>
                      <a:off x="0" y="0"/>
                      <a:ext cx="5269998" cy="7085220"/>
                    </a:xfrm>
                    <a:prstGeom prst="rect">
                      <a:avLst/>
                    </a:prstGeom>
                  </pic:spPr>
                </pic:pic>
              </a:graphicData>
            </a:graphic>
          </wp:inline>
        </w:drawing>
      </w:r>
    </w:p>
    <w:p w14:paraId="604313B8" w14:textId="0B408B15" w:rsidR="007E6D28" w:rsidRDefault="007754EE" w:rsidP="007754EE">
      <w:pPr>
        <w:pStyle w:val="Caption"/>
      </w:pPr>
      <w:bookmarkStart w:id="36" w:name="_Ref160696982"/>
      <w:bookmarkStart w:id="37" w:name="_Toc162527929"/>
      <w:bookmarkStart w:id="38" w:name="_Toc162528108"/>
      <w:r>
        <w:t xml:space="preserve">Figure </w:t>
      </w:r>
      <w:r w:rsidR="00000000">
        <w:fldChar w:fldCharType="begin"/>
      </w:r>
      <w:r w:rsidR="00000000">
        <w:instrText xml:space="preserve"> SEQ Figure \* ARABIC </w:instrText>
      </w:r>
      <w:r w:rsidR="00000000">
        <w:fldChar w:fldCharType="separate"/>
      </w:r>
      <w:r w:rsidR="00AF3C97">
        <w:rPr>
          <w:noProof/>
        </w:rPr>
        <w:t>5</w:t>
      </w:r>
      <w:r w:rsidR="00000000">
        <w:rPr>
          <w:noProof/>
        </w:rPr>
        <w:fldChar w:fldCharType="end"/>
      </w:r>
      <w:bookmarkEnd w:id="36"/>
      <w:r>
        <w:t xml:space="preserve"> SAR imagery from RCM pass at </w:t>
      </w:r>
      <w:r>
        <w:rPr>
          <w:noProof/>
        </w:rPr>
        <w:t>2332 UTC 20 January showing a classic eye pattern with maximum winds at 80 knots. Image courtesy</w:t>
      </w:r>
      <w:r w:rsidR="00DD200A">
        <w:rPr>
          <w:noProof/>
        </w:rPr>
        <w:t xml:space="preserve"> NOAA STAR:</w:t>
      </w:r>
      <w:r>
        <w:rPr>
          <w:noProof/>
        </w:rPr>
        <w:t xml:space="preserve"> </w:t>
      </w:r>
      <w:hyperlink r:id="rId27" w:history="1">
        <w:r w:rsidRPr="009E3D6E">
          <w:rPr>
            <w:rStyle w:val="Hyperlink"/>
            <w:noProof/>
          </w:rPr>
          <w:t>https://www.star.nesdis.noaa.gov/socd/mecb/sar/sarwinds_tropical.php</w:t>
        </w:r>
      </w:hyperlink>
      <w:r>
        <w:rPr>
          <w:noProof/>
        </w:rPr>
        <w:t>.</w:t>
      </w:r>
      <w:bookmarkEnd w:id="37"/>
      <w:bookmarkEnd w:id="38"/>
      <w:r>
        <w:rPr>
          <w:noProof/>
        </w:rPr>
        <w:t xml:space="preserve"> </w:t>
      </w:r>
    </w:p>
    <w:p w14:paraId="41949AF8" w14:textId="77777777" w:rsidR="007E6D28" w:rsidRDefault="007E6D28" w:rsidP="00735EFF">
      <w:pPr>
        <w:pStyle w:val="Caption"/>
      </w:pPr>
    </w:p>
    <w:p w14:paraId="002CFA85" w14:textId="2E506E94" w:rsidR="007E6D28" w:rsidRDefault="007E6D28" w:rsidP="00735EFF">
      <w:pPr>
        <w:pStyle w:val="Caption"/>
      </w:pPr>
    </w:p>
    <w:p w14:paraId="1C9BAFBA" w14:textId="77777777" w:rsidR="00166612" w:rsidRDefault="004A1029" w:rsidP="00166612">
      <w:pPr>
        <w:pStyle w:val="Caption"/>
        <w:keepNext/>
      </w:pPr>
      <w:r>
        <w:rPr>
          <w:noProof/>
        </w:rPr>
        <w:lastRenderedPageBreak/>
        <w:drawing>
          <wp:inline distT="0" distB="0" distL="0" distR="0" wp14:anchorId="1993192B" wp14:editId="6E839515">
            <wp:extent cx="6120130" cy="7028815"/>
            <wp:effectExtent l="0" t="0" r="0" b="635"/>
            <wp:docPr id="852523718" name="Picture 3" descr="Blue and green shading indicating a limited area of cold cloud on an otherwise grey and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23718" name="Picture 3" descr="Blue and green shading indicating a limited area of cold cloud on an otherwise grey and white backgrou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7028815"/>
                    </a:xfrm>
                    <a:prstGeom prst="rect">
                      <a:avLst/>
                    </a:prstGeom>
                    <a:noFill/>
                    <a:ln>
                      <a:noFill/>
                    </a:ln>
                  </pic:spPr>
                </pic:pic>
              </a:graphicData>
            </a:graphic>
          </wp:inline>
        </w:drawing>
      </w:r>
    </w:p>
    <w:p w14:paraId="02E96C7D" w14:textId="6AB00A9D" w:rsidR="007E6D28" w:rsidRDefault="00166612" w:rsidP="00166612">
      <w:pPr>
        <w:pStyle w:val="Caption"/>
      </w:pPr>
      <w:bookmarkStart w:id="39" w:name="_Ref160697032"/>
      <w:bookmarkStart w:id="40" w:name="_Toc162527930"/>
      <w:bookmarkStart w:id="41" w:name="_Toc162528109"/>
      <w:r>
        <w:t xml:space="preserve">Figure </w:t>
      </w:r>
      <w:r w:rsidR="00000000">
        <w:fldChar w:fldCharType="begin"/>
      </w:r>
      <w:r w:rsidR="00000000">
        <w:instrText xml:space="preserve"> SEQ Figure \* ARABIC </w:instrText>
      </w:r>
      <w:r w:rsidR="00000000">
        <w:fldChar w:fldCharType="separate"/>
      </w:r>
      <w:r w:rsidR="00AF3C97">
        <w:rPr>
          <w:noProof/>
        </w:rPr>
        <w:t>6</w:t>
      </w:r>
      <w:r w:rsidR="00000000">
        <w:rPr>
          <w:noProof/>
        </w:rPr>
        <w:fldChar w:fldCharType="end"/>
      </w:r>
      <w:bookmarkEnd w:id="39"/>
      <w:r>
        <w:t xml:space="preserve"> Himawari-9 colour enhanced infrared satellite imagery from 1800 UTC 21 January showing </w:t>
      </w:r>
      <w:r w:rsidR="00DD200A">
        <w:t>only a small region o</w:t>
      </w:r>
      <w:r w:rsidR="007F1419">
        <w:t>f</w:t>
      </w:r>
      <w:r>
        <w:t xml:space="preserve"> cold cloud tops. Image cour</w:t>
      </w:r>
      <w:r w:rsidR="00DD200A">
        <w:t>t</w:t>
      </w:r>
      <w:r>
        <w:t xml:space="preserve">esy NRL: </w:t>
      </w:r>
      <w:hyperlink r:id="rId29" w:history="1">
        <w:r w:rsidRPr="009E3D6E">
          <w:rPr>
            <w:rStyle w:val="Hyperlink"/>
          </w:rPr>
          <w:t>https://www.nrlmry.navy.mil/TC.html</w:t>
        </w:r>
        <w:bookmarkEnd w:id="40"/>
        <w:bookmarkEnd w:id="41"/>
      </w:hyperlink>
    </w:p>
    <w:p w14:paraId="54709B4C" w14:textId="77777777" w:rsidR="007E6D28" w:rsidRDefault="007E6D28" w:rsidP="004464EA">
      <w:pPr>
        <w:pStyle w:val="Caption"/>
      </w:pPr>
    </w:p>
    <w:p w14:paraId="08100D96" w14:textId="77777777" w:rsidR="00DD200A" w:rsidRDefault="00AE3118" w:rsidP="00DD200A">
      <w:pPr>
        <w:pStyle w:val="Caption"/>
        <w:keepNext/>
      </w:pPr>
      <w:r>
        <w:rPr>
          <w:noProof/>
        </w:rPr>
        <w:lastRenderedPageBreak/>
        <w:drawing>
          <wp:inline distT="0" distB="0" distL="0" distR="0" wp14:anchorId="0A9BF135" wp14:editId="4ED03FC6">
            <wp:extent cx="6120130" cy="7028815"/>
            <wp:effectExtent l="0" t="0" r="0" b="635"/>
            <wp:docPr id="350004143" name="Picture 2" descr="Blue, green and red shading showing cold cloud forming a classic eye pattern on an otherwise grey and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04143" name="Picture 2" descr="Blue, green and red shading showing cold cloud forming a classic eye pattern on an otherwise grey and white backgrou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7028815"/>
                    </a:xfrm>
                    <a:prstGeom prst="rect">
                      <a:avLst/>
                    </a:prstGeom>
                    <a:noFill/>
                    <a:ln>
                      <a:noFill/>
                    </a:ln>
                  </pic:spPr>
                </pic:pic>
              </a:graphicData>
            </a:graphic>
          </wp:inline>
        </w:drawing>
      </w:r>
    </w:p>
    <w:p w14:paraId="23763F8D" w14:textId="346EC654" w:rsidR="007E6D28" w:rsidRDefault="00DD200A" w:rsidP="00DD200A">
      <w:pPr>
        <w:pStyle w:val="Caption"/>
      </w:pPr>
      <w:bookmarkStart w:id="42" w:name="_Ref160697051"/>
      <w:bookmarkStart w:id="43" w:name="_Toc162527931"/>
      <w:bookmarkStart w:id="44" w:name="_Toc162528110"/>
      <w:r>
        <w:t xml:space="preserve">Figure </w:t>
      </w:r>
      <w:r w:rsidR="00000000">
        <w:fldChar w:fldCharType="begin"/>
      </w:r>
      <w:r w:rsidR="00000000">
        <w:instrText xml:space="preserve"> SEQ Figure \* ARABIC </w:instrText>
      </w:r>
      <w:r w:rsidR="00000000">
        <w:fldChar w:fldCharType="separate"/>
      </w:r>
      <w:r w:rsidR="00AF3C97">
        <w:rPr>
          <w:noProof/>
        </w:rPr>
        <w:t>7</w:t>
      </w:r>
      <w:r w:rsidR="00000000">
        <w:rPr>
          <w:noProof/>
        </w:rPr>
        <w:fldChar w:fldCharType="end"/>
      </w:r>
      <w:bookmarkEnd w:id="42"/>
      <w:r>
        <w:t xml:space="preserve"> </w:t>
      </w:r>
      <w:r w:rsidRPr="00C25C31">
        <w:t xml:space="preserve">Himawari-9 colour enhanced infrared satellite imagery from </w:t>
      </w:r>
      <w:r>
        <w:t>06</w:t>
      </w:r>
      <w:r w:rsidRPr="00C25C31">
        <w:t>00 UTC 2</w:t>
      </w:r>
      <w:r>
        <w:t>4</w:t>
      </w:r>
      <w:r w:rsidRPr="00C25C31">
        <w:t xml:space="preserve"> January showing </w:t>
      </w:r>
      <w:r>
        <w:t>an eye pattern</w:t>
      </w:r>
      <w:r w:rsidRPr="00C25C31">
        <w:t xml:space="preserve">. Image courtesy NRL: </w:t>
      </w:r>
      <w:hyperlink r:id="rId31" w:history="1">
        <w:r w:rsidRPr="009E3D6E">
          <w:rPr>
            <w:rStyle w:val="Hyperlink"/>
          </w:rPr>
          <w:t>https://www.nrlmry.navy.mil/TC.html</w:t>
        </w:r>
        <w:bookmarkEnd w:id="43"/>
        <w:bookmarkEnd w:id="44"/>
      </w:hyperlink>
      <w:r>
        <w:t xml:space="preserve"> </w:t>
      </w:r>
    </w:p>
    <w:p w14:paraId="5B48EC4A" w14:textId="2E164A97" w:rsidR="00BD7A0B" w:rsidRPr="004802C7" w:rsidRDefault="00BD7A0B" w:rsidP="004802C7"/>
    <w:p w14:paraId="7B892E27" w14:textId="77777777" w:rsidR="008026A7" w:rsidRPr="006A7174" w:rsidRDefault="008026A7" w:rsidP="006A7174">
      <w:pPr>
        <w:rPr>
          <w:lang w:eastAsia="ko-KR"/>
        </w:rPr>
      </w:pPr>
    </w:p>
    <w:p w14:paraId="7134EA3E" w14:textId="6452A4E9" w:rsidR="00A4333D" w:rsidRPr="001B6985" w:rsidRDefault="00A4333D" w:rsidP="00E42A39">
      <w:pPr>
        <w:pStyle w:val="NumberedHeading2"/>
      </w:pPr>
      <w:bookmarkStart w:id="45" w:name="_Toc160116142"/>
      <w:r>
        <w:lastRenderedPageBreak/>
        <w:t>Structure</w:t>
      </w:r>
      <w:bookmarkEnd w:id="45"/>
    </w:p>
    <w:p w14:paraId="135BD579" w14:textId="4283170C" w:rsidR="00817DF7" w:rsidRDefault="00FE406E" w:rsidP="00473BBE">
      <w:r>
        <w:t>Anggrek</w:t>
      </w:r>
      <w:r w:rsidR="00CD24F3">
        <w:t xml:space="preserve"> was </w:t>
      </w:r>
      <w:r w:rsidR="00951413">
        <w:t>a</w:t>
      </w:r>
      <w:r w:rsidR="0073618D">
        <w:t xml:space="preserve"> smaller than average</w:t>
      </w:r>
      <w:r w:rsidR="006854FF">
        <w:t xml:space="preserve"> sized system for the </w:t>
      </w:r>
      <w:r w:rsidR="00216558">
        <w:t>Western Australian region</w:t>
      </w:r>
      <w:r w:rsidR="00AE029B">
        <w:t>.</w:t>
      </w:r>
      <w:r w:rsidR="00811716">
        <w:t xml:space="preserve"> </w:t>
      </w:r>
      <w:r w:rsidR="000C62A9">
        <w:t xml:space="preserve">Gales initially developed on the northern side </w:t>
      </w:r>
      <w:r w:rsidR="002C007A">
        <w:t>to a</w:t>
      </w:r>
      <w:r w:rsidR="000324C1">
        <w:t xml:space="preserve"> </w:t>
      </w:r>
      <w:r w:rsidR="00910EEC">
        <w:t>radius o</w:t>
      </w:r>
      <w:r w:rsidR="002C007A">
        <w:t>f</w:t>
      </w:r>
      <w:r w:rsidR="00910EEC">
        <w:t xml:space="preserve"> </w:t>
      </w:r>
      <w:r w:rsidR="0064460B" w:rsidRPr="002C007A">
        <w:t>about</w:t>
      </w:r>
      <w:r w:rsidR="000F2B6B" w:rsidRPr="002C007A">
        <w:t xml:space="preserve"> </w:t>
      </w:r>
      <w:r w:rsidR="002C007A" w:rsidRPr="002C007A">
        <w:t>7</w:t>
      </w:r>
      <w:r w:rsidR="000F2B6B" w:rsidRPr="002C007A">
        <w:t>0 n</w:t>
      </w:r>
      <w:r w:rsidR="000F2B6B" w:rsidRPr="00B8167F">
        <w:t xml:space="preserve">m </w:t>
      </w:r>
      <w:r w:rsidR="002D7570">
        <w:t>(</w:t>
      </w:r>
      <w:r w:rsidR="001B12BE">
        <w:t>130</w:t>
      </w:r>
      <w:r w:rsidR="002D7570">
        <w:t xml:space="preserve"> km)</w:t>
      </w:r>
      <w:r w:rsidR="002C007A">
        <w:t xml:space="preserve"> before extending to the southern side</w:t>
      </w:r>
      <w:r w:rsidR="002D7570">
        <w:t xml:space="preserve"> </w:t>
      </w:r>
      <w:r w:rsidR="00FE41E1">
        <w:t>where they were</w:t>
      </w:r>
      <w:r w:rsidR="00073967">
        <w:t xml:space="preserve"> as little as </w:t>
      </w:r>
      <w:r w:rsidR="009641C8" w:rsidRPr="00B8167F">
        <w:t>3</w:t>
      </w:r>
      <w:r w:rsidR="00073967">
        <w:t>0</w:t>
      </w:r>
      <w:r w:rsidR="009641C8" w:rsidRPr="00B8167F">
        <w:t xml:space="preserve"> nm </w:t>
      </w:r>
      <w:r w:rsidR="002D7570">
        <w:t>(</w:t>
      </w:r>
      <w:r w:rsidR="00E32C60">
        <w:t>65 km)</w:t>
      </w:r>
      <w:r w:rsidR="001C49C5">
        <w:t>.</w:t>
      </w:r>
      <w:r w:rsidR="00E32C60">
        <w:t xml:space="preserve"> </w:t>
      </w:r>
      <w:r w:rsidR="00CC35DC">
        <w:t xml:space="preserve">After </w:t>
      </w:r>
      <w:r w:rsidR="00FE41E1">
        <w:t xml:space="preserve">the initial development into a tropical cyclone and subsequent </w:t>
      </w:r>
      <w:r w:rsidR="00CC35DC">
        <w:t>weaken</w:t>
      </w:r>
      <w:r w:rsidR="00FE41E1">
        <w:t>ing</w:t>
      </w:r>
      <w:r w:rsidR="00CC35DC">
        <w:t xml:space="preserve">, </w:t>
      </w:r>
      <w:r w:rsidR="00FE41E1">
        <w:t>gales then</w:t>
      </w:r>
      <w:r w:rsidR="00CC35DC">
        <w:t xml:space="preserve"> redeveloped </w:t>
      </w:r>
      <w:r w:rsidR="000857DE">
        <w:t xml:space="preserve">to the north and east of the centre </w:t>
      </w:r>
      <w:r w:rsidR="00B37358">
        <w:t>with a radius to gales of 40 nm</w:t>
      </w:r>
      <w:r w:rsidR="005A5B63">
        <w:t>. They later extended</w:t>
      </w:r>
      <w:r w:rsidR="000622E1">
        <w:t xml:space="preserve"> as far as 80 nm </w:t>
      </w:r>
      <w:r w:rsidR="00BF6F33">
        <w:t xml:space="preserve">(150 km) </w:t>
      </w:r>
      <w:r w:rsidR="000622E1">
        <w:t>from the centre</w:t>
      </w:r>
      <w:r w:rsidR="00784CDA">
        <w:t xml:space="preserve"> and</w:t>
      </w:r>
      <w:r w:rsidR="005A5B63">
        <w:t xml:space="preserve"> into the </w:t>
      </w:r>
      <w:r w:rsidR="00784CDA">
        <w:t>sou</w:t>
      </w:r>
      <w:r w:rsidR="005A5B63">
        <w:t>th</w:t>
      </w:r>
      <w:r w:rsidR="006F2E62">
        <w:t>-</w:t>
      </w:r>
      <w:r w:rsidR="005A5B63">
        <w:t xml:space="preserve">west quadrant. </w:t>
      </w:r>
      <w:r w:rsidR="006650FD">
        <w:t>Following the second peak in intensity</w:t>
      </w:r>
      <w:r w:rsidR="001228CA">
        <w:t>,</w:t>
      </w:r>
      <w:r w:rsidR="006650FD">
        <w:t xml:space="preserve"> gales </w:t>
      </w:r>
      <w:r w:rsidR="00E152B5">
        <w:t xml:space="preserve">almost </w:t>
      </w:r>
      <w:r w:rsidR="006650FD">
        <w:t xml:space="preserve">became absent from the northwest quadrant on 23 January. </w:t>
      </w:r>
      <w:r w:rsidR="00A3791A">
        <w:t>At the third time of strengthening, gales were initially only present to the east of the system</w:t>
      </w:r>
      <w:r w:rsidR="003D155A">
        <w:t xml:space="preserve"> to a radius of 50 nm</w:t>
      </w:r>
      <w:r w:rsidR="00A3791A">
        <w:t xml:space="preserve"> </w:t>
      </w:r>
      <w:r w:rsidR="00BF6F33">
        <w:t xml:space="preserve">(95 km) </w:t>
      </w:r>
      <w:r w:rsidR="003D155A">
        <w:t xml:space="preserve">but quickly extended through the western side </w:t>
      </w:r>
      <w:r w:rsidR="00142059">
        <w:t>and once again the radius to gales increased to as much as 80 nm</w:t>
      </w:r>
      <w:r w:rsidR="00BF6F33">
        <w:t xml:space="preserve"> (150 km)</w:t>
      </w:r>
      <w:r w:rsidR="00142059">
        <w:t xml:space="preserve">. </w:t>
      </w:r>
      <w:r w:rsidR="00195DA5">
        <w:t xml:space="preserve">The </w:t>
      </w:r>
      <w:r w:rsidR="00174B72">
        <w:t>radii</w:t>
      </w:r>
      <w:r w:rsidR="00811716">
        <w:t xml:space="preserve"> </w:t>
      </w:r>
      <w:r w:rsidR="00FE2F7C">
        <w:t>were</w:t>
      </w:r>
      <w:r w:rsidR="00811716">
        <w:t xml:space="preserve"> observed in the scatterometry and SAR </w:t>
      </w:r>
      <w:r w:rsidR="00C26AD4">
        <w:t xml:space="preserve">passes such as </w:t>
      </w:r>
      <w:r w:rsidR="001B1014">
        <w:fldChar w:fldCharType="begin"/>
      </w:r>
      <w:r w:rsidR="001B1014">
        <w:instrText xml:space="preserve"> REF _Ref160696903 \h </w:instrText>
      </w:r>
      <w:r w:rsidR="001B1014">
        <w:fldChar w:fldCharType="separate"/>
      </w:r>
      <w:r w:rsidR="001B1014">
        <w:t xml:space="preserve">Figure </w:t>
      </w:r>
      <w:r w:rsidR="001B1014">
        <w:rPr>
          <w:noProof/>
        </w:rPr>
        <w:t>3</w:t>
      </w:r>
      <w:r w:rsidR="001B1014">
        <w:fldChar w:fldCharType="end"/>
      </w:r>
      <w:r w:rsidR="001B1014">
        <w:t xml:space="preserve"> and </w:t>
      </w:r>
      <w:r w:rsidR="001B1014">
        <w:fldChar w:fldCharType="begin"/>
      </w:r>
      <w:r w:rsidR="001B1014">
        <w:instrText xml:space="preserve"> REF _Ref160696982 \h </w:instrText>
      </w:r>
      <w:r w:rsidR="001B1014">
        <w:fldChar w:fldCharType="separate"/>
      </w:r>
      <w:r w:rsidR="001B1014">
        <w:t xml:space="preserve">Figure </w:t>
      </w:r>
      <w:r w:rsidR="001B1014">
        <w:rPr>
          <w:noProof/>
        </w:rPr>
        <w:t>5</w:t>
      </w:r>
      <w:r w:rsidR="001B1014">
        <w:fldChar w:fldCharType="end"/>
      </w:r>
      <w:r w:rsidR="00DB5B00">
        <w:t>.</w:t>
      </w:r>
    </w:p>
    <w:p w14:paraId="7762A576" w14:textId="59BCD2ED" w:rsidR="00075363" w:rsidRDefault="009B0669" w:rsidP="00473BBE">
      <w:r>
        <w:t>The radius to maximum winds (RM</w:t>
      </w:r>
      <w:r w:rsidR="005817B8">
        <w:t xml:space="preserve">W) </w:t>
      </w:r>
      <w:r w:rsidR="00A16BD9">
        <w:t xml:space="preserve">varied </w:t>
      </w:r>
      <w:r w:rsidR="00AE40AE">
        <w:t>to be as large as 35</w:t>
      </w:r>
      <w:r w:rsidR="005817B8">
        <w:t xml:space="preserve"> nm (</w:t>
      </w:r>
      <w:r w:rsidR="00321806">
        <w:t>15</w:t>
      </w:r>
      <w:r w:rsidR="005817B8">
        <w:t xml:space="preserve"> km)</w:t>
      </w:r>
      <w:r w:rsidR="00BF0311">
        <w:t xml:space="preserve"> </w:t>
      </w:r>
      <w:r w:rsidR="00AE40AE">
        <w:t xml:space="preserve">when Anggrek </w:t>
      </w:r>
      <w:r w:rsidR="004E3427">
        <w:t xml:space="preserve">was a </w:t>
      </w:r>
      <w:r w:rsidR="00A06A03">
        <w:t>weak</w:t>
      </w:r>
      <w:r w:rsidR="004E3427">
        <w:t xml:space="preserve"> </w:t>
      </w:r>
      <w:r w:rsidR="009A78A4">
        <w:t>system reducing to 15 nm, close to the climatological average, at</w:t>
      </w:r>
      <w:r w:rsidR="000C6B54">
        <w:t xml:space="preserve"> peak intensity</w:t>
      </w:r>
      <w:r w:rsidR="00AF6D64">
        <w:t>.</w:t>
      </w:r>
      <w:r w:rsidR="008D2FB1">
        <w:t xml:space="preserve"> </w:t>
      </w:r>
      <w:r w:rsidR="005E6C55">
        <w:t>A</w:t>
      </w:r>
      <w:r w:rsidR="001E161C">
        <w:t>n</w:t>
      </w:r>
      <w:r w:rsidR="005E6C55">
        <w:t xml:space="preserve"> eye was visible on satellite imagery</w:t>
      </w:r>
      <w:r w:rsidR="001E161C">
        <w:t xml:space="preserve"> for around 24 hours prior to Anggrek moving out of the region. As it was ragged in presentation at times the </w:t>
      </w:r>
      <w:r w:rsidR="008D2FB1">
        <w:t>eye diam</w:t>
      </w:r>
      <w:r w:rsidR="009F7A46">
        <w:t>eter</w:t>
      </w:r>
      <w:r w:rsidR="008D2FB1">
        <w:t xml:space="preserve"> </w:t>
      </w:r>
      <w:r w:rsidR="00CC7268">
        <w:t xml:space="preserve">varied </w:t>
      </w:r>
      <w:r w:rsidR="00871301">
        <w:t>between 10 nm and 15 nm</w:t>
      </w:r>
      <w:r w:rsidR="00B43A5D">
        <w:t xml:space="preserve"> (</w:t>
      </w:r>
      <w:r w:rsidR="00C45265">
        <w:t>18</w:t>
      </w:r>
      <w:r w:rsidR="00B43A5D">
        <w:t xml:space="preserve"> km and </w:t>
      </w:r>
      <w:r w:rsidR="00E6079C">
        <w:t>28</w:t>
      </w:r>
      <w:r w:rsidR="00B43A5D">
        <w:t xml:space="preserve"> km)</w:t>
      </w:r>
      <w:r w:rsidR="00806DCF">
        <w:t>.</w:t>
      </w:r>
      <w:r w:rsidR="008D2FB1">
        <w:t xml:space="preserve"> </w:t>
      </w:r>
    </w:p>
    <w:p w14:paraId="461060D8" w14:textId="6F1C63A1" w:rsidR="00A4333D" w:rsidRDefault="00A4333D" w:rsidP="00E42A39">
      <w:pPr>
        <w:pStyle w:val="NumberedHeading2"/>
      </w:pPr>
      <w:bookmarkStart w:id="46" w:name="_Toc160116143"/>
      <w:r>
        <w:t>Motion</w:t>
      </w:r>
      <w:bookmarkEnd w:id="46"/>
    </w:p>
    <w:p w14:paraId="3125F830" w14:textId="0F9456E1" w:rsidR="00322E42" w:rsidRDefault="00E6079C" w:rsidP="00513FA5">
      <w:r>
        <w:t xml:space="preserve">During its </w:t>
      </w:r>
      <w:r w:rsidR="00FF0458">
        <w:t xml:space="preserve">early </w:t>
      </w:r>
      <w:r>
        <w:t xml:space="preserve">development Anggrek was </w:t>
      </w:r>
      <w:r w:rsidR="007B1D8F">
        <w:t xml:space="preserve">a shallow </w:t>
      </w:r>
      <w:r w:rsidR="00BD142C">
        <w:t xml:space="preserve">tropical </w:t>
      </w:r>
      <w:r w:rsidR="007B1D8F">
        <w:t xml:space="preserve">low </w:t>
      </w:r>
      <w:r>
        <w:t xml:space="preserve">steered </w:t>
      </w:r>
      <w:r w:rsidR="00BD142C">
        <w:t xml:space="preserve">towards the southeast </w:t>
      </w:r>
      <w:r>
        <w:t xml:space="preserve">by </w:t>
      </w:r>
      <w:r w:rsidR="00FF0458">
        <w:t>low-level north-westerly winds. As it became more established</w:t>
      </w:r>
      <w:r w:rsidR="0058016E">
        <w:t>,</w:t>
      </w:r>
      <w:r w:rsidR="00FF0458">
        <w:t xml:space="preserve"> mid</w:t>
      </w:r>
      <w:r w:rsidR="00814736">
        <w:t xml:space="preserve">-level southeasterly winds began to counter the </w:t>
      </w:r>
      <w:r w:rsidR="003F70EE">
        <w:t>low</w:t>
      </w:r>
      <w:r w:rsidR="0058016E">
        <w:t xml:space="preserve">-level </w:t>
      </w:r>
      <w:r w:rsidR="003F70EE">
        <w:t xml:space="preserve">north-westerly </w:t>
      </w:r>
      <w:r w:rsidR="00814736">
        <w:t>winds and it was pushed back to the north</w:t>
      </w:r>
      <w:r w:rsidR="007B1D8F">
        <w:t xml:space="preserve"> before it eventually became very slow-moving </w:t>
      </w:r>
      <w:r w:rsidR="00F72897">
        <w:t>between 15 and 16 January</w:t>
      </w:r>
      <w:r w:rsidR="00814736">
        <w:t xml:space="preserve">. </w:t>
      </w:r>
      <w:r w:rsidR="00322E42">
        <w:t>A trough approaching from the west</w:t>
      </w:r>
      <w:r w:rsidR="00D318F3">
        <w:t xml:space="preserve"> then</w:t>
      </w:r>
      <w:r w:rsidR="00322E42">
        <w:t xml:space="preserve"> </w:t>
      </w:r>
      <w:r w:rsidR="001B2C45">
        <w:t xml:space="preserve">lead to Anggrek moving south during </w:t>
      </w:r>
      <w:r w:rsidR="00D318F3">
        <w:t>17 and 18 January.</w:t>
      </w:r>
      <w:r w:rsidR="00DC5099">
        <w:t xml:space="preserve"> Following the passage of the trough</w:t>
      </w:r>
      <w:r w:rsidR="002E6A30">
        <w:t>,</w:t>
      </w:r>
      <w:r w:rsidR="00DC5099">
        <w:t xml:space="preserve"> </w:t>
      </w:r>
      <w:r w:rsidR="00C4251F">
        <w:t>a new ridge established to the south</w:t>
      </w:r>
      <w:r w:rsidR="00692661">
        <w:t xml:space="preserve"> </w:t>
      </w:r>
      <w:r w:rsidR="002E1C31">
        <w:t xml:space="preserve">and steered the system towards the west, however this was offset by mid-level westerly winds to the </w:t>
      </w:r>
      <w:r w:rsidR="00D72B4D">
        <w:t>north,</w:t>
      </w:r>
      <w:r w:rsidR="002E1C31">
        <w:t xml:space="preserve"> so motion was slow.</w:t>
      </w:r>
    </w:p>
    <w:p w14:paraId="7A95F43E" w14:textId="5A130EB9" w:rsidR="00EE75E1" w:rsidRPr="00513FA5" w:rsidRDefault="00D40C16" w:rsidP="00513FA5">
      <w:r>
        <w:t xml:space="preserve">The slow westward motion continued </w:t>
      </w:r>
      <w:r w:rsidR="00956A1B">
        <w:t>until 2</w:t>
      </w:r>
      <w:r w:rsidR="005B32F8">
        <w:t>2</w:t>
      </w:r>
      <w:r w:rsidR="00956A1B">
        <w:t xml:space="preserve"> January</w:t>
      </w:r>
      <w:r w:rsidR="00E700F3">
        <w:t xml:space="preserve"> when the </w:t>
      </w:r>
      <w:r w:rsidR="002D60B0">
        <w:t xml:space="preserve">westerly winds to the north of Anggrek weakened. This coincided with the ridge also </w:t>
      </w:r>
      <w:r w:rsidR="002B43CE">
        <w:t xml:space="preserve">weakening to the southeast of Anggrek with net result being movement to the south once again. </w:t>
      </w:r>
      <w:r w:rsidR="00FD0962">
        <w:t xml:space="preserve">During </w:t>
      </w:r>
      <w:r w:rsidR="00A06A03">
        <w:t>24 January,</w:t>
      </w:r>
      <w:r w:rsidR="00FD0962">
        <w:t xml:space="preserve"> the ridge to the southeast </w:t>
      </w:r>
      <w:r w:rsidR="00A1464E">
        <w:t>re</w:t>
      </w:r>
      <w:r w:rsidR="00AB23BA">
        <w:t>-</w:t>
      </w:r>
      <w:r w:rsidR="00A1464E">
        <w:t>established and Anggrek accelerated towards the southwest</w:t>
      </w:r>
      <w:r w:rsidR="00344749">
        <w:t xml:space="preserve"> and out of the region.</w:t>
      </w:r>
      <w:r w:rsidR="00EE75E1">
        <w:br w:type="page"/>
      </w:r>
    </w:p>
    <w:p w14:paraId="072A2B78" w14:textId="210BD4B2" w:rsidR="00A4333D" w:rsidRPr="009D746F" w:rsidRDefault="00A4333D" w:rsidP="007F41FB">
      <w:pPr>
        <w:pStyle w:val="NumberedHeading1"/>
      </w:pPr>
      <w:bookmarkStart w:id="47" w:name="_Toc160116144"/>
      <w:r w:rsidRPr="009D746F">
        <w:lastRenderedPageBreak/>
        <w:t>Impact</w:t>
      </w:r>
      <w:bookmarkEnd w:id="47"/>
    </w:p>
    <w:p w14:paraId="0C788A5D" w14:textId="7E3D0C46" w:rsidR="00286765" w:rsidRDefault="008C3981" w:rsidP="001209F2">
      <w:pPr>
        <w:rPr>
          <w:lang w:eastAsia="en-AU"/>
        </w:rPr>
      </w:pPr>
      <w:r w:rsidRPr="008C3981">
        <w:rPr>
          <w:rFonts w:ascii="Helvetica" w:hAnsi="Helvetica"/>
          <w:color w:val="353740"/>
        </w:rPr>
        <w:t>There was no impact to any island or coastal communities.</w:t>
      </w:r>
    </w:p>
    <w:p w14:paraId="3D89A288" w14:textId="3F6A2E2C" w:rsidR="00363A2C" w:rsidRDefault="00850B65" w:rsidP="00CD2869">
      <w:pPr>
        <w:rPr>
          <w:rFonts w:eastAsiaTheme="majorEastAsia" w:cstheme="majorBidi"/>
          <w:b/>
          <w:color w:val="000000" w:themeColor="text1"/>
          <w:sz w:val="36"/>
          <w:szCs w:val="48"/>
        </w:rPr>
      </w:pPr>
      <w:r w:rsidRPr="00B825C1">
        <w:rPr>
          <w:lang w:eastAsia="en-AU"/>
        </w:rPr>
        <w:t xml:space="preserve"> </w:t>
      </w:r>
    </w:p>
    <w:p w14:paraId="1B8C30D1" w14:textId="6C8E5959" w:rsidR="00A4333D" w:rsidRPr="009D746F" w:rsidRDefault="00A4333D" w:rsidP="007F41FB">
      <w:pPr>
        <w:pStyle w:val="NumberedHeading1"/>
      </w:pPr>
      <w:bookmarkStart w:id="48" w:name="_Toc160116145"/>
      <w:r w:rsidRPr="009D746F">
        <w:t>Observations</w:t>
      </w:r>
      <w:bookmarkEnd w:id="48"/>
    </w:p>
    <w:p w14:paraId="001BF036" w14:textId="77777777" w:rsidR="008A3517" w:rsidRDefault="008A3517" w:rsidP="008A3517">
      <w:r>
        <w:t xml:space="preserve">No significant observations were recorded. </w:t>
      </w:r>
    </w:p>
    <w:p w14:paraId="6C0EC31B" w14:textId="3C90525A" w:rsidR="009263CC" w:rsidRDefault="009263CC">
      <w:pPr>
        <w:spacing w:after="0" w:line="240" w:lineRule="auto"/>
      </w:pPr>
      <w:r>
        <w:br w:type="page"/>
      </w:r>
    </w:p>
    <w:p w14:paraId="4FA8BB3C" w14:textId="3F8B12AF" w:rsidR="00A4333D" w:rsidRPr="009D746F" w:rsidRDefault="00A4333D" w:rsidP="007F41FB">
      <w:pPr>
        <w:pStyle w:val="NumberedHeading1"/>
      </w:pPr>
      <w:bookmarkStart w:id="49" w:name="_Toc160116146"/>
      <w:r w:rsidRPr="009D746F">
        <w:lastRenderedPageBreak/>
        <w:t xml:space="preserve">Forecast </w:t>
      </w:r>
      <w:r w:rsidR="008F5996">
        <w:t>P</w:t>
      </w:r>
      <w:r w:rsidRPr="009D746F">
        <w:t>erformance</w:t>
      </w:r>
      <w:bookmarkEnd w:id="49"/>
    </w:p>
    <w:p w14:paraId="78E761AB" w14:textId="2960F972" w:rsidR="005108BF" w:rsidRDefault="00D053C5" w:rsidP="0088427B">
      <w:r>
        <w:t xml:space="preserve">A </w:t>
      </w:r>
      <w:r w:rsidR="00BA06DE" w:rsidRPr="00BA06DE">
        <w:t xml:space="preserve">Tropical Cyclone Advice </w:t>
      </w:r>
      <w:r w:rsidR="001014B2">
        <w:t xml:space="preserve">was first issued at 0648 UTC on Monday 15 January as a Watch </w:t>
      </w:r>
      <w:r w:rsidR="006730DC">
        <w:t xml:space="preserve">for </w:t>
      </w:r>
      <w:r>
        <w:t xml:space="preserve">the </w:t>
      </w:r>
      <w:r w:rsidR="006730DC">
        <w:t xml:space="preserve">Cocos </w:t>
      </w:r>
      <w:r>
        <w:t xml:space="preserve">(Keeling) </w:t>
      </w:r>
      <w:r w:rsidR="006730DC">
        <w:t>Island</w:t>
      </w:r>
      <w:r>
        <w:t>s</w:t>
      </w:r>
      <w:r w:rsidR="00654EA9">
        <w:t xml:space="preserve">. </w:t>
      </w:r>
      <w:r w:rsidR="00697AD9">
        <w:t>Although Anggrek was outside the Australian Area of Responsibility at this time</w:t>
      </w:r>
      <w:r w:rsidR="005147C5">
        <w:t xml:space="preserve"> the Bureau also commenced</w:t>
      </w:r>
      <w:r w:rsidR="00697AD9">
        <w:t xml:space="preserve"> </w:t>
      </w:r>
      <w:r w:rsidR="007177C0">
        <w:t xml:space="preserve">Ocean Wind Warnings </w:t>
      </w:r>
      <w:r w:rsidR="00BA06DE" w:rsidRPr="00BA06DE">
        <w:t>a</w:t>
      </w:r>
      <w:r>
        <w:t>t th</w:t>
      </w:r>
      <w:r w:rsidR="005147C5">
        <w:t>is</w:t>
      </w:r>
      <w:r>
        <w:t xml:space="preserve"> time</w:t>
      </w:r>
      <w:r w:rsidR="005147C5">
        <w:t xml:space="preserve"> </w:t>
      </w:r>
      <w:r w:rsidR="006379DC">
        <w:t>to</w:t>
      </w:r>
      <w:r w:rsidR="005147C5">
        <w:t xml:space="preserve"> support TCWC Jakarta.</w:t>
      </w:r>
      <w:r>
        <w:t xml:space="preserve"> </w:t>
      </w:r>
      <w:r w:rsidR="007C6D0D">
        <w:t>Th</w:t>
      </w:r>
      <w:r w:rsidR="00AC5C87">
        <w:t>e</w:t>
      </w:r>
      <w:r w:rsidR="007C6D0D">
        <w:t xml:space="preserve"> Watch continued</w:t>
      </w:r>
      <w:r w:rsidR="00E15301">
        <w:t xml:space="preserve"> for </w:t>
      </w:r>
      <w:r w:rsidR="004D6B94">
        <w:t>three</w:t>
      </w:r>
      <w:r w:rsidR="00E15301">
        <w:t xml:space="preserve"> days</w:t>
      </w:r>
      <w:r w:rsidR="007C6D0D">
        <w:t xml:space="preserve"> until being cancelled at 0053 UTC</w:t>
      </w:r>
      <w:r w:rsidR="00AC5C87">
        <w:t xml:space="preserve"> Thursday 18 January a</w:t>
      </w:r>
      <w:r w:rsidR="00626D64">
        <w:t xml:space="preserve">s it became </w:t>
      </w:r>
      <w:r w:rsidR="00AC5C87">
        <w:t xml:space="preserve">clear </w:t>
      </w:r>
      <w:r w:rsidR="00626D64">
        <w:t>that Anggrek would remain to the west of the Cocos (</w:t>
      </w:r>
      <w:r w:rsidR="00DE56DD">
        <w:t>K</w:t>
      </w:r>
      <w:r w:rsidR="00626D64">
        <w:t>eeling) Islands</w:t>
      </w:r>
      <w:r w:rsidR="00D649EC">
        <w:t xml:space="preserve">. No </w:t>
      </w:r>
      <w:r w:rsidR="00EE6274">
        <w:t>W</w:t>
      </w:r>
      <w:r w:rsidR="00D649EC">
        <w:t>arning was ever issued and</w:t>
      </w:r>
      <w:r w:rsidR="005108BF">
        <w:t xml:space="preserve"> a total of 12 Tropical Cyclone </w:t>
      </w:r>
      <w:proofErr w:type="gramStart"/>
      <w:r w:rsidR="005108BF">
        <w:t>Advices</w:t>
      </w:r>
      <w:proofErr w:type="gramEnd"/>
      <w:r w:rsidR="005108BF">
        <w:t xml:space="preserve"> were issued.</w:t>
      </w:r>
    </w:p>
    <w:p w14:paraId="5FF75A4D" w14:textId="255CBC41" w:rsidR="00BA06DE" w:rsidRDefault="009C543D" w:rsidP="0088427B">
      <w:r>
        <w:t>Ocean Wind Warnings</w:t>
      </w:r>
      <w:r w:rsidR="00A572AB">
        <w:t xml:space="preserve"> continued </w:t>
      </w:r>
      <w:r w:rsidR="007C6871">
        <w:t xml:space="preserve">to be issued </w:t>
      </w:r>
      <w:r w:rsidR="000A6937">
        <w:t>until</w:t>
      </w:r>
      <w:r w:rsidR="00CD6AB8">
        <w:t xml:space="preserve"> </w:t>
      </w:r>
      <w:r w:rsidR="00B70683">
        <w:t xml:space="preserve">0658 UTC 25 January when </w:t>
      </w:r>
      <w:r w:rsidR="00CD6AB8">
        <w:t xml:space="preserve">responsibility </w:t>
      </w:r>
      <w:r w:rsidR="000A6937">
        <w:t xml:space="preserve">for </w:t>
      </w:r>
      <w:r w:rsidR="00B70683">
        <w:t xml:space="preserve">Anggrek was transferred to </w:t>
      </w:r>
      <w:r w:rsidR="000F7310">
        <w:t xml:space="preserve">RSMC La Reunion and </w:t>
      </w:r>
      <w:r w:rsidR="00CD6AB8">
        <w:t>Mauritius Meteor</w:t>
      </w:r>
      <w:r w:rsidR="000F7310">
        <w:t>o</w:t>
      </w:r>
      <w:r w:rsidR="00CD6AB8">
        <w:t>log</w:t>
      </w:r>
      <w:r w:rsidR="000F7310">
        <w:t>ical Service</w:t>
      </w:r>
      <w:r w:rsidR="0055604B">
        <w:t>.</w:t>
      </w:r>
    </w:p>
    <w:p w14:paraId="1387F75C" w14:textId="1EE29CBB" w:rsidR="00523A3A" w:rsidRPr="003938C7" w:rsidRDefault="007418F5" w:rsidP="0088427B">
      <w:r w:rsidRPr="003938C7">
        <w:t xml:space="preserve">The accuracy figures </w:t>
      </w:r>
      <w:r w:rsidR="00FF5103">
        <w:t>(Mean Absolute Error</w:t>
      </w:r>
      <w:r w:rsidR="00390D9E">
        <w:t>)</w:t>
      </w:r>
      <w:r w:rsidR="00FF5103">
        <w:t xml:space="preserve"> </w:t>
      </w:r>
      <w:r w:rsidRPr="003938C7">
        <w:t xml:space="preserve">for </w:t>
      </w:r>
      <w:r w:rsidR="009E6577" w:rsidRPr="003938C7">
        <w:t xml:space="preserve">Severe Tropical Cyclone </w:t>
      </w:r>
      <w:r w:rsidR="00024868">
        <w:t>Anggrek</w:t>
      </w:r>
      <w:r w:rsidRPr="003938C7">
        <w:t xml:space="preserve"> </w:t>
      </w:r>
      <w:r w:rsidR="00CB1F1F" w:rsidRPr="003938C7">
        <w:t xml:space="preserve">are </w:t>
      </w:r>
      <w:r w:rsidRPr="003938C7">
        <w:t>below</w:t>
      </w:r>
      <w:r w:rsidR="00CB1F1F" w:rsidRPr="003938C7">
        <w:t xml:space="preserve"> </w:t>
      </w:r>
      <w:r w:rsidR="00523A3A" w:rsidRPr="003938C7">
        <w:t>in</w:t>
      </w:r>
      <w:r w:rsidR="00A03698">
        <w:t xml:space="preserve"> </w:t>
      </w:r>
      <w:r w:rsidR="00A03698">
        <w:fldChar w:fldCharType="begin"/>
      </w:r>
      <w:r w:rsidR="00A03698">
        <w:instrText xml:space="preserve"> REF _Ref160697865 \h </w:instrText>
      </w:r>
      <w:r w:rsidR="00A03698">
        <w:fldChar w:fldCharType="separate"/>
      </w:r>
      <w:r w:rsidR="00A03698">
        <w:t xml:space="preserve">Table </w:t>
      </w:r>
      <w:r w:rsidR="00A03698">
        <w:rPr>
          <w:noProof/>
        </w:rPr>
        <w:t>2</w:t>
      </w:r>
      <w:r w:rsidR="00A03698">
        <w:fldChar w:fldCharType="end"/>
      </w:r>
      <w:r w:rsidR="00CB1F1F" w:rsidRPr="003938C7">
        <w:t xml:space="preserve">. </w:t>
      </w:r>
    </w:p>
    <w:p w14:paraId="55E159BB" w14:textId="7A66E4A8" w:rsidR="00B806F8" w:rsidRPr="003938C7" w:rsidRDefault="009A503F" w:rsidP="0088427B">
      <w:r w:rsidRPr="003938C7">
        <w:rPr>
          <w:rStyle w:val="normaltextrun"/>
          <w:rFonts w:cs="Arial"/>
          <w:color w:val="000000"/>
          <w:szCs w:val="22"/>
          <w:shd w:val="clear" w:color="auto" w:fill="FFFFFF"/>
        </w:rPr>
        <w:t>T</w:t>
      </w:r>
      <w:r w:rsidR="00CE49FC" w:rsidRPr="003938C7">
        <w:rPr>
          <w:rStyle w:val="normaltextrun"/>
          <w:rFonts w:cs="Arial"/>
          <w:color w:val="000000"/>
          <w:szCs w:val="22"/>
          <w:shd w:val="clear" w:color="auto" w:fill="FFFFFF"/>
        </w:rPr>
        <w:t>he</w:t>
      </w:r>
      <w:r w:rsidR="002B0746" w:rsidRPr="003938C7">
        <w:rPr>
          <w:rStyle w:val="normaltextrun"/>
          <w:rFonts w:cs="Arial"/>
          <w:color w:val="000000"/>
          <w:szCs w:val="22"/>
          <w:shd w:val="clear" w:color="auto" w:fill="FFFFFF"/>
        </w:rPr>
        <w:t xml:space="preserve"> slow motion observed during Anggrek's lifetime </w:t>
      </w:r>
      <w:r w:rsidR="004D6B94" w:rsidRPr="003938C7">
        <w:rPr>
          <w:rStyle w:val="normaltextrun"/>
          <w:rFonts w:cs="Arial"/>
          <w:color w:val="000000"/>
          <w:szCs w:val="22"/>
          <w:shd w:val="clear" w:color="auto" w:fill="FFFFFF"/>
        </w:rPr>
        <w:t>contributed</w:t>
      </w:r>
      <w:r w:rsidR="00E1174A" w:rsidRPr="003938C7">
        <w:rPr>
          <w:rStyle w:val="normaltextrun"/>
          <w:rFonts w:cs="Arial"/>
          <w:color w:val="000000"/>
          <w:szCs w:val="22"/>
          <w:shd w:val="clear" w:color="auto" w:fill="FFFFFF"/>
        </w:rPr>
        <w:t xml:space="preserve"> to</w:t>
      </w:r>
      <w:r w:rsidR="00CE49FC" w:rsidRPr="003938C7">
        <w:rPr>
          <w:rStyle w:val="normaltextrun"/>
          <w:rFonts w:cs="Arial"/>
          <w:color w:val="000000"/>
          <w:szCs w:val="22"/>
          <w:shd w:val="clear" w:color="auto" w:fill="FFFFFF"/>
        </w:rPr>
        <w:t xml:space="preserve"> </w:t>
      </w:r>
      <w:r w:rsidR="007B5269" w:rsidRPr="003938C7">
        <w:rPr>
          <w:rStyle w:val="normaltextrun"/>
          <w:rFonts w:cs="Arial"/>
          <w:color w:val="000000"/>
          <w:szCs w:val="22"/>
          <w:shd w:val="clear" w:color="auto" w:fill="FFFFFF"/>
        </w:rPr>
        <w:t xml:space="preserve">forecast track positions </w:t>
      </w:r>
      <w:r w:rsidR="00E1174A" w:rsidRPr="003938C7">
        <w:rPr>
          <w:rStyle w:val="normaltextrun"/>
          <w:rFonts w:cs="Arial"/>
          <w:color w:val="000000"/>
          <w:szCs w:val="22"/>
          <w:shd w:val="clear" w:color="auto" w:fill="FFFFFF"/>
        </w:rPr>
        <w:t>being</w:t>
      </w:r>
      <w:r w:rsidR="007B5269" w:rsidRPr="003938C7">
        <w:rPr>
          <w:rStyle w:val="normaltextrun"/>
          <w:rFonts w:cs="Arial"/>
          <w:color w:val="000000"/>
          <w:szCs w:val="22"/>
          <w:shd w:val="clear" w:color="auto" w:fill="FFFFFF"/>
        </w:rPr>
        <w:t xml:space="preserve"> </w:t>
      </w:r>
      <w:r w:rsidR="00C169F7" w:rsidRPr="003938C7">
        <w:rPr>
          <w:rStyle w:val="normaltextrun"/>
          <w:rFonts w:cs="Arial"/>
          <w:color w:val="000000"/>
          <w:szCs w:val="22"/>
          <w:shd w:val="clear" w:color="auto" w:fill="FFFFFF"/>
        </w:rPr>
        <w:t>better than</w:t>
      </w:r>
      <w:r w:rsidR="00CE49FC" w:rsidRPr="003938C7">
        <w:rPr>
          <w:rStyle w:val="normaltextrun"/>
          <w:rFonts w:cs="Arial"/>
          <w:color w:val="000000"/>
          <w:szCs w:val="22"/>
          <w:shd w:val="clear" w:color="auto" w:fill="FFFFFF"/>
        </w:rPr>
        <w:t xml:space="preserve"> the five-year average </w:t>
      </w:r>
      <w:r w:rsidR="00C169F7" w:rsidRPr="003938C7">
        <w:rPr>
          <w:rStyle w:val="normaltextrun"/>
          <w:rFonts w:cs="Arial"/>
          <w:color w:val="000000"/>
          <w:szCs w:val="22"/>
          <w:shd w:val="clear" w:color="auto" w:fill="FFFFFF"/>
        </w:rPr>
        <w:t>at all lead times</w:t>
      </w:r>
      <w:r w:rsidR="0019122E" w:rsidRPr="003938C7">
        <w:rPr>
          <w:rStyle w:val="normaltextrun"/>
          <w:rFonts w:cs="Arial"/>
          <w:color w:val="000000"/>
          <w:szCs w:val="22"/>
          <w:shd w:val="clear" w:color="auto" w:fill="FFFFFF"/>
        </w:rPr>
        <w:t xml:space="preserve"> </w:t>
      </w:r>
      <w:r w:rsidR="007B5269" w:rsidRPr="003938C7">
        <w:rPr>
          <w:rStyle w:val="normaltextrun"/>
          <w:rFonts w:cs="Arial"/>
          <w:color w:val="000000"/>
          <w:szCs w:val="22"/>
          <w:shd w:val="clear" w:color="auto" w:fill="FFFFFF"/>
        </w:rPr>
        <w:t>(refer to</w:t>
      </w:r>
      <w:r w:rsidR="00AF041D">
        <w:rPr>
          <w:rStyle w:val="normaltextrun"/>
          <w:rFonts w:cs="Arial"/>
          <w:color w:val="000000"/>
          <w:szCs w:val="22"/>
          <w:shd w:val="clear" w:color="auto" w:fill="FFFFFF"/>
        </w:rPr>
        <w:t xml:space="preserve"> </w:t>
      </w:r>
      <w:r w:rsidR="00AF041D">
        <w:rPr>
          <w:rStyle w:val="normaltextrun"/>
          <w:rFonts w:cs="Arial"/>
          <w:color w:val="000000"/>
          <w:szCs w:val="22"/>
          <w:shd w:val="clear" w:color="auto" w:fill="FFFFFF"/>
        </w:rPr>
        <w:fldChar w:fldCharType="begin"/>
      </w:r>
      <w:r w:rsidR="00AF041D">
        <w:rPr>
          <w:rStyle w:val="normaltextrun"/>
          <w:rFonts w:cs="Arial"/>
          <w:color w:val="000000"/>
          <w:szCs w:val="22"/>
          <w:shd w:val="clear" w:color="auto" w:fill="FFFFFF"/>
        </w:rPr>
        <w:instrText xml:space="preserve"> REF _Ref160697931 \h </w:instrText>
      </w:r>
      <w:r w:rsidR="00AF041D">
        <w:rPr>
          <w:rStyle w:val="normaltextrun"/>
          <w:rFonts w:cs="Arial"/>
          <w:color w:val="000000"/>
          <w:szCs w:val="22"/>
          <w:shd w:val="clear" w:color="auto" w:fill="FFFFFF"/>
        </w:rPr>
      </w:r>
      <w:r w:rsidR="00AF041D">
        <w:rPr>
          <w:rStyle w:val="normaltextrun"/>
          <w:rFonts w:cs="Arial"/>
          <w:color w:val="000000"/>
          <w:szCs w:val="22"/>
          <w:shd w:val="clear" w:color="auto" w:fill="FFFFFF"/>
        </w:rPr>
        <w:fldChar w:fldCharType="separate"/>
      </w:r>
      <w:r w:rsidR="00AF041D">
        <w:t xml:space="preserve">Figure </w:t>
      </w:r>
      <w:r w:rsidR="00AF041D">
        <w:rPr>
          <w:noProof/>
        </w:rPr>
        <w:t>8</w:t>
      </w:r>
      <w:r w:rsidR="00AF041D">
        <w:rPr>
          <w:rStyle w:val="normaltextrun"/>
          <w:rFonts w:cs="Arial"/>
          <w:color w:val="000000"/>
          <w:szCs w:val="22"/>
          <w:shd w:val="clear" w:color="auto" w:fill="FFFFFF"/>
        </w:rPr>
        <w:fldChar w:fldCharType="end"/>
      </w:r>
      <w:r w:rsidR="00C60C80" w:rsidRPr="003938C7">
        <w:rPr>
          <w:rStyle w:val="normaltextrun"/>
          <w:rFonts w:cs="Arial"/>
          <w:color w:val="000000"/>
          <w:szCs w:val="22"/>
          <w:shd w:val="clear" w:color="auto" w:fill="FFFFFF"/>
        </w:rPr>
        <w:t>).</w:t>
      </w:r>
    </w:p>
    <w:p w14:paraId="48951807" w14:textId="25DAC9EF" w:rsidR="00543371" w:rsidRPr="003938C7" w:rsidRDefault="00111190" w:rsidP="0088427B">
      <w:r w:rsidRPr="003938C7">
        <w:rPr>
          <w:rStyle w:val="normaltextrun"/>
          <w:rFonts w:cs="Arial"/>
          <w:color w:val="000000"/>
          <w:szCs w:val="22"/>
          <w:shd w:val="clear" w:color="auto" w:fill="FFFFFF"/>
        </w:rPr>
        <w:t xml:space="preserve">The intensity forecast was </w:t>
      </w:r>
      <w:r w:rsidR="00713AC7">
        <w:rPr>
          <w:rStyle w:val="normaltextrun"/>
          <w:rFonts w:cs="Arial"/>
          <w:color w:val="000000"/>
          <w:szCs w:val="22"/>
          <w:shd w:val="clear" w:color="auto" w:fill="FFFFFF"/>
        </w:rPr>
        <w:t xml:space="preserve">slightly worse than, but </w:t>
      </w:r>
      <w:r w:rsidRPr="003938C7">
        <w:rPr>
          <w:rStyle w:val="normaltextrun"/>
          <w:rFonts w:cs="Arial"/>
          <w:color w:val="000000"/>
          <w:szCs w:val="22"/>
          <w:shd w:val="clear" w:color="auto" w:fill="FFFFFF"/>
        </w:rPr>
        <w:t xml:space="preserve">comparable </w:t>
      </w:r>
      <w:r w:rsidR="007C335F" w:rsidRPr="003938C7">
        <w:rPr>
          <w:rStyle w:val="normaltextrun"/>
          <w:rFonts w:cs="Arial"/>
          <w:color w:val="000000"/>
          <w:szCs w:val="22"/>
          <w:shd w:val="clear" w:color="auto" w:fill="FFFFFF"/>
        </w:rPr>
        <w:t>to</w:t>
      </w:r>
      <w:r w:rsidR="00713AC7">
        <w:rPr>
          <w:rStyle w:val="normaltextrun"/>
          <w:rFonts w:cs="Arial"/>
          <w:color w:val="000000"/>
          <w:szCs w:val="22"/>
          <w:shd w:val="clear" w:color="auto" w:fill="FFFFFF"/>
        </w:rPr>
        <w:t>,</w:t>
      </w:r>
      <w:r w:rsidR="0022361C" w:rsidRPr="003938C7">
        <w:rPr>
          <w:rStyle w:val="normaltextrun"/>
          <w:rFonts w:cs="Arial"/>
          <w:color w:val="000000"/>
          <w:szCs w:val="22"/>
          <w:shd w:val="clear" w:color="auto" w:fill="FFFFFF"/>
        </w:rPr>
        <w:t xml:space="preserve"> the </w:t>
      </w:r>
      <w:r w:rsidRPr="003938C7">
        <w:rPr>
          <w:rStyle w:val="normaltextrun"/>
          <w:rFonts w:cs="Arial"/>
          <w:color w:val="000000"/>
          <w:szCs w:val="22"/>
          <w:shd w:val="clear" w:color="auto" w:fill="FFFFFF"/>
        </w:rPr>
        <w:t xml:space="preserve">five-year average for the first </w:t>
      </w:r>
      <w:r w:rsidR="00221477" w:rsidRPr="003938C7">
        <w:rPr>
          <w:rStyle w:val="normaltextrun"/>
          <w:rFonts w:cs="Arial"/>
          <w:color w:val="000000"/>
          <w:szCs w:val="22"/>
          <w:shd w:val="clear" w:color="auto" w:fill="FFFFFF"/>
        </w:rPr>
        <w:t>36</w:t>
      </w:r>
      <w:r w:rsidRPr="003938C7">
        <w:rPr>
          <w:rStyle w:val="normaltextrun"/>
          <w:rFonts w:cs="Arial"/>
          <w:color w:val="000000"/>
          <w:szCs w:val="22"/>
          <w:shd w:val="clear" w:color="auto" w:fill="FFFFFF"/>
        </w:rPr>
        <w:t xml:space="preserve"> hours of the forecast</w:t>
      </w:r>
      <w:r w:rsidR="00AF041D">
        <w:rPr>
          <w:rStyle w:val="normaltextrun"/>
          <w:rFonts w:cs="Arial"/>
          <w:color w:val="000000"/>
          <w:szCs w:val="22"/>
          <w:shd w:val="clear" w:color="auto" w:fill="FFFFFF"/>
        </w:rPr>
        <w:t xml:space="preserve"> (refer to </w:t>
      </w:r>
      <w:r w:rsidR="00AF041D">
        <w:rPr>
          <w:rStyle w:val="normaltextrun"/>
          <w:rFonts w:cs="Arial"/>
          <w:color w:val="000000"/>
          <w:szCs w:val="22"/>
          <w:shd w:val="clear" w:color="auto" w:fill="FFFFFF"/>
        </w:rPr>
        <w:fldChar w:fldCharType="begin"/>
      </w:r>
      <w:r w:rsidR="00AF041D">
        <w:rPr>
          <w:rStyle w:val="normaltextrun"/>
          <w:rFonts w:cs="Arial"/>
          <w:color w:val="000000"/>
          <w:szCs w:val="22"/>
          <w:shd w:val="clear" w:color="auto" w:fill="FFFFFF"/>
        </w:rPr>
        <w:instrText xml:space="preserve"> REF _Ref160697906 \h </w:instrText>
      </w:r>
      <w:r w:rsidR="00AF041D">
        <w:rPr>
          <w:rStyle w:val="normaltextrun"/>
          <w:rFonts w:cs="Arial"/>
          <w:color w:val="000000"/>
          <w:szCs w:val="22"/>
          <w:shd w:val="clear" w:color="auto" w:fill="FFFFFF"/>
        </w:rPr>
      </w:r>
      <w:r w:rsidR="00AF041D">
        <w:rPr>
          <w:rStyle w:val="normaltextrun"/>
          <w:rFonts w:cs="Arial"/>
          <w:color w:val="000000"/>
          <w:szCs w:val="22"/>
          <w:shd w:val="clear" w:color="auto" w:fill="FFFFFF"/>
        </w:rPr>
        <w:fldChar w:fldCharType="separate"/>
      </w:r>
      <w:r w:rsidR="00AF041D">
        <w:t xml:space="preserve">Figure </w:t>
      </w:r>
      <w:r w:rsidR="00AF041D">
        <w:rPr>
          <w:noProof/>
        </w:rPr>
        <w:t>9</w:t>
      </w:r>
      <w:r w:rsidR="00AF041D">
        <w:rPr>
          <w:rStyle w:val="normaltextrun"/>
          <w:rFonts w:cs="Arial"/>
          <w:color w:val="000000"/>
          <w:szCs w:val="22"/>
          <w:shd w:val="clear" w:color="auto" w:fill="FFFFFF"/>
        </w:rPr>
        <w:fldChar w:fldCharType="end"/>
      </w:r>
      <w:r w:rsidR="00AF041D">
        <w:rPr>
          <w:rStyle w:val="normaltextrun"/>
          <w:rFonts w:cs="Arial"/>
          <w:color w:val="000000"/>
          <w:szCs w:val="22"/>
          <w:shd w:val="clear" w:color="auto" w:fill="FFFFFF"/>
        </w:rPr>
        <w:t>)</w:t>
      </w:r>
      <w:r w:rsidR="002D590D" w:rsidRPr="003938C7">
        <w:rPr>
          <w:rStyle w:val="normaltextrun"/>
          <w:rFonts w:cs="Arial"/>
          <w:color w:val="000000"/>
          <w:szCs w:val="22"/>
          <w:shd w:val="clear" w:color="auto" w:fill="FFFFFF"/>
        </w:rPr>
        <w:t xml:space="preserve">. </w:t>
      </w:r>
      <w:r w:rsidR="00713AC7">
        <w:rPr>
          <w:rStyle w:val="normaltextrun"/>
          <w:rFonts w:cs="Arial"/>
          <w:color w:val="000000"/>
          <w:szCs w:val="22"/>
          <w:shd w:val="clear" w:color="auto" w:fill="FFFFFF"/>
        </w:rPr>
        <w:t xml:space="preserve">A </w:t>
      </w:r>
      <w:r w:rsidR="006F2193">
        <w:rPr>
          <w:rStyle w:val="normaltextrun"/>
          <w:rFonts w:cs="Arial"/>
          <w:color w:val="000000"/>
          <w:szCs w:val="22"/>
          <w:shd w:val="clear" w:color="auto" w:fill="FFFFFF"/>
        </w:rPr>
        <w:t>contributing</w:t>
      </w:r>
      <w:r w:rsidR="00D45AD3">
        <w:rPr>
          <w:rStyle w:val="normaltextrun"/>
          <w:rFonts w:cs="Arial"/>
          <w:color w:val="000000"/>
          <w:szCs w:val="22"/>
          <w:shd w:val="clear" w:color="auto" w:fill="FFFFFF"/>
        </w:rPr>
        <w:t xml:space="preserve"> factor</w:t>
      </w:r>
      <w:r w:rsidR="00713AC7">
        <w:rPr>
          <w:rStyle w:val="normaltextrun"/>
          <w:rFonts w:cs="Arial"/>
          <w:color w:val="000000"/>
          <w:szCs w:val="22"/>
          <w:shd w:val="clear" w:color="auto" w:fill="FFFFFF"/>
        </w:rPr>
        <w:t xml:space="preserve"> for this is the </w:t>
      </w:r>
      <w:r w:rsidR="003E2519">
        <w:rPr>
          <w:rStyle w:val="normaltextrun"/>
          <w:rFonts w:cs="Arial"/>
          <w:color w:val="000000"/>
          <w:szCs w:val="22"/>
          <w:shd w:val="clear" w:color="auto" w:fill="FFFFFF"/>
        </w:rPr>
        <w:t xml:space="preserve">lower </w:t>
      </w:r>
      <w:r w:rsidR="006F2193">
        <w:rPr>
          <w:rStyle w:val="normaltextrun"/>
          <w:rFonts w:cs="Arial"/>
          <w:color w:val="000000"/>
          <w:szCs w:val="22"/>
          <w:shd w:val="clear" w:color="auto" w:fill="FFFFFF"/>
        </w:rPr>
        <w:t xml:space="preserve">operationally </w:t>
      </w:r>
      <w:r w:rsidR="003E2519">
        <w:rPr>
          <w:rStyle w:val="normaltextrun"/>
          <w:rFonts w:cs="Arial"/>
          <w:color w:val="000000"/>
          <w:szCs w:val="22"/>
          <w:shd w:val="clear" w:color="auto" w:fill="FFFFFF"/>
        </w:rPr>
        <w:t xml:space="preserve">analysed intensity, and therefore </w:t>
      </w:r>
      <w:r w:rsidR="00F377D0">
        <w:rPr>
          <w:rStyle w:val="normaltextrun"/>
          <w:rFonts w:cs="Arial"/>
          <w:color w:val="000000"/>
          <w:szCs w:val="22"/>
          <w:shd w:val="clear" w:color="auto" w:fill="FFFFFF"/>
        </w:rPr>
        <w:t>short-term</w:t>
      </w:r>
      <w:r w:rsidR="003E2519">
        <w:rPr>
          <w:rStyle w:val="normaltextrun"/>
          <w:rFonts w:cs="Arial"/>
          <w:color w:val="000000"/>
          <w:szCs w:val="22"/>
          <w:shd w:val="clear" w:color="auto" w:fill="FFFFFF"/>
        </w:rPr>
        <w:t xml:space="preserve"> forecast intensity, </w:t>
      </w:r>
      <w:r w:rsidR="00D45AD3">
        <w:rPr>
          <w:rStyle w:val="normaltextrun"/>
          <w:rFonts w:cs="Arial"/>
          <w:color w:val="000000"/>
          <w:szCs w:val="22"/>
          <w:shd w:val="clear" w:color="auto" w:fill="FFFFFF"/>
        </w:rPr>
        <w:t xml:space="preserve">around </w:t>
      </w:r>
      <w:r w:rsidR="006F2193">
        <w:rPr>
          <w:rStyle w:val="normaltextrun"/>
          <w:rFonts w:cs="Arial"/>
          <w:color w:val="000000"/>
          <w:szCs w:val="22"/>
          <w:shd w:val="clear" w:color="auto" w:fill="FFFFFF"/>
        </w:rPr>
        <w:t>20 January</w:t>
      </w:r>
      <w:r w:rsidR="00D45AD3">
        <w:rPr>
          <w:rStyle w:val="normaltextrun"/>
          <w:rFonts w:cs="Arial"/>
          <w:color w:val="000000"/>
          <w:szCs w:val="22"/>
          <w:shd w:val="clear" w:color="auto" w:fill="FFFFFF"/>
        </w:rPr>
        <w:t xml:space="preserve"> as discussed in</w:t>
      </w:r>
      <w:r w:rsidR="00AF3C97">
        <w:rPr>
          <w:rStyle w:val="normaltextrun"/>
          <w:rFonts w:cs="Arial"/>
          <w:color w:val="000000"/>
          <w:szCs w:val="22"/>
          <w:shd w:val="clear" w:color="auto" w:fill="FFFFFF"/>
        </w:rPr>
        <w:t xml:space="preserve"> section</w:t>
      </w:r>
      <w:r w:rsidR="00D45AD3">
        <w:rPr>
          <w:rStyle w:val="normaltextrun"/>
          <w:rFonts w:cs="Arial"/>
          <w:color w:val="000000"/>
          <w:szCs w:val="22"/>
          <w:shd w:val="clear" w:color="auto" w:fill="FFFFFF"/>
        </w:rPr>
        <w:t xml:space="preserve"> </w:t>
      </w:r>
      <w:r w:rsidR="00AF3C97">
        <w:rPr>
          <w:rStyle w:val="normaltextrun"/>
          <w:rFonts w:cs="Arial"/>
          <w:color w:val="000000"/>
          <w:szCs w:val="22"/>
          <w:shd w:val="clear" w:color="auto" w:fill="FFFFFF"/>
        </w:rPr>
        <w:fldChar w:fldCharType="begin"/>
      </w:r>
      <w:r w:rsidR="00AF3C97">
        <w:rPr>
          <w:rStyle w:val="normaltextrun"/>
          <w:rFonts w:cs="Arial"/>
          <w:color w:val="000000"/>
          <w:szCs w:val="22"/>
          <w:shd w:val="clear" w:color="auto" w:fill="FFFFFF"/>
        </w:rPr>
        <w:instrText xml:space="preserve"> REF _Ref160697744 \r \h </w:instrText>
      </w:r>
      <w:r w:rsidR="00AF3C97">
        <w:rPr>
          <w:rStyle w:val="normaltextrun"/>
          <w:rFonts w:cs="Arial"/>
          <w:color w:val="000000"/>
          <w:szCs w:val="22"/>
          <w:shd w:val="clear" w:color="auto" w:fill="FFFFFF"/>
        </w:rPr>
      </w:r>
      <w:r w:rsidR="00AF3C97">
        <w:rPr>
          <w:rStyle w:val="normaltextrun"/>
          <w:rFonts w:cs="Arial"/>
          <w:color w:val="000000"/>
          <w:szCs w:val="22"/>
          <w:shd w:val="clear" w:color="auto" w:fill="FFFFFF"/>
        </w:rPr>
        <w:fldChar w:fldCharType="separate"/>
      </w:r>
      <w:r w:rsidR="00AF3C97">
        <w:rPr>
          <w:rStyle w:val="normaltextrun"/>
          <w:rFonts w:cs="Arial"/>
          <w:color w:val="000000"/>
          <w:szCs w:val="22"/>
          <w:shd w:val="clear" w:color="auto" w:fill="FFFFFF"/>
        </w:rPr>
        <w:t>2.1</w:t>
      </w:r>
      <w:r w:rsidR="00AF3C97">
        <w:rPr>
          <w:rStyle w:val="normaltextrun"/>
          <w:rFonts w:cs="Arial"/>
          <w:color w:val="000000"/>
          <w:szCs w:val="22"/>
          <w:shd w:val="clear" w:color="auto" w:fill="FFFFFF"/>
        </w:rPr>
        <w:fldChar w:fldCharType="end"/>
      </w:r>
      <w:r w:rsidR="006F2193">
        <w:rPr>
          <w:rStyle w:val="normaltextrun"/>
          <w:rFonts w:cs="Arial"/>
          <w:color w:val="000000"/>
          <w:szCs w:val="22"/>
          <w:shd w:val="clear" w:color="auto" w:fill="FFFFFF"/>
        </w:rPr>
        <w:t xml:space="preserve">. </w:t>
      </w:r>
      <w:r w:rsidR="002D590D" w:rsidRPr="003938C7">
        <w:rPr>
          <w:rStyle w:val="normaltextrun"/>
          <w:rFonts w:cs="Arial"/>
          <w:color w:val="000000"/>
          <w:szCs w:val="22"/>
          <w:shd w:val="clear" w:color="auto" w:fill="FFFFFF"/>
        </w:rPr>
        <w:t>It was</w:t>
      </w:r>
      <w:r w:rsidR="00F075B9" w:rsidRPr="003938C7">
        <w:rPr>
          <w:rStyle w:val="normaltextrun"/>
          <w:rFonts w:cs="Arial"/>
          <w:color w:val="000000"/>
          <w:szCs w:val="22"/>
          <w:shd w:val="clear" w:color="auto" w:fill="FFFFFF"/>
        </w:rPr>
        <w:t xml:space="preserve"> better</w:t>
      </w:r>
      <w:r w:rsidR="002D590D" w:rsidRPr="003938C7">
        <w:rPr>
          <w:rStyle w:val="normaltextrun"/>
          <w:rFonts w:cs="Arial"/>
          <w:color w:val="000000"/>
          <w:szCs w:val="22"/>
          <w:shd w:val="clear" w:color="auto" w:fill="FFFFFF"/>
        </w:rPr>
        <w:t xml:space="preserve"> </w:t>
      </w:r>
      <w:r w:rsidR="006F2193" w:rsidRPr="003938C7">
        <w:rPr>
          <w:rStyle w:val="normaltextrun"/>
          <w:rFonts w:cs="Arial"/>
          <w:color w:val="000000"/>
          <w:szCs w:val="22"/>
          <w:shd w:val="clear" w:color="auto" w:fill="FFFFFF"/>
        </w:rPr>
        <w:t>than</w:t>
      </w:r>
      <w:r w:rsidR="002D590D" w:rsidRPr="003938C7">
        <w:rPr>
          <w:rStyle w:val="normaltextrun"/>
          <w:rFonts w:cs="Arial"/>
          <w:color w:val="000000"/>
          <w:szCs w:val="22"/>
          <w:shd w:val="clear" w:color="auto" w:fill="FFFFFF"/>
        </w:rPr>
        <w:t xml:space="preserve"> </w:t>
      </w:r>
      <w:r w:rsidRPr="003938C7">
        <w:rPr>
          <w:rStyle w:val="normaltextrun"/>
          <w:rFonts w:cs="Arial"/>
          <w:color w:val="000000"/>
          <w:szCs w:val="22"/>
          <w:shd w:val="clear" w:color="auto" w:fill="FFFFFF"/>
        </w:rPr>
        <w:t xml:space="preserve">the five-year average from forecast hours 48 to </w:t>
      </w:r>
      <w:r w:rsidR="002D590D" w:rsidRPr="003938C7">
        <w:rPr>
          <w:rStyle w:val="normaltextrun"/>
          <w:rFonts w:cs="Arial"/>
          <w:color w:val="000000"/>
          <w:szCs w:val="22"/>
          <w:shd w:val="clear" w:color="auto" w:fill="FFFFFF"/>
        </w:rPr>
        <w:t>7</w:t>
      </w:r>
      <w:r w:rsidRPr="003938C7">
        <w:rPr>
          <w:rStyle w:val="normaltextrun"/>
          <w:rFonts w:cs="Arial"/>
          <w:color w:val="000000"/>
          <w:szCs w:val="22"/>
          <w:shd w:val="clear" w:color="auto" w:fill="FFFFFF"/>
        </w:rPr>
        <w:t>2</w:t>
      </w:r>
      <w:r w:rsidR="00F075B9" w:rsidRPr="003938C7">
        <w:rPr>
          <w:rStyle w:val="normaltextrun"/>
          <w:rFonts w:cs="Arial"/>
          <w:color w:val="000000"/>
          <w:szCs w:val="22"/>
          <w:shd w:val="clear" w:color="auto" w:fill="FFFFFF"/>
        </w:rPr>
        <w:t xml:space="preserve"> but poorer</w:t>
      </w:r>
      <w:r w:rsidR="00F2782E" w:rsidRPr="003938C7">
        <w:rPr>
          <w:rStyle w:val="normaltextrun"/>
          <w:rFonts w:cs="Arial"/>
          <w:color w:val="000000"/>
          <w:szCs w:val="22"/>
          <w:shd w:val="clear" w:color="auto" w:fill="FFFFFF"/>
        </w:rPr>
        <w:t xml:space="preserve"> from forecast hours 96-120</w:t>
      </w:r>
      <w:r w:rsidRPr="003938C7">
        <w:rPr>
          <w:rStyle w:val="normaltextrun"/>
          <w:rFonts w:cs="Arial"/>
          <w:color w:val="000000"/>
          <w:szCs w:val="22"/>
          <w:shd w:val="clear" w:color="auto" w:fill="FFFFFF"/>
        </w:rPr>
        <w:t>.</w:t>
      </w:r>
    </w:p>
    <w:p w14:paraId="48E7F68F" w14:textId="5C271BA6" w:rsidR="00024868" w:rsidRDefault="00024868" w:rsidP="00024868">
      <w:pPr>
        <w:pStyle w:val="Caption"/>
        <w:keepNext/>
      </w:pPr>
      <w:bookmarkStart w:id="50" w:name="_Ref160697865"/>
      <w:bookmarkStart w:id="51" w:name="_Ref162528557"/>
      <w:r>
        <w:t xml:space="preserve">Table </w:t>
      </w:r>
      <w:r w:rsidR="00000000">
        <w:fldChar w:fldCharType="begin"/>
      </w:r>
      <w:r w:rsidR="00000000">
        <w:instrText xml:space="preserve"> SEQ Table \* ARABIC </w:instrText>
      </w:r>
      <w:r w:rsidR="00000000">
        <w:fldChar w:fldCharType="separate"/>
      </w:r>
      <w:r>
        <w:rPr>
          <w:noProof/>
        </w:rPr>
        <w:t>2</w:t>
      </w:r>
      <w:r w:rsidR="00000000">
        <w:rPr>
          <w:noProof/>
        </w:rPr>
        <w:fldChar w:fldCharType="end"/>
      </w:r>
      <w:bookmarkEnd w:id="50"/>
      <w:r>
        <w:t xml:space="preserve"> Verification statistics for Severe Tropical Cyclone Anggrek</w:t>
      </w:r>
      <w:bookmarkEnd w:id="51"/>
    </w:p>
    <w:tbl>
      <w:tblPr>
        <w:tblStyle w:val="TableGrid"/>
        <w:tblW w:w="9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0"/>
        <w:gridCol w:w="522"/>
        <w:gridCol w:w="838"/>
        <w:gridCol w:w="839"/>
        <w:gridCol w:w="839"/>
        <w:gridCol w:w="842"/>
        <w:gridCol w:w="842"/>
        <w:gridCol w:w="842"/>
        <w:gridCol w:w="840"/>
        <w:gridCol w:w="842"/>
        <w:gridCol w:w="845"/>
      </w:tblGrid>
      <w:tr w:rsidR="001713EC" w14:paraId="17C6D80E" w14:textId="46C5A34E" w:rsidTr="00BF0DAD">
        <w:trPr>
          <w:cnfStyle w:val="100000000000" w:firstRow="1" w:lastRow="0" w:firstColumn="0" w:lastColumn="0" w:oddVBand="0" w:evenVBand="0" w:oddHBand="0" w:evenHBand="0" w:firstRowFirstColumn="0" w:firstRowLastColumn="0" w:lastRowFirstColumn="0" w:lastRowLastColumn="0"/>
        </w:trPr>
        <w:tc>
          <w:tcPr>
            <w:tcW w:w="1550" w:type="dxa"/>
            <w:tcBorders>
              <w:top w:val="single" w:sz="4" w:space="0" w:color="auto"/>
              <w:left w:val="single" w:sz="4" w:space="0" w:color="auto"/>
              <w:bottom w:val="single" w:sz="4" w:space="0" w:color="auto"/>
            </w:tcBorders>
            <w:shd w:val="clear" w:color="auto" w:fill="auto"/>
          </w:tcPr>
          <w:p w14:paraId="4925327F" w14:textId="57077D53" w:rsidR="0022199F" w:rsidRPr="001713EC" w:rsidRDefault="0022199F" w:rsidP="001A01D0">
            <w:pPr>
              <w:spacing w:after="0" w:line="240" w:lineRule="auto"/>
              <w:jc w:val="right"/>
              <w:rPr>
                <w:b/>
                <w:bCs/>
                <w:color w:val="auto"/>
              </w:rPr>
            </w:pPr>
          </w:p>
        </w:tc>
        <w:tc>
          <w:tcPr>
            <w:tcW w:w="522" w:type="dxa"/>
            <w:tcBorders>
              <w:top w:val="single" w:sz="4" w:space="0" w:color="auto"/>
              <w:bottom w:val="single" w:sz="4" w:space="0" w:color="auto"/>
            </w:tcBorders>
            <w:shd w:val="clear" w:color="auto" w:fill="auto"/>
          </w:tcPr>
          <w:p w14:paraId="330F0502" w14:textId="79AC7AC2" w:rsidR="0022199F" w:rsidRPr="001713EC" w:rsidRDefault="00C25439" w:rsidP="001A01D0">
            <w:pPr>
              <w:spacing w:after="0" w:line="240" w:lineRule="auto"/>
              <w:jc w:val="right"/>
              <w:rPr>
                <w:b/>
                <w:bCs/>
                <w:color w:val="auto"/>
              </w:rPr>
            </w:pPr>
            <w:r w:rsidRPr="001713EC">
              <w:rPr>
                <w:b/>
                <w:bCs/>
                <w:color w:val="auto"/>
              </w:rPr>
              <w:t>0</w:t>
            </w:r>
          </w:p>
        </w:tc>
        <w:tc>
          <w:tcPr>
            <w:tcW w:w="838" w:type="dxa"/>
            <w:tcBorders>
              <w:top w:val="single" w:sz="4" w:space="0" w:color="auto"/>
              <w:bottom w:val="single" w:sz="4" w:space="0" w:color="auto"/>
            </w:tcBorders>
            <w:shd w:val="clear" w:color="auto" w:fill="auto"/>
          </w:tcPr>
          <w:p w14:paraId="623FF385" w14:textId="68EE5551" w:rsidR="0022199F" w:rsidRPr="001713EC" w:rsidRDefault="00C25439" w:rsidP="001A01D0">
            <w:pPr>
              <w:spacing w:after="0" w:line="240" w:lineRule="auto"/>
              <w:jc w:val="right"/>
              <w:rPr>
                <w:b/>
                <w:bCs/>
                <w:color w:val="auto"/>
              </w:rPr>
            </w:pPr>
            <w:r w:rsidRPr="001713EC">
              <w:rPr>
                <w:b/>
                <w:bCs/>
                <w:color w:val="auto"/>
              </w:rPr>
              <w:t>6</w:t>
            </w:r>
          </w:p>
        </w:tc>
        <w:tc>
          <w:tcPr>
            <w:tcW w:w="839" w:type="dxa"/>
            <w:tcBorders>
              <w:top w:val="single" w:sz="4" w:space="0" w:color="auto"/>
              <w:bottom w:val="single" w:sz="4" w:space="0" w:color="auto"/>
            </w:tcBorders>
            <w:shd w:val="clear" w:color="auto" w:fill="auto"/>
          </w:tcPr>
          <w:p w14:paraId="4A6E0E55" w14:textId="6ECB03A5" w:rsidR="0022199F" w:rsidRPr="001713EC" w:rsidRDefault="00C25439" w:rsidP="001A01D0">
            <w:pPr>
              <w:spacing w:after="0" w:line="240" w:lineRule="auto"/>
              <w:jc w:val="right"/>
              <w:rPr>
                <w:b/>
                <w:bCs/>
                <w:color w:val="auto"/>
              </w:rPr>
            </w:pPr>
            <w:r w:rsidRPr="001713EC">
              <w:rPr>
                <w:b/>
                <w:bCs/>
                <w:color w:val="auto"/>
              </w:rPr>
              <w:t>12</w:t>
            </w:r>
          </w:p>
        </w:tc>
        <w:tc>
          <w:tcPr>
            <w:tcW w:w="839" w:type="dxa"/>
            <w:tcBorders>
              <w:top w:val="single" w:sz="4" w:space="0" w:color="auto"/>
              <w:bottom w:val="single" w:sz="4" w:space="0" w:color="auto"/>
            </w:tcBorders>
            <w:shd w:val="clear" w:color="auto" w:fill="auto"/>
          </w:tcPr>
          <w:p w14:paraId="7B28A49F" w14:textId="2A02AC97" w:rsidR="0022199F" w:rsidRPr="001713EC" w:rsidRDefault="00C25439" w:rsidP="001A01D0">
            <w:pPr>
              <w:spacing w:after="0" w:line="240" w:lineRule="auto"/>
              <w:jc w:val="right"/>
              <w:rPr>
                <w:b/>
                <w:bCs/>
                <w:color w:val="auto"/>
              </w:rPr>
            </w:pPr>
            <w:r w:rsidRPr="001713EC">
              <w:rPr>
                <w:b/>
                <w:bCs/>
                <w:color w:val="auto"/>
              </w:rPr>
              <w:t>18</w:t>
            </w:r>
          </w:p>
        </w:tc>
        <w:tc>
          <w:tcPr>
            <w:tcW w:w="842" w:type="dxa"/>
            <w:tcBorders>
              <w:top w:val="single" w:sz="4" w:space="0" w:color="auto"/>
              <w:bottom w:val="single" w:sz="4" w:space="0" w:color="auto"/>
            </w:tcBorders>
            <w:shd w:val="clear" w:color="auto" w:fill="auto"/>
          </w:tcPr>
          <w:p w14:paraId="61406E7B" w14:textId="02C62D27" w:rsidR="0022199F" w:rsidRPr="001713EC" w:rsidRDefault="00C25439" w:rsidP="001A01D0">
            <w:pPr>
              <w:spacing w:after="0" w:line="240" w:lineRule="auto"/>
              <w:jc w:val="right"/>
              <w:rPr>
                <w:b/>
                <w:bCs/>
                <w:color w:val="auto"/>
              </w:rPr>
            </w:pPr>
            <w:r w:rsidRPr="001713EC">
              <w:rPr>
                <w:b/>
                <w:bCs/>
                <w:color w:val="auto"/>
              </w:rPr>
              <w:t>24</w:t>
            </w:r>
          </w:p>
        </w:tc>
        <w:tc>
          <w:tcPr>
            <w:tcW w:w="842" w:type="dxa"/>
            <w:tcBorders>
              <w:top w:val="single" w:sz="4" w:space="0" w:color="auto"/>
              <w:bottom w:val="single" w:sz="4" w:space="0" w:color="auto"/>
            </w:tcBorders>
            <w:shd w:val="clear" w:color="auto" w:fill="auto"/>
          </w:tcPr>
          <w:p w14:paraId="7FDB554C" w14:textId="411162B8" w:rsidR="0022199F" w:rsidRPr="001713EC" w:rsidRDefault="00C25439" w:rsidP="001A01D0">
            <w:pPr>
              <w:spacing w:after="0" w:line="240" w:lineRule="auto"/>
              <w:jc w:val="right"/>
              <w:rPr>
                <w:b/>
                <w:bCs/>
                <w:color w:val="auto"/>
              </w:rPr>
            </w:pPr>
            <w:r w:rsidRPr="001713EC">
              <w:rPr>
                <w:b/>
                <w:bCs/>
                <w:color w:val="auto"/>
              </w:rPr>
              <w:t>36</w:t>
            </w:r>
          </w:p>
        </w:tc>
        <w:tc>
          <w:tcPr>
            <w:tcW w:w="842" w:type="dxa"/>
            <w:tcBorders>
              <w:top w:val="single" w:sz="4" w:space="0" w:color="auto"/>
              <w:bottom w:val="single" w:sz="4" w:space="0" w:color="auto"/>
            </w:tcBorders>
            <w:shd w:val="clear" w:color="auto" w:fill="auto"/>
          </w:tcPr>
          <w:p w14:paraId="1C64450A" w14:textId="03D2323F" w:rsidR="0022199F" w:rsidRPr="001713EC" w:rsidRDefault="00C25439" w:rsidP="001A01D0">
            <w:pPr>
              <w:spacing w:after="0" w:line="240" w:lineRule="auto"/>
              <w:jc w:val="right"/>
              <w:rPr>
                <w:b/>
                <w:bCs/>
                <w:color w:val="auto"/>
              </w:rPr>
            </w:pPr>
            <w:r w:rsidRPr="001713EC">
              <w:rPr>
                <w:b/>
                <w:bCs/>
                <w:color w:val="auto"/>
              </w:rPr>
              <w:t>48</w:t>
            </w:r>
          </w:p>
        </w:tc>
        <w:tc>
          <w:tcPr>
            <w:tcW w:w="840" w:type="dxa"/>
            <w:tcBorders>
              <w:top w:val="single" w:sz="4" w:space="0" w:color="auto"/>
              <w:bottom w:val="single" w:sz="4" w:space="0" w:color="auto"/>
            </w:tcBorders>
            <w:shd w:val="clear" w:color="auto" w:fill="auto"/>
          </w:tcPr>
          <w:p w14:paraId="4DB950FF" w14:textId="374EC485" w:rsidR="0022199F" w:rsidRPr="001713EC" w:rsidRDefault="00C25439" w:rsidP="001A01D0">
            <w:pPr>
              <w:spacing w:after="0" w:line="240" w:lineRule="auto"/>
              <w:jc w:val="right"/>
              <w:rPr>
                <w:b/>
                <w:bCs/>
                <w:color w:val="auto"/>
              </w:rPr>
            </w:pPr>
            <w:r w:rsidRPr="001713EC">
              <w:rPr>
                <w:b/>
                <w:bCs/>
                <w:color w:val="auto"/>
              </w:rPr>
              <w:t>72</w:t>
            </w:r>
          </w:p>
        </w:tc>
        <w:tc>
          <w:tcPr>
            <w:tcW w:w="842" w:type="dxa"/>
            <w:tcBorders>
              <w:top w:val="single" w:sz="4" w:space="0" w:color="auto"/>
              <w:bottom w:val="single" w:sz="4" w:space="0" w:color="auto"/>
            </w:tcBorders>
            <w:shd w:val="clear" w:color="auto" w:fill="auto"/>
          </w:tcPr>
          <w:p w14:paraId="59652199" w14:textId="2248C6F0" w:rsidR="0022199F" w:rsidRPr="001713EC" w:rsidRDefault="00C25439" w:rsidP="001A01D0">
            <w:pPr>
              <w:spacing w:after="0" w:line="240" w:lineRule="auto"/>
              <w:jc w:val="right"/>
              <w:rPr>
                <w:b/>
                <w:bCs/>
                <w:color w:val="auto"/>
              </w:rPr>
            </w:pPr>
            <w:r w:rsidRPr="001713EC">
              <w:rPr>
                <w:b/>
                <w:bCs/>
                <w:color w:val="auto"/>
              </w:rPr>
              <w:t>96</w:t>
            </w:r>
          </w:p>
        </w:tc>
        <w:tc>
          <w:tcPr>
            <w:tcW w:w="845" w:type="dxa"/>
            <w:tcBorders>
              <w:top w:val="single" w:sz="4" w:space="0" w:color="auto"/>
              <w:bottom w:val="single" w:sz="4" w:space="0" w:color="auto"/>
              <w:right w:val="single" w:sz="4" w:space="0" w:color="auto"/>
            </w:tcBorders>
            <w:shd w:val="clear" w:color="auto" w:fill="auto"/>
          </w:tcPr>
          <w:p w14:paraId="2716C8AB" w14:textId="6D556FBA" w:rsidR="0022199F" w:rsidRPr="001713EC" w:rsidRDefault="00C25439" w:rsidP="001A01D0">
            <w:pPr>
              <w:spacing w:after="0" w:line="240" w:lineRule="auto"/>
              <w:jc w:val="right"/>
              <w:rPr>
                <w:b/>
                <w:bCs/>
                <w:color w:val="auto"/>
              </w:rPr>
            </w:pPr>
            <w:r w:rsidRPr="001713EC">
              <w:rPr>
                <w:b/>
                <w:bCs/>
                <w:color w:val="auto"/>
              </w:rPr>
              <w:t>120</w:t>
            </w:r>
          </w:p>
        </w:tc>
      </w:tr>
      <w:tr w:rsidR="001A01D0" w14:paraId="6471F43D" w14:textId="2F2DE0C9" w:rsidTr="00BF0DAD">
        <w:trPr>
          <w:cnfStyle w:val="000000100000" w:firstRow="0" w:lastRow="0" w:firstColumn="0" w:lastColumn="0" w:oddVBand="0" w:evenVBand="0" w:oddHBand="1" w:evenHBand="0" w:firstRowFirstColumn="0" w:firstRowLastColumn="0" w:lastRowFirstColumn="0" w:lastRowLastColumn="0"/>
        </w:trPr>
        <w:tc>
          <w:tcPr>
            <w:tcW w:w="1550" w:type="dxa"/>
            <w:tcBorders>
              <w:top w:val="single" w:sz="4" w:space="0" w:color="auto"/>
            </w:tcBorders>
            <w:shd w:val="clear" w:color="auto" w:fill="auto"/>
          </w:tcPr>
          <w:p w14:paraId="425B5306" w14:textId="1EDDD6FF" w:rsidR="0022199F" w:rsidRPr="001713EC" w:rsidRDefault="0022199F">
            <w:pPr>
              <w:spacing w:after="0" w:line="240" w:lineRule="auto"/>
              <w:rPr>
                <w:b/>
                <w:bCs/>
              </w:rPr>
            </w:pPr>
            <w:r w:rsidRPr="001713EC">
              <w:rPr>
                <w:b/>
                <w:bCs/>
              </w:rPr>
              <w:t>Position</w:t>
            </w:r>
            <w:r w:rsidR="00C25439" w:rsidRPr="001713EC">
              <w:rPr>
                <w:b/>
                <w:bCs/>
              </w:rPr>
              <w:t xml:space="preserve"> Absolute error (km)</w:t>
            </w:r>
          </w:p>
        </w:tc>
        <w:tc>
          <w:tcPr>
            <w:tcW w:w="522" w:type="dxa"/>
            <w:tcBorders>
              <w:top w:val="single" w:sz="4" w:space="0" w:color="auto"/>
            </w:tcBorders>
            <w:shd w:val="clear" w:color="auto" w:fill="auto"/>
          </w:tcPr>
          <w:p w14:paraId="448CE106" w14:textId="3B37151B" w:rsidR="0022199F" w:rsidRDefault="001A01D0" w:rsidP="001713EC">
            <w:pPr>
              <w:spacing w:after="0" w:line="240" w:lineRule="auto"/>
              <w:jc w:val="right"/>
            </w:pPr>
            <w:r>
              <w:t>17</w:t>
            </w:r>
          </w:p>
        </w:tc>
        <w:tc>
          <w:tcPr>
            <w:tcW w:w="838" w:type="dxa"/>
            <w:tcBorders>
              <w:top w:val="single" w:sz="4" w:space="0" w:color="auto"/>
            </w:tcBorders>
            <w:shd w:val="clear" w:color="auto" w:fill="auto"/>
          </w:tcPr>
          <w:p w14:paraId="6BA186D5" w14:textId="459A24E4" w:rsidR="0022199F" w:rsidRDefault="001A01D0" w:rsidP="001713EC">
            <w:pPr>
              <w:spacing w:after="0" w:line="240" w:lineRule="auto"/>
              <w:jc w:val="right"/>
            </w:pPr>
            <w:r>
              <w:t>23</w:t>
            </w:r>
          </w:p>
        </w:tc>
        <w:tc>
          <w:tcPr>
            <w:tcW w:w="839" w:type="dxa"/>
            <w:tcBorders>
              <w:top w:val="single" w:sz="4" w:space="0" w:color="auto"/>
            </w:tcBorders>
            <w:shd w:val="clear" w:color="auto" w:fill="auto"/>
          </w:tcPr>
          <w:p w14:paraId="2EBE898C" w14:textId="44D4A523" w:rsidR="0022199F" w:rsidRDefault="001A01D0" w:rsidP="001713EC">
            <w:pPr>
              <w:spacing w:after="0" w:line="240" w:lineRule="auto"/>
              <w:jc w:val="right"/>
            </w:pPr>
            <w:r>
              <w:t>30</w:t>
            </w:r>
          </w:p>
        </w:tc>
        <w:tc>
          <w:tcPr>
            <w:tcW w:w="839" w:type="dxa"/>
            <w:tcBorders>
              <w:top w:val="single" w:sz="4" w:space="0" w:color="auto"/>
            </w:tcBorders>
            <w:shd w:val="clear" w:color="auto" w:fill="auto"/>
          </w:tcPr>
          <w:p w14:paraId="5EAF968D" w14:textId="44BD963D" w:rsidR="0022199F" w:rsidRDefault="001A01D0" w:rsidP="001713EC">
            <w:pPr>
              <w:spacing w:after="0" w:line="240" w:lineRule="auto"/>
              <w:jc w:val="right"/>
            </w:pPr>
            <w:r>
              <w:t>38</w:t>
            </w:r>
          </w:p>
        </w:tc>
        <w:tc>
          <w:tcPr>
            <w:tcW w:w="842" w:type="dxa"/>
            <w:tcBorders>
              <w:top w:val="single" w:sz="4" w:space="0" w:color="auto"/>
            </w:tcBorders>
            <w:shd w:val="clear" w:color="auto" w:fill="auto"/>
          </w:tcPr>
          <w:p w14:paraId="112F7F22" w14:textId="1239C7F3" w:rsidR="0022199F" w:rsidRDefault="001A01D0" w:rsidP="001713EC">
            <w:pPr>
              <w:spacing w:after="0" w:line="240" w:lineRule="auto"/>
              <w:jc w:val="right"/>
            </w:pPr>
            <w:r>
              <w:t>47</w:t>
            </w:r>
          </w:p>
        </w:tc>
        <w:tc>
          <w:tcPr>
            <w:tcW w:w="842" w:type="dxa"/>
            <w:tcBorders>
              <w:top w:val="single" w:sz="4" w:space="0" w:color="auto"/>
            </w:tcBorders>
            <w:shd w:val="clear" w:color="auto" w:fill="auto"/>
          </w:tcPr>
          <w:p w14:paraId="662D0202" w14:textId="364149AA" w:rsidR="0022199F" w:rsidRDefault="001A01D0" w:rsidP="001713EC">
            <w:pPr>
              <w:spacing w:after="0" w:line="240" w:lineRule="auto"/>
              <w:jc w:val="right"/>
            </w:pPr>
            <w:r>
              <w:t>64</w:t>
            </w:r>
          </w:p>
        </w:tc>
        <w:tc>
          <w:tcPr>
            <w:tcW w:w="842" w:type="dxa"/>
            <w:tcBorders>
              <w:top w:val="single" w:sz="4" w:space="0" w:color="auto"/>
            </w:tcBorders>
            <w:shd w:val="clear" w:color="auto" w:fill="auto"/>
          </w:tcPr>
          <w:p w14:paraId="67B2EB94" w14:textId="6CBFA949" w:rsidR="0022199F" w:rsidRDefault="001A01D0" w:rsidP="001713EC">
            <w:pPr>
              <w:spacing w:after="0" w:line="240" w:lineRule="auto"/>
              <w:jc w:val="right"/>
            </w:pPr>
            <w:r>
              <w:t>87</w:t>
            </w:r>
          </w:p>
        </w:tc>
        <w:tc>
          <w:tcPr>
            <w:tcW w:w="840" w:type="dxa"/>
            <w:tcBorders>
              <w:top w:val="single" w:sz="4" w:space="0" w:color="auto"/>
            </w:tcBorders>
            <w:shd w:val="clear" w:color="auto" w:fill="auto"/>
          </w:tcPr>
          <w:p w14:paraId="56047956" w14:textId="673B06C1" w:rsidR="0022199F" w:rsidRDefault="001A01D0" w:rsidP="001713EC">
            <w:pPr>
              <w:spacing w:after="0" w:line="240" w:lineRule="auto"/>
              <w:jc w:val="right"/>
            </w:pPr>
            <w:r>
              <w:t>119</w:t>
            </w:r>
          </w:p>
        </w:tc>
        <w:tc>
          <w:tcPr>
            <w:tcW w:w="842" w:type="dxa"/>
            <w:tcBorders>
              <w:top w:val="single" w:sz="4" w:space="0" w:color="auto"/>
            </w:tcBorders>
            <w:shd w:val="clear" w:color="auto" w:fill="auto"/>
          </w:tcPr>
          <w:p w14:paraId="04AFB9A7" w14:textId="451436B7" w:rsidR="0022199F" w:rsidRDefault="001A01D0" w:rsidP="001713EC">
            <w:pPr>
              <w:spacing w:after="0" w:line="240" w:lineRule="auto"/>
              <w:jc w:val="right"/>
            </w:pPr>
            <w:r>
              <w:t>148</w:t>
            </w:r>
          </w:p>
        </w:tc>
        <w:tc>
          <w:tcPr>
            <w:tcW w:w="845" w:type="dxa"/>
            <w:tcBorders>
              <w:top w:val="single" w:sz="4" w:space="0" w:color="auto"/>
            </w:tcBorders>
            <w:shd w:val="clear" w:color="auto" w:fill="auto"/>
          </w:tcPr>
          <w:p w14:paraId="0E155005" w14:textId="5E1ACE75" w:rsidR="0022199F" w:rsidRDefault="001A01D0" w:rsidP="001713EC">
            <w:pPr>
              <w:spacing w:after="0" w:line="240" w:lineRule="auto"/>
              <w:jc w:val="right"/>
            </w:pPr>
            <w:r>
              <w:t>205</w:t>
            </w:r>
          </w:p>
        </w:tc>
      </w:tr>
      <w:tr w:rsidR="00BF0DAD" w14:paraId="0E20CBAB" w14:textId="522ADFF8" w:rsidTr="00BF0DAD">
        <w:trPr>
          <w:cnfStyle w:val="000000010000" w:firstRow="0" w:lastRow="0" w:firstColumn="0" w:lastColumn="0" w:oddVBand="0" w:evenVBand="0" w:oddHBand="0" w:evenHBand="1" w:firstRowFirstColumn="0" w:firstRowLastColumn="0" w:lastRowFirstColumn="0" w:lastRowLastColumn="0"/>
        </w:trPr>
        <w:tc>
          <w:tcPr>
            <w:tcW w:w="1550" w:type="dxa"/>
            <w:shd w:val="clear" w:color="auto" w:fill="auto"/>
          </w:tcPr>
          <w:p w14:paraId="02B3A753" w14:textId="20BF36D2" w:rsidR="0022199F" w:rsidRPr="001713EC" w:rsidRDefault="001A01D0">
            <w:pPr>
              <w:spacing w:after="0" w:line="240" w:lineRule="auto"/>
              <w:rPr>
                <w:b/>
                <w:bCs/>
              </w:rPr>
            </w:pPr>
            <w:r w:rsidRPr="001713EC">
              <w:rPr>
                <w:b/>
                <w:bCs/>
              </w:rPr>
              <w:t>Intensity Absolute error (</w:t>
            </w:r>
            <w:proofErr w:type="spellStart"/>
            <w:r w:rsidRPr="001713EC">
              <w:rPr>
                <w:b/>
                <w:bCs/>
              </w:rPr>
              <w:t>kn</w:t>
            </w:r>
            <w:proofErr w:type="spellEnd"/>
            <w:r w:rsidRPr="001713EC">
              <w:rPr>
                <w:b/>
                <w:bCs/>
              </w:rPr>
              <w:t>)</w:t>
            </w:r>
          </w:p>
        </w:tc>
        <w:tc>
          <w:tcPr>
            <w:tcW w:w="522" w:type="dxa"/>
            <w:shd w:val="clear" w:color="auto" w:fill="auto"/>
          </w:tcPr>
          <w:p w14:paraId="4126C27D" w14:textId="12E00D04" w:rsidR="0022199F" w:rsidRDefault="00260E29" w:rsidP="001713EC">
            <w:pPr>
              <w:spacing w:after="0" w:line="240" w:lineRule="auto"/>
              <w:jc w:val="right"/>
            </w:pPr>
            <w:r>
              <w:t>4.0</w:t>
            </w:r>
          </w:p>
        </w:tc>
        <w:tc>
          <w:tcPr>
            <w:tcW w:w="838" w:type="dxa"/>
            <w:shd w:val="clear" w:color="auto" w:fill="auto"/>
          </w:tcPr>
          <w:p w14:paraId="07001D1E" w14:textId="6EDDDCCC" w:rsidR="0022199F" w:rsidRDefault="00260E29" w:rsidP="001713EC">
            <w:pPr>
              <w:spacing w:after="0" w:line="240" w:lineRule="auto"/>
              <w:jc w:val="right"/>
            </w:pPr>
            <w:r>
              <w:t>6.0</w:t>
            </w:r>
          </w:p>
        </w:tc>
        <w:tc>
          <w:tcPr>
            <w:tcW w:w="839" w:type="dxa"/>
            <w:shd w:val="clear" w:color="auto" w:fill="auto"/>
          </w:tcPr>
          <w:p w14:paraId="2A69BB00" w14:textId="03A02EF4" w:rsidR="0022199F" w:rsidRDefault="00260E29" w:rsidP="001713EC">
            <w:pPr>
              <w:spacing w:after="0" w:line="240" w:lineRule="auto"/>
              <w:jc w:val="right"/>
            </w:pPr>
            <w:r>
              <w:t>8.0</w:t>
            </w:r>
          </w:p>
        </w:tc>
        <w:tc>
          <w:tcPr>
            <w:tcW w:w="839" w:type="dxa"/>
            <w:shd w:val="clear" w:color="auto" w:fill="auto"/>
          </w:tcPr>
          <w:p w14:paraId="3537C432" w14:textId="64578D7C" w:rsidR="0022199F" w:rsidRDefault="00260E29" w:rsidP="001713EC">
            <w:pPr>
              <w:spacing w:after="0" w:line="240" w:lineRule="auto"/>
              <w:jc w:val="right"/>
            </w:pPr>
            <w:r>
              <w:t>9.1</w:t>
            </w:r>
          </w:p>
        </w:tc>
        <w:tc>
          <w:tcPr>
            <w:tcW w:w="842" w:type="dxa"/>
            <w:shd w:val="clear" w:color="auto" w:fill="auto"/>
          </w:tcPr>
          <w:p w14:paraId="376E79CC" w14:textId="6041BD14" w:rsidR="0022199F" w:rsidRDefault="00260E29" w:rsidP="001713EC">
            <w:pPr>
              <w:spacing w:after="0" w:line="240" w:lineRule="auto"/>
              <w:jc w:val="right"/>
            </w:pPr>
            <w:r>
              <w:t>10.0</w:t>
            </w:r>
          </w:p>
        </w:tc>
        <w:tc>
          <w:tcPr>
            <w:tcW w:w="842" w:type="dxa"/>
            <w:shd w:val="clear" w:color="auto" w:fill="auto"/>
          </w:tcPr>
          <w:p w14:paraId="24435377" w14:textId="2AB71E56" w:rsidR="0022199F" w:rsidRDefault="00260E29" w:rsidP="001713EC">
            <w:pPr>
              <w:spacing w:after="0" w:line="240" w:lineRule="auto"/>
              <w:jc w:val="right"/>
            </w:pPr>
            <w:r>
              <w:t>11.1</w:t>
            </w:r>
          </w:p>
        </w:tc>
        <w:tc>
          <w:tcPr>
            <w:tcW w:w="842" w:type="dxa"/>
            <w:shd w:val="clear" w:color="auto" w:fill="auto"/>
          </w:tcPr>
          <w:p w14:paraId="45E5B33A" w14:textId="1750F423" w:rsidR="0022199F" w:rsidRDefault="00260E29" w:rsidP="001713EC">
            <w:pPr>
              <w:spacing w:after="0" w:line="240" w:lineRule="auto"/>
              <w:jc w:val="right"/>
            </w:pPr>
            <w:r>
              <w:t>10.0</w:t>
            </w:r>
          </w:p>
        </w:tc>
        <w:tc>
          <w:tcPr>
            <w:tcW w:w="840" w:type="dxa"/>
            <w:shd w:val="clear" w:color="auto" w:fill="auto"/>
          </w:tcPr>
          <w:p w14:paraId="18199E5A" w14:textId="53F2F0ED" w:rsidR="0022199F" w:rsidRDefault="001713EC" w:rsidP="001713EC">
            <w:pPr>
              <w:spacing w:after="0" w:line="240" w:lineRule="auto"/>
              <w:jc w:val="right"/>
            </w:pPr>
            <w:r>
              <w:t>7.2</w:t>
            </w:r>
          </w:p>
        </w:tc>
        <w:tc>
          <w:tcPr>
            <w:tcW w:w="842" w:type="dxa"/>
            <w:shd w:val="clear" w:color="auto" w:fill="auto"/>
          </w:tcPr>
          <w:p w14:paraId="29DC93DA" w14:textId="5A423D4E" w:rsidR="0022199F" w:rsidRDefault="001713EC" w:rsidP="001713EC">
            <w:pPr>
              <w:spacing w:after="0" w:line="240" w:lineRule="auto"/>
              <w:jc w:val="right"/>
            </w:pPr>
            <w:r>
              <w:t>14.4</w:t>
            </w:r>
          </w:p>
        </w:tc>
        <w:tc>
          <w:tcPr>
            <w:tcW w:w="845" w:type="dxa"/>
            <w:shd w:val="clear" w:color="auto" w:fill="auto"/>
          </w:tcPr>
          <w:p w14:paraId="51DF18EA" w14:textId="49953700" w:rsidR="0022199F" w:rsidRDefault="001713EC" w:rsidP="001713EC">
            <w:pPr>
              <w:spacing w:after="0" w:line="240" w:lineRule="auto"/>
              <w:jc w:val="right"/>
            </w:pPr>
            <w:r>
              <w:t>18.3</w:t>
            </w:r>
          </w:p>
        </w:tc>
      </w:tr>
      <w:tr w:rsidR="001A01D0" w14:paraId="59A43C7B" w14:textId="2F7B4702" w:rsidTr="00BF0DAD">
        <w:trPr>
          <w:cnfStyle w:val="000000100000" w:firstRow="0" w:lastRow="0" w:firstColumn="0" w:lastColumn="0" w:oddVBand="0" w:evenVBand="0" w:oddHBand="1" w:evenHBand="0" w:firstRowFirstColumn="0" w:firstRowLastColumn="0" w:lastRowFirstColumn="0" w:lastRowLastColumn="0"/>
        </w:trPr>
        <w:tc>
          <w:tcPr>
            <w:tcW w:w="1550" w:type="dxa"/>
            <w:tcBorders>
              <w:bottom w:val="single" w:sz="4" w:space="0" w:color="auto"/>
            </w:tcBorders>
            <w:shd w:val="clear" w:color="auto" w:fill="auto"/>
          </w:tcPr>
          <w:p w14:paraId="1B321ED0" w14:textId="19A66EED" w:rsidR="0022199F" w:rsidRPr="001713EC" w:rsidRDefault="001A01D0">
            <w:pPr>
              <w:spacing w:after="0" w:line="240" w:lineRule="auto"/>
              <w:rPr>
                <w:b/>
                <w:bCs/>
              </w:rPr>
            </w:pPr>
            <w:r w:rsidRPr="001713EC">
              <w:rPr>
                <w:b/>
                <w:bCs/>
              </w:rPr>
              <w:t>Sample Size</w:t>
            </w:r>
          </w:p>
        </w:tc>
        <w:tc>
          <w:tcPr>
            <w:tcW w:w="522" w:type="dxa"/>
            <w:tcBorders>
              <w:bottom w:val="single" w:sz="4" w:space="0" w:color="auto"/>
            </w:tcBorders>
            <w:shd w:val="clear" w:color="auto" w:fill="auto"/>
          </w:tcPr>
          <w:p w14:paraId="6CD4D42C" w14:textId="5032C961" w:rsidR="0022199F" w:rsidRDefault="001713EC" w:rsidP="001A01D0">
            <w:pPr>
              <w:spacing w:after="0" w:line="240" w:lineRule="auto"/>
              <w:jc w:val="right"/>
            </w:pPr>
            <w:r>
              <w:t>41</w:t>
            </w:r>
          </w:p>
        </w:tc>
        <w:tc>
          <w:tcPr>
            <w:tcW w:w="838" w:type="dxa"/>
            <w:tcBorders>
              <w:bottom w:val="single" w:sz="4" w:space="0" w:color="auto"/>
            </w:tcBorders>
            <w:shd w:val="clear" w:color="auto" w:fill="auto"/>
          </w:tcPr>
          <w:p w14:paraId="3BDC882E" w14:textId="73E802B1" w:rsidR="0022199F" w:rsidRDefault="001713EC" w:rsidP="001A01D0">
            <w:pPr>
              <w:spacing w:after="0" w:line="240" w:lineRule="auto"/>
              <w:jc w:val="right"/>
            </w:pPr>
            <w:r>
              <w:t>40</w:t>
            </w:r>
          </w:p>
        </w:tc>
        <w:tc>
          <w:tcPr>
            <w:tcW w:w="839" w:type="dxa"/>
            <w:tcBorders>
              <w:bottom w:val="single" w:sz="4" w:space="0" w:color="auto"/>
            </w:tcBorders>
            <w:shd w:val="clear" w:color="auto" w:fill="auto"/>
          </w:tcPr>
          <w:p w14:paraId="166131A4" w14:textId="1C34C6F2" w:rsidR="0022199F" w:rsidRDefault="001713EC" w:rsidP="001A01D0">
            <w:pPr>
              <w:spacing w:after="0" w:line="240" w:lineRule="auto"/>
              <w:jc w:val="right"/>
            </w:pPr>
            <w:r>
              <w:t>39</w:t>
            </w:r>
          </w:p>
        </w:tc>
        <w:tc>
          <w:tcPr>
            <w:tcW w:w="839" w:type="dxa"/>
            <w:tcBorders>
              <w:bottom w:val="single" w:sz="4" w:space="0" w:color="auto"/>
            </w:tcBorders>
            <w:shd w:val="clear" w:color="auto" w:fill="auto"/>
          </w:tcPr>
          <w:p w14:paraId="29BA2DC2" w14:textId="16525D52" w:rsidR="0022199F" w:rsidRDefault="001713EC" w:rsidP="001A01D0">
            <w:pPr>
              <w:spacing w:after="0" w:line="240" w:lineRule="auto"/>
              <w:jc w:val="right"/>
            </w:pPr>
            <w:r>
              <w:t>38</w:t>
            </w:r>
          </w:p>
        </w:tc>
        <w:tc>
          <w:tcPr>
            <w:tcW w:w="842" w:type="dxa"/>
            <w:tcBorders>
              <w:bottom w:val="single" w:sz="4" w:space="0" w:color="auto"/>
            </w:tcBorders>
            <w:shd w:val="clear" w:color="auto" w:fill="auto"/>
          </w:tcPr>
          <w:p w14:paraId="667A2266" w14:textId="6473E930" w:rsidR="0022199F" w:rsidRDefault="001713EC" w:rsidP="001A01D0">
            <w:pPr>
              <w:spacing w:after="0" w:line="240" w:lineRule="auto"/>
              <w:jc w:val="right"/>
            </w:pPr>
            <w:r>
              <w:t>37</w:t>
            </w:r>
          </w:p>
        </w:tc>
        <w:tc>
          <w:tcPr>
            <w:tcW w:w="842" w:type="dxa"/>
            <w:tcBorders>
              <w:bottom w:val="single" w:sz="4" w:space="0" w:color="auto"/>
            </w:tcBorders>
            <w:shd w:val="clear" w:color="auto" w:fill="auto"/>
          </w:tcPr>
          <w:p w14:paraId="7686825C" w14:textId="3692083D" w:rsidR="0022199F" w:rsidRDefault="001713EC" w:rsidP="001A01D0">
            <w:pPr>
              <w:spacing w:after="0" w:line="240" w:lineRule="auto"/>
              <w:jc w:val="right"/>
            </w:pPr>
            <w:r>
              <w:t>35</w:t>
            </w:r>
          </w:p>
        </w:tc>
        <w:tc>
          <w:tcPr>
            <w:tcW w:w="842" w:type="dxa"/>
            <w:tcBorders>
              <w:bottom w:val="single" w:sz="4" w:space="0" w:color="auto"/>
            </w:tcBorders>
            <w:shd w:val="clear" w:color="auto" w:fill="auto"/>
          </w:tcPr>
          <w:p w14:paraId="2144056D" w14:textId="54A4F2D0" w:rsidR="0022199F" w:rsidRDefault="001713EC" w:rsidP="001A01D0">
            <w:pPr>
              <w:spacing w:after="0" w:line="240" w:lineRule="auto"/>
              <w:jc w:val="right"/>
            </w:pPr>
            <w:r>
              <w:t>33</w:t>
            </w:r>
          </w:p>
        </w:tc>
        <w:tc>
          <w:tcPr>
            <w:tcW w:w="840" w:type="dxa"/>
            <w:tcBorders>
              <w:bottom w:val="single" w:sz="4" w:space="0" w:color="auto"/>
            </w:tcBorders>
            <w:shd w:val="clear" w:color="auto" w:fill="auto"/>
          </w:tcPr>
          <w:p w14:paraId="4990DFC5" w14:textId="4C5D5B97" w:rsidR="0022199F" w:rsidRDefault="001713EC" w:rsidP="001A01D0">
            <w:pPr>
              <w:spacing w:after="0" w:line="240" w:lineRule="auto"/>
              <w:jc w:val="right"/>
            </w:pPr>
            <w:r>
              <w:t>29</w:t>
            </w:r>
          </w:p>
        </w:tc>
        <w:tc>
          <w:tcPr>
            <w:tcW w:w="842" w:type="dxa"/>
            <w:tcBorders>
              <w:bottom w:val="single" w:sz="4" w:space="0" w:color="auto"/>
            </w:tcBorders>
            <w:shd w:val="clear" w:color="auto" w:fill="auto"/>
          </w:tcPr>
          <w:p w14:paraId="55E552BF" w14:textId="02E434DB" w:rsidR="0022199F" w:rsidRDefault="001713EC" w:rsidP="001A01D0">
            <w:pPr>
              <w:spacing w:after="0" w:line="240" w:lineRule="auto"/>
              <w:jc w:val="right"/>
            </w:pPr>
            <w:r>
              <w:t>25</w:t>
            </w:r>
          </w:p>
        </w:tc>
        <w:tc>
          <w:tcPr>
            <w:tcW w:w="845" w:type="dxa"/>
            <w:tcBorders>
              <w:bottom w:val="single" w:sz="4" w:space="0" w:color="auto"/>
            </w:tcBorders>
            <w:shd w:val="clear" w:color="auto" w:fill="auto"/>
          </w:tcPr>
          <w:p w14:paraId="275FE953" w14:textId="47A712CA" w:rsidR="0022199F" w:rsidRDefault="001713EC" w:rsidP="001A01D0">
            <w:pPr>
              <w:spacing w:after="0" w:line="240" w:lineRule="auto"/>
              <w:jc w:val="right"/>
            </w:pPr>
            <w:r>
              <w:t>21</w:t>
            </w:r>
          </w:p>
        </w:tc>
      </w:tr>
    </w:tbl>
    <w:p w14:paraId="2D2AB138" w14:textId="77777777" w:rsidR="00543371" w:rsidRDefault="00543371">
      <w:pPr>
        <w:spacing w:after="0" w:line="240" w:lineRule="auto"/>
      </w:pPr>
      <w:r>
        <w:br w:type="page"/>
      </w:r>
    </w:p>
    <w:p w14:paraId="0226D1D8" w14:textId="100A5A38" w:rsidR="00103588" w:rsidRDefault="00103588" w:rsidP="00103588">
      <w:pPr>
        <w:spacing w:after="0" w:line="240" w:lineRule="auto"/>
      </w:pPr>
    </w:p>
    <w:p w14:paraId="4B7AE503" w14:textId="77777777" w:rsidR="00AF3C97" w:rsidRDefault="008B341A" w:rsidP="00AF3C97">
      <w:pPr>
        <w:keepNext/>
      </w:pPr>
      <w:r>
        <w:rPr>
          <w:iCs/>
          <w:noProof/>
          <w:sz w:val="18"/>
          <w:szCs w:val="18"/>
        </w:rPr>
        <w:drawing>
          <wp:inline distT="0" distB="0" distL="0" distR="0" wp14:anchorId="0C41E8C9" wp14:editId="7E412E1A">
            <wp:extent cx="6050915" cy="3958697"/>
            <wp:effectExtent l="0" t="0" r="6985" b="3810"/>
            <wp:docPr id="975642437" name="Picture 4" descr="Graph comparing forecast errors for Anggrek as a red line with the 5-year average as a dashed black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42437" name="Picture 4" descr="Graph comparing forecast errors for Anggrek as a red line with the 5-year average as a dashed black lin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4200" cy="3967388"/>
                    </a:xfrm>
                    <a:prstGeom prst="rect">
                      <a:avLst/>
                    </a:prstGeom>
                    <a:noFill/>
                  </pic:spPr>
                </pic:pic>
              </a:graphicData>
            </a:graphic>
          </wp:inline>
        </w:drawing>
      </w:r>
    </w:p>
    <w:p w14:paraId="1655CCCB" w14:textId="5F202E8C" w:rsidR="00992EAE" w:rsidRDefault="00AF3C97" w:rsidP="00AF3C97">
      <w:pPr>
        <w:pStyle w:val="Caption"/>
        <w:rPr>
          <w:iCs w:val="0"/>
        </w:rPr>
      </w:pPr>
      <w:bookmarkStart w:id="52" w:name="_Ref160697931"/>
      <w:bookmarkStart w:id="53" w:name="_Ref160697883"/>
      <w:bookmarkStart w:id="54" w:name="_Toc162527932"/>
      <w:bookmarkStart w:id="55" w:name="_Toc162528111"/>
      <w:r>
        <w:t xml:space="preserve">Figure </w:t>
      </w:r>
      <w:r w:rsidR="00000000">
        <w:fldChar w:fldCharType="begin"/>
      </w:r>
      <w:r w:rsidR="00000000">
        <w:instrText xml:space="preserve"> SEQ Figure \* ARABIC </w:instrText>
      </w:r>
      <w:r w:rsidR="00000000">
        <w:fldChar w:fldCharType="separate"/>
      </w:r>
      <w:r>
        <w:rPr>
          <w:noProof/>
        </w:rPr>
        <w:t>8</w:t>
      </w:r>
      <w:r w:rsidR="00000000">
        <w:rPr>
          <w:noProof/>
        </w:rPr>
        <w:fldChar w:fldCharType="end"/>
      </w:r>
      <w:bookmarkEnd w:id="52"/>
      <w:r>
        <w:t xml:space="preserve"> </w:t>
      </w:r>
      <w:r w:rsidRPr="002A5AC7">
        <w:t>Position accuracy figures for Severe Tropical Cyclone Anggrek.</w:t>
      </w:r>
      <w:bookmarkEnd w:id="53"/>
      <w:bookmarkEnd w:id="54"/>
      <w:bookmarkEnd w:id="55"/>
    </w:p>
    <w:p w14:paraId="6ACA5432" w14:textId="424499EB" w:rsidR="00AB1005" w:rsidRDefault="00AB1005" w:rsidP="00AB1005">
      <w:pPr>
        <w:spacing w:after="0" w:line="240" w:lineRule="auto"/>
        <w:rPr>
          <w:iCs/>
          <w:sz w:val="18"/>
          <w:szCs w:val="18"/>
        </w:rPr>
      </w:pPr>
    </w:p>
    <w:p w14:paraId="3B2D2F03" w14:textId="77777777" w:rsidR="00AF3C97" w:rsidRDefault="00351183" w:rsidP="00AF3C97">
      <w:pPr>
        <w:keepNext/>
        <w:spacing w:after="0" w:line="240" w:lineRule="auto"/>
      </w:pPr>
      <w:r>
        <w:rPr>
          <w:iCs/>
          <w:noProof/>
          <w:sz w:val="18"/>
          <w:szCs w:val="18"/>
        </w:rPr>
        <w:lastRenderedPageBreak/>
        <w:drawing>
          <wp:inline distT="0" distB="0" distL="0" distR="0" wp14:anchorId="02050FA7" wp14:editId="4FA14CC2">
            <wp:extent cx="6108065" cy="3996086"/>
            <wp:effectExtent l="0" t="0" r="6985" b="4445"/>
            <wp:docPr id="711899360" name="Picture 6" descr="Graph comparing forecast errors for Anggrek as a blue line with the 5-year average as a dashed black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99360" name="Picture 6" descr="Graph comparing forecast errors for Anggrek as a blue line with the 5-year average as a dashed black lin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36385" cy="4014614"/>
                    </a:xfrm>
                    <a:prstGeom prst="rect">
                      <a:avLst/>
                    </a:prstGeom>
                    <a:noFill/>
                  </pic:spPr>
                </pic:pic>
              </a:graphicData>
            </a:graphic>
          </wp:inline>
        </w:drawing>
      </w:r>
    </w:p>
    <w:p w14:paraId="2D312FD7" w14:textId="7D941AAD" w:rsidR="00BC14B6" w:rsidRDefault="00AF3C97" w:rsidP="00AF3C97">
      <w:pPr>
        <w:pStyle w:val="Caption"/>
        <w:rPr>
          <w:iCs w:val="0"/>
        </w:rPr>
      </w:pPr>
      <w:bookmarkStart w:id="56" w:name="_Ref160697906"/>
      <w:bookmarkStart w:id="57" w:name="_Ref160697889"/>
      <w:bookmarkStart w:id="58" w:name="_Toc162527933"/>
      <w:bookmarkStart w:id="59" w:name="_Toc162528112"/>
      <w:r>
        <w:t xml:space="preserve">Figure </w:t>
      </w:r>
      <w:r w:rsidR="00000000">
        <w:fldChar w:fldCharType="begin"/>
      </w:r>
      <w:r w:rsidR="00000000">
        <w:instrText xml:space="preserve"> SEQ Figure \* ARABIC </w:instrText>
      </w:r>
      <w:r w:rsidR="00000000">
        <w:fldChar w:fldCharType="separate"/>
      </w:r>
      <w:r>
        <w:rPr>
          <w:noProof/>
        </w:rPr>
        <w:t>9</w:t>
      </w:r>
      <w:r w:rsidR="00000000">
        <w:rPr>
          <w:noProof/>
        </w:rPr>
        <w:fldChar w:fldCharType="end"/>
      </w:r>
      <w:bookmarkEnd w:id="56"/>
      <w:r>
        <w:t xml:space="preserve"> </w:t>
      </w:r>
      <w:r w:rsidRPr="00D8170F">
        <w:t>Intensity accuracy figures for Severe Tropical Cyclone Anggrek.</w:t>
      </w:r>
      <w:bookmarkEnd w:id="57"/>
      <w:bookmarkEnd w:id="58"/>
      <w:bookmarkEnd w:id="59"/>
    </w:p>
    <w:p w14:paraId="060E391C" w14:textId="77777777" w:rsidR="00BC14B6" w:rsidRDefault="00BC14B6" w:rsidP="00103588">
      <w:pPr>
        <w:spacing w:after="0" w:line="240" w:lineRule="auto"/>
        <w:rPr>
          <w:iCs/>
          <w:sz w:val="18"/>
          <w:szCs w:val="18"/>
        </w:rPr>
      </w:pPr>
    </w:p>
    <w:p w14:paraId="640F982C" w14:textId="1733DCA4" w:rsidR="00BC14B6" w:rsidRDefault="00BC14B6" w:rsidP="00103588">
      <w:pPr>
        <w:spacing w:after="0" w:line="240" w:lineRule="auto"/>
        <w:rPr>
          <w:iCs/>
          <w:sz w:val="18"/>
          <w:szCs w:val="18"/>
        </w:rPr>
      </w:pPr>
    </w:p>
    <w:p w14:paraId="6C5198E1" w14:textId="77777777" w:rsidR="00F66F61" w:rsidRDefault="00F66F61" w:rsidP="00103588">
      <w:pPr>
        <w:spacing w:after="0" w:line="240" w:lineRule="auto"/>
        <w:rPr>
          <w:iCs/>
          <w:sz w:val="18"/>
          <w:szCs w:val="18"/>
        </w:rPr>
      </w:pPr>
    </w:p>
    <w:p w14:paraId="0603CC49" w14:textId="7EDC49FE" w:rsidR="00103588" w:rsidRPr="00AB1005" w:rsidRDefault="00AB1005" w:rsidP="00103588">
      <w:pPr>
        <w:spacing w:after="0" w:line="240" w:lineRule="auto"/>
        <w:rPr>
          <w:iCs/>
          <w:sz w:val="18"/>
          <w:szCs w:val="18"/>
        </w:rPr>
      </w:pPr>
      <w:r w:rsidRPr="00AB1005">
        <w:rPr>
          <w:iCs/>
          <w:sz w:val="18"/>
          <w:szCs w:val="18"/>
        </w:rPr>
        <w:br w:type="page"/>
      </w:r>
      <w:bookmarkStart w:id="60" w:name="_Toc113280517"/>
    </w:p>
    <w:p w14:paraId="622A54D4" w14:textId="638A1A02" w:rsidR="00FE102B" w:rsidRPr="00D35415" w:rsidRDefault="00FE102B" w:rsidP="007F41FB">
      <w:pPr>
        <w:pStyle w:val="NumberedHeading1"/>
      </w:pPr>
      <w:bookmarkStart w:id="61" w:name="_Toc160116147"/>
      <w:r w:rsidRPr="00D35415">
        <w:lastRenderedPageBreak/>
        <w:t>Appendix: List of abbreviations</w:t>
      </w:r>
      <w:bookmarkEnd w:id="60"/>
      <w:bookmarkEnd w:id="61"/>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45C15F64" w:rsidR="008B275A" w:rsidRPr="000E0E25" w:rsidRDefault="008B275A" w:rsidP="008B275A">
            <w:r w:rsidRPr="00FE102B">
              <w:rPr>
                <w:rFonts w:eastAsia="Times New Roman"/>
                <w:sz w:val="20"/>
                <w:szCs w:val="20"/>
                <w:lang w:eastAsia="en-AU"/>
              </w:rPr>
              <w:t xml:space="preserve">ACST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1DA0" w:rsidRPr="003F525F" w14:paraId="259F888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7A3DF65" w14:textId="6DDDF13E" w:rsidR="008B1DA0" w:rsidRPr="00FE102B" w:rsidRDefault="008B1DA0" w:rsidP="008B275A">
            <w:pPr>
              <w:rPr>
                <w:rFonts w:eastAsia="Times New Roman"/>
                <w:sz w:val="20"/>
                <w:szCs w:val="20"/>
                <w:lang w:eastAsia="en-AU"/>
              </w:rPr>
            </w:pPr>
            <w:r>
              <w:rPr>
                <w:rFonts w:eastAsia="Times New Roman"/>
                <w:sz w:val="20"/>
                <w:szCs w:val="20"/>
                <w:lang w:eastAsia="en-AU"/>
              </w:rPr>
              <w:t>AiDT</w:t>
            </w:r>
          </w:p>
        </w:tc>
        <w:tc>
          <w:tcPr>
            <w:tcW w:w="3787" w:type="pct"/>
          </w:tcPr>
          <w:p w14:paraId="24BDEFA6" w14:textId="501E8500" w:rsidR="008B1DA0" w:rsidRPr="004F0EDF" w:rsidRDefault="008B1DA0" w:rsidP="008B275A">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008B275A" w:rsidRPr="003F525F" w14:paraId="69F33B8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9A7569" w:rsidRPr="003F525F" w14:paraId="6E0A000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DFEDD8A" w14:textId="15BEC565" w:rsidR="009A7569" w:rsidRPr="00FE102B" w:rsidRDefault="009A7569" w:rsidP="008B275A">
            <w:pPr>
              <w:rPr>
                <w:rFonts w:eastAsia="Times New Roman"/>
                <w:sz w:val="20"/>
                <w:szCs w:val="20"/>
                <w:lang w:eastAsia="en-AU"/>
              </w:rPr>
            </w:pPr>
            <w:r>
              <w:rPr>
                <w:rFonts w:eastAsia="Times New Roman"/>
                <w:sz w:val="20"/>
                <w:szCs w:val="20"/>
                <w:lang w:eastAsia="en-AU"/>
              </w:rPr>
              <w:t>AMSU</w:t>
            </w:r>
          </w:p>
        </w:tc>
        <w:tc>
          <w:tcPr>
            <w:tcW w:w="3787" w:type="pct"/>
          </w:tcPr>
          <w:p w14:paraId="3585EE0C" w14:textId="4382A69E" w:rsidR="009A7569" w:rsidRPr="004F0EDF" w:rsidRDefault="009A7569" w:rsidP="008B275A">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 xml:space="preserve">Advanced </w:t>
            </w:r>
            <w:proofErr w:type="spellStart"/>
            <w:r w:rsidRPr="004F0EDF">
              <w:rPr>
                <w:rFonts w:eastAsia="Times New Roman"/>
                <w:sz w:val="20"/>
                <w:szCs w:val="20"/>
                <w:lang w:eastAsia="en-AU"/>
              </w:rPr>
              <w:t>Scatterometer</w:t>
            </w:r>
            <w:proofErr w:type="spellEnd"/>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2293407E" w:rsidR="008B275A" w:rsidRPr="003F525F" w:rsidRDefault="00F139A8" w:rsidP="008B275A">
            <w:r>
              <w:rPr>
                <w:rFonts w:eastAsia="Times New Roman"/>
                <w:bCs/>
                <w:sz w:val="20"/>
                <w:szCs w:val="20"/>
                <w:lang w:eastAsia="en-AU"/>
              </w:rPr>
              <w:t>a</w:t>
            </w:r>
            <w:r w:rsidR="008B275A">
              <w:rPr>
                <w:rFonts w:eastAsia="Times New Roman"/>
                <w:bCs/>
                <w:sz w:val="20"/>
                <w:szCs w:val="20"/>
                <w:lang w:eastAsia="en-AU"/>
              </w:rPr>
              <w:t xml:space="preserve">utomatic </w:t>
            </w:r>
            <w:r w:rsidR="008B275A" w:rsidRPr="00447DF8">
              <w:rPr>
                <w:rFonts w:eastAsia="Times New Roman"/>
                <w:bCs/>
                <w:sz w:val="20"/>
                <w:szCs w:val="20"/>
                <w:lang w:eastAsia="en-AU"/>
              </w:rPr>
              <w:t>weather</w:t>
            </w:r>
            <w:r w:rsidR="008B275A">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D04613" w:rsidRPr="003F525F" w14:paraId="69A8884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8FDDB01" w14:textId="1219CDEC" w:rsidR="00D04613" w:rsidRPr="00FE102B" w:rsidRDefault="0082566E" w:rsidP="008B275A">
            <w:pPr>
              <w:rPr>
                <w:rFonts w:eastAsia="Times New Roman"/>
                <w:sz w:val="20"/>
                <w:szCs w:val="20"/>
                <w:lang w:eastAsia="en-AU"/>
              </w:rPr>
            </w:pPr>
            <w:r>
              <w:rPr>
                <w:rFonts w:eastAsia="Times New Roman"/>
                <w:sz w:val="20"/>
                <w:szCs w:val="20"/>
                <w:lang w:eastAsia="en-AU"/>
              </w:rPr>
              <w:t>D-MINT</w:t>
            </w:r>
          </w:p>
        </w:tc>
        <w:tc>
          <w:tcPr>
            <w:tcW w:w="3787" w:type="pct"/>
          </w:tcPr>
          <w:p w14:paraId="7DC780E3" w14:textId="22ACC0D7" w:rsidR="00D04613" w:rsidRPr="00447DF8" w:rsidRDefault="00A178BC" w:rsidP="008B275A">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7C0595" w:rsidRPr="003F525F" w14:paraId="2855A21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B23AAD2" w14:textId="7044C151" w:rsidR="007C0595" w:rsidRPr="00FE102B" w:rsidRDefault="007C0595" w:rsidP="008B275A">
            <w:pPr>
              <w:rPr>
                <w:rFonts w:eastAsia="Times New Roman"/>
                <w:sz w:val="20"/>
                <w:szCs w:val="20"/>
                <w:lang w:eastAsia="en-AU"/>
              </w:rPr>
            </w:pPr>
            <w:r>
              <w:rPr>
                <w:rFonts w:eastAsia="Times New Roman"/>
                <w:sz w:val="20"/>
                <w:szCs w:val="20"/>
                <w:lang w:eastAsia="en-AU"/>
              </w:rPr>
              <w:t>D-PRINT</w:t>
            </w:r>
          </w:p>
        </w:tc>
        <w:tc>
          <w:tcPr>
            <w:tcW w:w="3787" w:type="pct"/>
          </w:tcPr>
          <w:p w14:paraId="625D1759" w14:textId="4A02B138" w:rsidR="007C0595" w:rsidRPr="00447DF8" w:rsidRDefault="006B323F" w:rsidP="008B275A">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00BE443F" w:rsidRPr="00BE443F">
              <w:rPr>
                <w:rFonts w:eastAsia="Times New Roman"/>
                <w:bCs/>
                <w:sz w:val="20"/>
                <w:szCs w:val="20"/>
              </w:rPr>
              <w:t>OPEN-AIIR</w:t>
            </w:r>
            <w:r w:rsidR="00BE443F">
              <w:rPr>
                <w:rFonts w:eastAsia="Times New Roman"/>
                <w:bCs/>
                <w:sz w:val="20"/>
                <w:szCs w:val="20"/>
              </w:rPr>
              <w:t>)</w:t>
            </w:r>
          </w:p>
        </w:tc>
      </w:tr>
      <w:tr w:rsidR="008B275A" w:rsidRPr="003F525F" w14:paraId="485D771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09C8DEE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proofErr w:type="spellStart"/>
            <w:r w:rsidRPr="00C90A99">
              <w:rPr>
                <w:rFonts w:eastAsia="Times New Roman"/>
                <w:sz w:val="20"/>
                <w:szCs w:val="20"/>
                <w:lang w:eastAsia="en-AU"/>
              </w:rPr>
              <w:t>hPa</w:t>
            </w:r>
            <w:proofErr w:type="spellEnd"/>
            <w:r w:rsidRPr="00C90A99">
              <w:rPr>
                <w:rFonts w:eastAsia="Times New Roman"/>
                <w:sz w:val="20"/>
                <w:szCs w:val="20"/>
                <w:lang w:eastAsia="en-AU"/>
              </w:rPr>
              <w:t xml:space="preserve">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 xml:space="preserve">Hai Yang 2 </w:t>
            </w:r>
            <w:proofErr w:type="spellStart"/>
            <w:r w:rsidRPr="00447DF8">
              <w:rPr>
                <w:rFonts w:eastAsia="Times New Roman"/>
                <w:bCs/>
                <w:sz w:val="20"/>
                <w:szCs w:val="20"/>
                <w:lang w:eastAsia="en-AU"/>
              </w:rPr>
              <w:t>Scatterometer</w:t>
            </w:r>
            <w:proofErr w:type="spellEnd"/>
            <w:r w:rsidRPr="00447DF8">
              <w:rPr>
                <w:rFonts w:eastAsia="Times New Roman"/>
                <w:bCs/>
                <w:sz w:val="20"/>
                <w:szCs w:val="20"/>
                <w:lang w:eastAsia="en-AU"/>
              </w:rPr>
              <w:t xml:space="preserve"> (HY-2B, HY-2C)</w:t>
            </w:r>
          </w:p>
        </w:tc>
      </w:tr>
      <w:tr w:rsidR="008B275A" w:rsidRPr="003F525F" w14:paraId="1C8D655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lastRenderedPageBreak/>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proofErr w:type="spellStart"/>
            <w:r w:rsidRPr="004F0EDF">
              <w:rPr>
                <w:rFonts w:eastAsia="Times New Roman"/>
                <w:sz w:val="20"/>
                <w:szCs w:val="20"/>
                <w:lang w:eastAsia="en-AU"/>
              </w:rPr>
              <w:t>kn</w:t>
            </w:r>
            <w:proofErr w:type="spellEnd"/>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6956AF" w:rsidRPr="003F525F" w14:paraId="3BE1F41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4FED5E3" w14:textId="1E66CD9B" w:rsidR="006956AF" w:rsidRPr="00447DF8" w:rsidRDefault="006956AF" w:rsidP="008B275A">
            <w:pPr>
              <w:rPr>
                <w:rFonts w:eastAsia="Times New Roman"/>
                <w:bCs/>
                <w:sz w:val="20"/>
                <w:szCs w:val="20"/>
                <w:lang w:eastAsia="en-AU"/>
              </w:rPr>
            </w:pPr>
            <w:r>
              <w:rPr>
                <w:rFonts w:eastAsia="Times New Roman"/>
                <w:bCs/>
                <w:sz w:val="20"/>
                <w:szCs w:val="20"/>
                <w:lang w:eastAsia="en-AU"/>
              </w:rPr>
              <w:t>NESDIS</w:t>
            </w:r>
          </w:p>
        </w:tc>
        <w:tc>
          <w:tcPr>
            <w:tcW w:w="3787" w:type="pct"/>
          </w:tcPr>
          <w:p w14:paraId="4F60491E" w14:textId="3816C0DE" w:rsidR="006956AF" w:rsidRPr="00447DF8" w:rsidRDefault="006956AF" w:rsidP="008B275A">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008B275A" w:rsidRPr="003F525F" w14:paraId="36E250E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C57E95" w:rsidRPr="003F525F" w14:paraId="27B0F3A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5291F6" w14:textId="002DD326" w:rsidR="00C57E95" w:rsidRPr="00447DF8" w:rsidRDefault="00F74548" w:rsidP="008B275A">
            <w:pPr>
              <w:rPr>
                <w:rFonts w:eastAsia="Times New Roman"/>
                <w:bCs/>
                <w:sz w:val="20"/>
                <w:szCs w:val="20"/>
                <w:lang w:eastAsia="en-AU"/>
              </w:rPr>
            </w:pPr>
            <w:r>
              <w:rPr>
                <w:rFonts w:eastAsia="Times New Roman"/>
                <w:bCs/>
                <w:sz w:val="20"/>
                <w:szCs w:val="20"/>
                <w:lang w:eastAsia="en-AU"/>
              </w:rPr>
              <w:t>OPEN-</w:t>
            </w:r>
            <w:proofErr w:type="spellStart"/>
            <w:r>
              <w:rPr>
                <w:rFonts w:eastAsia="Times New Roman"/>
                <w:bCs/>
                <w:sz w:val="20"/>
                <w:szCs w:val="20"/>
                <w:lang w:eastAsia="en-AU"/>
              </w:rPr>
              <w:t>A</w:t>
            </w:r>
            <w:r w:rsidR="000D0A25">
              <w:rPr>
                <w:rFonts w:eastAsia="Times New Roman"/>
                <w:bCs/>
                <w:sz w:val="20"/>
                <w:szCs w:val="20"/>
                <w:lang w:eastAsia="en-AU"/>
              </w:rPr>
              <w:t>ii</w:t>
            </w:r>
            <w:r>
              <w:rPr>
                <w:rFonts w:eastAsia="Times New Roman"/>
                <w:bCs/>
                <w:sz w:val="20"/>
                <w:szCs w:val="20"/>
                <w:lang w:eastAsia="en-AU"/>
              </w:rPr>
              <w:t>R</w:t>
            </w:r>
            <w:proofErr w:type="spellEnd"/>
          </w:p>
        </w:tc>
        <w:tc>
          <w:tcPr>
            <w:tcW w:w="3787" w:type="pct"/>
          </w:tcPr>
          <w:p w14:paraId="02B65394" w14:textId="06EE6712" w:rsidR="00C57E95" w:rsidRPr="00447DF8" w:rsidRDefault="00B81B55" w:rsidP="008B275A">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008B275A" w:rsidRPr="003F525F" w14:paraId="4F4664D0"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D322F6" w:rsidRPr="003F525F" w14:paraId="4DA19C8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A5EB200" w14:textId="71D80482" w:rsidR="00D322F6" w:rsidRPr="00447DF8" w:rsidRDefault="002170E0" w:rsidP="008B275A">
            <w:pPr>
              <w:rPr>
                <w:rFonts w:eastAsia="Times New Roman"/>
                <w:bCs/>
                <w:sz w:val="20"/>
                <w:szCs w:val="20"/>
                <w:lang w:eastAsia="en-AU"/>
              </w:rPr>
            </w:pPr>
            <w:r>
              <w:rPr>
                <w:rFonts w:eastAsia="Times New Roman"/>
                <w:bCs/>
                <w:sz w:val="20"/>
                <w:szCs w:val="20"/>
                <w:lang w:eastAsia="en-AU"/>
              </w:rPr>
              <w:t>RCM</w:t>
            </w:r>
          </w:p>
        </w:tc>
        <w:tc>
          <w:tcPr>
            <w:tcW w:w="3787" w:type="pct"/>
          </w:tcPr>
          <w:p w14:paraId="0DDF613A" w14:textId="2C930E69" w:rsidR="00D322F6" w:rsidRPr="00447DF8" w:rsidRDefault="00F9231A" w:rsidP="008B275A">
            <w:pPr>
              <w:rPr>
                <w:rFonts w:eastAsia="Times New Roman"/>
                <w:bCs/>
                <w:sz w:val="20"/>
                <w:szCs w:val="20"/>
                <w:lang w:eastAsia="en-AU"/>
              </w:rPr>
            </w:pPr>
            <w:proofErr w:type="spellStart"/>
            <w:r>
              <w:rPr>
                <w:rFonts w:eastAsia="Times New Roman"/>
                <w:bCs/>
                <w:sz w:val="20"/>
                <w:szCs w:val="20"/>
                <w:lang w:eastAsia="en-AU"/>
              </w:rPr>
              <w:t>RadarSat</w:t>
            </w:r>
            <w:proofErr w:type="spellEnd"/>
            <w:r>
              <w:rPr>
                <w:rFonts w:eastAsia="Times New Roman"/>
                <w:bCs/>
                <w:sz w:val="20"/>
                <w:szCs w:val="20"/>
                <w:lang w:eastAsia="en-AU"/>
              </w:rPr>
              <w:t xml:space="preserve"> Constellation Mission</w:t>
            </w:r>
            <w:r w:rsidR="00A250A5">
              <w:rPr>
                <w:rFonts w:eastAsia="Times New Roman"/>
                <w:bCs/>
                <w:sz w:val="20"/>
                <w:szCs w:val="20"/>
                <w:lang w:eastAsia="en-AU"/>
              </w:rPr>
              <w:t xml:space="preserve"> – Synthetic Aperture Radar</w:t>
            </w:r>
          </w:p>
        </w:tc>
      </w:tr>
      <w:tr w:rsidR="008B275A" w:rsidRPr="003F525F" w14:paraId="797D6E4A"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FA0DF2" w:rsidRPr="003F525F" w14:paraId="2ACDA41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1A563A7" w14:textId="264F88D8" w:rsidR="00FA0DF2" w:rsidRPr="00447DF8" w:rsidRDefault="00FA0DF2" w:rsidP="00407B37">
            <w:pPr>
              <w:rPr>
                <w:rFonts w:eastAsia="Times New Roman"/>
                <w:bCs/>
                <w:sz w:val="20"/>
                <w:szCs w:val="20"/>
                <w:lang w:eastAsia="en-AU"/>
              </w:rPr>
            </w:pPr>
            <w:r>
              <w:rPr>
                <w:rFonts w:eastAsia="Times New Roman"/>
                <w:bCs/>
                <w:sz w:val="20"/>
                <w:szCs w:val="20"/>
                <w:lang w:eastAsia="en-AU"/>
              </w:rPr>
              <w:t>SATC</w:t>
            </w:r>
          </w:p>
        </w:tc>
        <w:tc>
          <w:tcPr>
            <w:tcW w:w="3787" w:type="pct"/>
          </w:tcPr>
          <w:p w14:paraId="50ECE302" w14:textId="3F1CDB54" w:rsidR="00FA0DF2" w:rsidRPr="00447DF8" w:rsidRDefault="006A0D2A" w:rsidP="00407B37">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003F70D1" w:rsidRPr="00FE102B">
              <w:rPr>
                <w:rFonts w:eastAsia="Times New Roman"/>
                <w:sz w:val="20"/>
                <w:szCs w:val="20"/>
                <w:lang w:eastAsia="en-AU"/>
              </w:rPr>
              <w:t>Advanced Dvorak Technique</w:t>
            </w:r>
          </w:p>
        </w:tc>
      </w:tr>
      <w:tr w:rsidR="00407B37" w:rsidRPr="003F525F" w14:paraId="5D1F8ED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678FB8F3" w:rsidR="00407B37" w:rsidRPr="003F525F" w:rsidRDefault="00EF13E8" w:rsidP="00407B37">
            <w:r>
              <w:rPr>
                <w:rFonts w:eastAsia="Times New Roman"/>
                <w:bCs/>
                <w:sz w:val="20"/>
                <w:szCs w:val="20"/>
                <w:lang w:eastAsia="en-AU"/>
              </w:rPr>
              <w:t>S</w:t>
            </w:r>
            <w:r w:rsidR="00407B37" w:rsidRPr="00447DF8">
              <w:rPr>
                <w:rFonts w:eastAsia="Times New Roman"/>
                <w:bCs/>
                <w:sz w:val="20"/>
                <w:szCs w:val="20"/>
                <w:lang w:eastAsia="en-AU"/>
              </w:rPr>
              <w:t>atellite Consensus</w:t>
            </w:r>
          </w:p>
        </w:tc>
      </w:tr>
      <w:tr w:rsidR="00E353F0" w:rsidRPr="003F525F" w14:paraId="7A92F50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AA3E6F" w14:textId="68549122" w:rsidR="00E353F0" w:rsidRPr="00447DF8" w:rsidRDefault="00E353F0" w:rsidP="00407B37">
            <w:pPr>
              <w:rPr>
                <w:rFonts w:eastAsia="Times New Roman"/>
                <w:bCs/>
                <w:sz w:val="20"/>
                <w:szCs w:val="20"/>
                <w:lang w:eastAsia="en-AU"/>
              </w:rPr>
            </w:pPr>
            <w:r>
              <w:rPr>
                <w:rFonts w:eastAsia="Times New Roman"/>
                <w:bCs/>
                <w:sz w:val="20"/>
                <w:szCs w:val="20"/>
                <w:lang w:eastAsia="en-AU"/>
              </w:rPr>
              <w:t>SEN1</w:t>
            </w:r>
          </w:p>
        </w:tc>
        <w:tc>
          <w:tcPr>
            <w:tcW w:w="3787" w:type="pct"/>
          </w:tcPr>
          <w:p w14:paraId="452A15CB" w14:textId="43292316" w:rsidR="00E353F0" w:rsidRDefault="007B5694" w:rsidP="00407B37">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00407B37" w:rsidRPr="003F525F" w14:paraId="0D7877D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4B32F092" w14:textId="77777777" w:rsidR="008B275A" w:rsidRDefault="008B275A" w:rsidP="00D966C0"/>
    <w:p w14:paraId="5489915E" w14:textId="30FBEBC0" w:rsidR="007A76BC" w:rsidRDefault="007A76BC" w:rsidP="007A76BC"/>
    <w:sectPr w:rsidR="007A76BC" w:rsidSect="00D7037E">
      <w:footerReference w:type="default" r:id="rId34"/>
      <w:headerReference w:type="first" r:id="rId35"/>
      <w:footerReference w:type="first" r:id="rId36"/>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6B525" w14:textId="77777777" w:rsidR="00D7037E" w:rsidRDefault="00D7037E" w:rsidP="001B6BFE">
      <w:pPr>
        <w:spacing w:after="0" w:line="240" w:lineRule="auto"/>
      </w:pPr>
      <w:r>
        <w:separator/>
      </w:r>
    </w:p>
    <w:p w14:paraId="09603E7C" w14:textId="77777777" w:rsidR="00D7037E" w:rsidRDefault="00D7037E"/>
  </w:endnote>
  <w:endnote w:type="continuationSeparator" w:id="0">
    <w:p w14:paraId="49255E17" w14:textId="77777777" w:rsidR="00D7037E" w:rsidRDefault="00D7037E" w:rsidP="001B6BFE">
      <w:pPr>
        <w:spacing w:after="0" w:line="240" w:lineRule="auto"/>
      </w:pPr>
      <w:r>
        <w:continuationSeparator/>
      </w:r>
    </w:p>
    <w:p w14:paraId="39976C80" w14:textId="77777777" w:rsidR="00D7037E" w:rsidRDefault="00D7037E"/>
  </w:endnote>
  <w:endnote w:type="continuationNotice" w:id="1">
    <w:p w14:paraId="4D72B071" w14:textId="77777777" w:rsidR="00D7037E" w:rsidRDefault="00D703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FA046"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D655A" w14:textId="6854B0F3" w:rsidR="001B6BFE" w:rsidRDefault="00000000" w:rsidP="001B6BFE">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87D7" w14:textId="6AE8F2BA" w:rsidR="001B6BFE" w:rsidRDefault="00000000" w:rsidP="001B6BFE">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3863505"/>
      <w:docPartObj>
        <w:docPartGallery w:val="Page Numbers (Bottom of Page)"/>
        <w:docPartUnique/>
      </w:docPartObj>
    </w:sdtPr>
    <w:sdtContent>
      <w:p w14:paraId="2DE3003D"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03CA4163" w:rsidR="007A76BC" w:rsidRDefault="00000000"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841E7"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0DF51D14" w14:textId="77777777" w:rsidR="007A76BC" w:rsidRDefault="007A76BC" w:rsidP="00F1364E">
    <w:pPr>
      <w:pStyle w:val="SecurityClassification"/>
      <w:ind w:right="360"/>
    </w:pPr>
  </w:p>
  <w:p w14:paraId="0F6939F2" w14:textId="2F1BA935" w:rsidR="007A76BC" w:rsidRDefault="00000000"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C7EBE" w14:textId="77777777" w:rsidR="00D7037E" w:rsidRDefault="00D7037E" w:rsidP="001B6BFE">
      <w:pPr>
        <w:spacing w:after="0" w:line="240" w:lineRule="auto"/>
      </w:pPr>
      <w:r>
        <w:separator/>
      </w:r>
    </w:p>
    <w:p w14:paraId="04171B57" w14:textId="77777777" w:rsidR="00D7037E" w:rsidRDefault="00D7037E"/>
  </w:footnote>
  <w:footnote w:type="continuationSeparator" w:id="0">
    <w:p w14:paraId="2E48E1C9" w14:textId="77777777" w:rsidR="00D7037E" w:rsidRDefault="00D7037E" w:rsidP="001B6BFE">
      <w:pPr>
        <w:spacing w:after="0" w:line="240" w:lineRule="auto"/>
      </w:pPr>
      <w:r>
        <w:continuationSeparator/>
      </w:r>
    </w:p>
    <w:p w14:paraId="3D0AB69C" w14:textId="77777777" w:rsidR="00D7037E" w:rsidRDefault="00D7037E"/>
  </w:footnote>
  <w:footnote w:type="continuationNotice" w:id="1">
    <w:p w14:paraId="7564E583" w14:textId="77777777" w:rsidR="00D7037E" w:rsidRDefault="00D703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232A0" w14:textId="77777777" w:rsidR="00D7613D" w:rsidRDefault="00D7613D" w:rsidP="00A61D9E">
    <w:pPr>
      <w:jc w:val="right"/>
    </w:pPr>
    <w:r w:rsidRPr="00713F2F">
      <w:rPr>
        <w:noProof/>
      </w:rPr>
      <w:drawing>
        <wp:inline distT="0" distB="0" distL="0" distR="0" wp14:anchorId="305A5172" wp14:editId="13F355F6">
          <wp:extent cx="3028640" cy="431772"/>
          <wp:effectExtent l="0" t="0" r="0" b="63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2749F08A" w:rsidR="00344DDF" w:rsidRDefault="00000000"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7583" w14:textId="11F235B9" w:rsidR="001B6BFE" w:rsidRDefault="00000000" w:rsidP="001B6BFE">
    <w:pPr>
      <w:pStyle w:val="SecurityClassification"/>
    </w:pP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11" name="Picture 11"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6817" w14:textId="77777777" w:rsidR="00F80A1B" w:rsidRDefault="00EE24B7" w:rsidP="00F80A1B">
    <w:pPr>
      <w:jc w:val="right"/>
    </w:pPr>
    <w:r w:rsidRPr="00713F2F">
      <w:rPr>
        <w:noProof/>
      </w:rPr>
      <w:drawing>
        <wp:inline distT="0" distB="0" distL="0" distR="0" wp14:anchorId="5A897FE9" wp14:editId="67FCFBA3">
          <wp:extent cx="3028640" cy="431772"/>
          <wp:effectExtent l="0" t="0" r="0" b="63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01A012A" w14:textId="55CB6862" w:rsidR="00F1364E" w:rsidRPr="00F80A1B" w:rsidRDefault="00000000" w:rsidP="00F80A1B">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0003D1">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9"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25839C2"/>
    <w:multiLevelType w:val="hybridMultilevel"/>
    <w:tmpl w:val="24F4EB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4402F53"/>
    <w:multiLevelType w:val="hybridMultilevel"/>
    <w:tmpl w:val="A55078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389422738">
    <w:abstractNumId w:val="6"/>
  </w:num>
  <w:num w:numId="2" w16cid:durableId="1330408031">
    <w:abstractNumId w:val="2"/>
  </w:num>
  <w:num w:numId="3" w16cid:durableId="765155713">
    <w:abstractNumId w:val="15"/>
  </w:num>
  <w:num w:numId="4" w16cid:durableId="88040525">
    <w:abstractNumId w:val="19"/>
  </w:num>
  <w:num w:numId="5" w16cid:durableId="201594287">
    <w:abstractNumId w:val="1"/>
  </w:num>
  <w:num w:numId="6" w16cid:durableId="536284660">
    <w:abstractNumId w:val="12"/>
  </w:num>
  <w:num w:numId="7" w16cid:durableId="994604226">
    <w:abstractNumId w:val="14"/>
  </w:num>
  <w:num w:numId="8" w16cid:durableId="1497114421">
    <w:abstractNumId w:val="13"/>
  </w:num>
  <w:num w:numId="9" w16cid:durableId="164517643">
    <w:abstractNumId w:val="0"/>
  </w:num>
  <w:num w:numId="10" w16cid:durableId="572088808">
    <w:abstractNumId w:val="16"/>
  </w:num>
  <w:num w:numId="11" w16cid:durableId="370690582">
    <w:abstractNumId w:val="5"/>
  </w:num>
  <w:num w:numId="12" w16cid:durableId="431826878">
    <w:abstractNumId w:val="17"/>
  </w:num>
  <w:num w:numId="13" w16cid:durableId="564992491">
    <w:abstractNumId w:val="4"/>
  </w:num>
  <w:num w:numId="14" w16cid:durableId="534079393">
    <w:abstractNumId w:val="7"/>
  </w:num>
  <w:num w:numId="15" w16cid:durableId="902528530">
    <w:abstractNumId w:val="10"/>
  </w:num>
  <w:num w:numId="16" w16cid:durableId="638924401">
    <w:abstractNumId w:val="8"/>
  </w:num>
  <w:num w:numId="17" w16cid:durableId="1936203236">
    <w:abstractNumId w:val="21"/>
  </w:num>
  <w:num w:numId="18" w16cid:durableId="1706131316">
    <w:abstractNumId w:val="20"/>
  </w:num>
  <w:num w:numId="19" w16cid:durableId="885993449">
    <w:abstractNumId w:val="9"/>
  </w:num>
  <w:num w:numId="20" w16cid:durableId="1081096986">
    <w:abstractNumId w:val="3"/>
  </w:num>
  <w:num w:numId="21" w16cid:durableId="845824690">
    <w:abstractNumId w:val="18"/>
  </w:num>
  <w:num w:numId="22" w16cid:durableId="863519633">
    <w:abstractNumId w:val="11"/>
  </w:num>
  <w:num w:numId="23" w16cid:durableId="555191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025"/>
    <w:rsid w:val="000003D1"/>
    <w:rsid w:val="000004DE"/>
    <w:rsid w:val="00000518"/>
    <w:rsid w:val="00000646"/>
    <w:rsid w:val="000013F8"/>
    <w:rsid w:val="000014CD"/>
    <w:rsid w:val="000020D6"/>
    <w:rsid w:val="00002702"/>
    <w:rsid w:val="000040EE"/>
    <w:rsid w:val="00004399"/>
    <w:rsid w:val="00004EA3"/>
    <w:rsid w:val="00005443"/>
    <w:rsid w:val="00005B3A"/>
    <w:rsid w:val="00005C13"/>
    <w:rsid w:val="00005CC1"/>
    <w:rsid w:val="0000785C"/>
    <w:rsid w:val="00011DEB"/>
    <w:rsid w:val="00012D1D"/>
    <w:rsid w:val="00012E0F"/>
    <w:rsid w:val="00012FC0"/>
    <w:rsid w:val="000136A5"/>
    <w:rsid w:val="00013E79"/>
    <w:rsid w:val="00014026"/>
    <w:rsid w:val="00014655"/>
    <w:rsid w:val="0001569D"/>
    <w:rsid w:val="00015E87"/>
    <w:rsid w:val="0001631F"/>
    <w:rsid w:val="0001639F"/>
    <w:rsid w:val="00016A41"/>
    <w:rsid w:val="00017174"/>
    <w:rsid w:val="00017A64"/>
    <w:rsid w:val="00020FD5"/>
    <w:rsid w:val="0002167D"/>
    <w:rsid w:val="00021EE6"/>
    <w:rsid w:val="0002237C"/>
    <w:rsid w:val="000224C4"/>
    <w:rsid w:val="00022D27"/>
    <w:rsid w:val="00022F26"/>
    <w:rsid w:val="00023E29"/>
    <w:rsid w:val="000244C8"/>
    <w:rsid w:val="00024868"/>
    <w:rsid w:val="000268C4"/>
    <w:rsid w:val="00026E0F"/>
    <w:rsid w:val="00027110"/>
    <w:rsid w:val="00027C2B"/>
    <w:rsid w:val="00027EF0"/>
    <w:rsid w:val="00030BDA"/>
    <w:rsid w:val="000310C3"/>
    <w:rsid w:val="000324C1"/>
    <w:rsid w:val="000334BF"/>
    <w:rsid w:val="0003430F"/>
    <w:rsid w:val="00034AE5"/>
    <w:rsid w:val="00034E8D"/>
    <w:rsid w:val="00035D7E"/>
    <w:rsid w:val="00036308"/>
    <w:rsid w:val="0003638E"/>
    <w:rsid w:val="000369D0"/>
    <w:rsid w:val="000370DD"/>
    <w:rsid w:val="00037F62"/>
    <w:rsid w:val="00040C2B"/>
    <w:rsid w:val="00041366"/>
    <w:rsid w:val="000414A5"/>
    <w:rsid w:val="000426E3"/>
    <w:rsid w:val="0004314F"/>
    <w:rsid w:val="00043EC7"/>
    <w:rsid w:val="00045A37"/>
    <w:rsid w:val="00047134"/>
    <w:rsid w:val="00050B72"/>
    <w:rsid w:val="00051487"/>
    <w:rsid w:val="0005240D"/>
    <w:rsid w:val="00052EF4"/>
    <w:rsid w:val="00054B4A"/>
    <w:rsid w:val="0005536F"/>
    <w:rsid w:val="00055BA0"/>
    <w:rsid w:val="00055DC0"/>
    <w:rsid w:val="00056034"/>
    <w:rsid w:val="000575DD"/>
    <w:rsid w:val="0006002B"/>
    <w:rsid w:val="00060AD5"/>
    <w:rsid w:val="000622E1"/>
    <w:rsid w:val="00062EF6"/>
    <w:rsid w:val="0006317C"/>
    <w:rsid w:val="000632FA"/>
    <w:rsid w:val="000648BF"/>
    <w:rsid w:val="00066E1C"/>
    <w:rsid w:val="000672F7"/>
    <w:rsid w:val="00067467"/>
    <w:rsid w:val="00067719"/>
    <w:rsid w:val="00067D8F"/>
    <w:rsid w:val="00067F3C"/>
    <w:rsid w:val="000706AB"/>
    <w:rsid w:val="000714C7"/>
    <w:rsid w:val="000715A5"/>
    <w:rsid w:val="00071864"/>
    <w:rsid w:val="00071C9B"/>
    <w:rsid w:val="0007255E"/>
    <w:rsid w:val="00073767"/>
    <w:rsid w:val="00073967"/>
    <w:rsid w:val="00074447"/>
    <w:rsid w:val="00074E09"/>
    <w:rsid w:val="00074F4D"/>
    <w:rsid w:val="0007500C"/>
    <w:rsid w:val="00075363"/>
    <w:rsid w:val="000759E2"/>
    <w:rsid w:val="00075E89"/>
    <w:rsid w:val="0007603A"/>
    <w:rsid w:val="00076376"/>
    <w:rsid w:val="0007652E"/>
    <w:rsid w:val="00076B87"/>
    <w:rsid w:val="00076CDB"/>
    <w:rsid w:val="00077EAC"/>
    <w:rsid w:val="00077F1C"/>
    <w:rsid w:val="00080137"/>
    <w:rsid w:val="00080576"/>
    <w:rsid w:val="00080C30"/>
    <w:rsid w:val="000812F0"/>
    <w:rsid w:val="00081664"/>
    <w:rsid w:val="00081E1C"/>
    <w:rsid w:val="000822AE"/>
    <w:rsid w:val="0008270A"/>
    <w:rsid w:val="0008306F"/>
    <w:rsid w:val="00084EA2"/>
    <w:rsid w:val="000855D8"/>
    <w:rsid w:val="000857DE"/>
    <w:rsid w:val="00085D74"/>
    <w:rsid w:val="00085E54"/>
    <w:rsid w:val="0008604B"/>
    <w:rsid w:val="0008652C"/>
    <w:rsid w:val="00086EDB"/>
    <w:rsid w:val="00090F90"/>
    <w:rsid w:val="00091322"/>
    <w:rsid w:val="00091BF7"/>
    <w:rsid w:val="00091E23"/>
    <w:rsid w:val="0009286B"/>
    <w:rsid w:val="00092BD7"/>
    <w:rsid w:val="00093A43"/>
    <w:rsid w:val="000941D3"/>
    <w:rsid w:val="000944CA"/>
    <w:rsid w:val="00094B75"/>
    <w:rsid w:val="000955E8"/>
    <w:rsid w:val="000957A8"/>
    <w:rsid w:val="00096586"/>
    <w:rsid w:val="000975F1"/>
    <w:rsid w:val="000977E9"/>
    <w:rsid w:val="000A1794"/>
    <w:rsid w:val="000A1DAB"/>
    <w:rsid w:val="000A3B7F"/>
    <w:rsid w:val="000A3EBD"/>
    <w:rsid w:val="000A4160"/>
    <w:rsid w:val="000A4502"/>
    <w:rsid w:val="000A5808"/>
    <w:rsid w:val="000A6877"/>
    <w:rsid w:val="000A6937"/>
    <w:rsid w:val="000A6D96"/>
    <w:rsid w:val="000B1842"/>
    <w:rsid w:val="000B1DFC"/>
    <w:rsid w:val="000B1E25"/>
    <w:rsid w:val="000B2B86"/>
    <w:rsid w:val="000B2CBB"/>
    <w:rsid w:val="000B33EE"/>
    <w:rsid w:val="000B3569"/>
    <w:rsid w:val="000B36BF"/>
    <w:rsid w:val="000B3DCD"/>
    <w:rsid w:val="000B5C0F"/>
    <w:rsid w:val="000B6AA4"/>
    <w:rsid w:val="000B7CF8"/>
    <w:rsid w:val="000C0112"/>
    <w:rsid w:val="000C0490"/>
    <w:rsid w:val="000C09D6"/>
    <w:rsid w:val="000C1616"/>
    <w:rsid w:val="000C16C3"/>
    <w:rsid w:val="000C2C68"/>
    <w:rsid w:val="000C2E29"/>
    <w:rsid w:val="000C3103"/>
    <w:rsid w:val="000C3650"/>
    <w:rsid w:val="000C4F0C"/>
    <w:rsid w:val="000C5A1B"/>
    <w:rsid w:val="000C5FDC"/>
    <w:rsid w:val="000C6047"/>
    <w:rsid w:val="000C62A9"/>
    <w:rsid w:val="000C6B54"/>
    <w:rsid w:val="000C79CC"/>
    <w:rsid w:val="000D0430"/>
    <w:rsid w:val="000D0A25"/>
    <w:rsid w:val="000D1152"/>
    <w:rsid w:val="000D142A"/>
    <w:rsid w:val="000D18CF"/>
    <w:rsid w:val="000D23C6"/>
    <w:rsid w:val="000D275F"/>
    <w:rsid w:val="000D3BBA"/>
    <w:rsid w:val="000D42FB"/>
    <w:rsid w:val="000D4509"/>
    <w:rsid w:val="000D6744"/>
    <w:rsid w:val="000D7388"/>
    <w:rsid w:val="000D74EB"/>
    <w:rsid w:val="000D783E"/>
    <w:rsid w:val="000D7ACB"/>
    <w:rsid w:val="000E1257"/>
    <w:rsid w:val="000E13D7"/>
    <w:rsid w:val="000E142E"/>
    <w:rsid w:val="000E248A"/>
    <w:rsid w:val="000E2589"/>
    <w:rsid w:val="000E3246"/>
    <w:rsid w:val="000E41B9"/>
    <w:rsid w:val="000E4FEC"/>
    <w:rsid w:val="000E50F9"/>
    <w:rsid w:val="000E58CD"/>
    <w:rsid w:val="000E5CE8"/>
    <w:rsid w:val="000E61A1"/>
    <w:rsid w:val="000E6365"/>
    <w:rsid w:val="000E7688"/>
    <w:rsid w:val="000F0439"/>
    <w:rsid w:val="000F1361"/>
    <w:rsid w:val="000F29BA"/>
    <w:rsid w:val="000F29DE"/>
    <w:rsid w:val="000F2B6B"/>
    <w:rsid w:val="000F2C36"/>
    <w:rsid w:val="000F3925"/>
    <w:rsid w:val="000F418D"/>
    <w:rsid w:val="000F41AD"/>
    <w:rsid w:val="000F4B14"/>
    <w:rsid w:val="000F4F05"/>
    <w:rsid w:val="000F5811"/>
    <w:rsid w:val="000F6416"/>
    <w:rsid w:val="000F6C7C"/>
    <w:rsid w:val="000F7310"/>
    <w:rsid w:val="000F7699"/>
    <w:rsid w:val="001003D5"/>
    <w:rsid w:val="001009A8"/>
    <w:rsid w:val="00100A7F"/>
    <w:rsid w:val="00100B44"/>
    <w:rsid w:val="001014A1"/>
    <w:rsid w:val="001014B2"/>
    <w:rsid w:val="00102A47"/>
    <w:rsid w:val="00102D4C"/>
    <w:rsid w:val="00103588"/>
    <w:rsid w:val="00104D4F"/>
    <w:rsid w:val="00107074"/>
    <w:rsid w:val="00107796"/>
    <w:rsid w:val="00110F0C"/>
    <w:rsid w:val="00111140"/>
    <w:rsid w:val="00111190"/>
    <w:rsid w:val="00111502"/>
    <w:rsid w:val="00112426"/>
    <w:rsid w:val="00112870"/>
    <w:rsid w:val="001137A6"/>
    <w:rsid w:val="00113EC7"/>
    <w:rsid w:val="001147A6"/>
    <w:rsid w:val="00115E9E"/>
    <w:rsid w:val="00116612"/>
    <w:rsid w:val="00120321"/>
    <w:rsid w:val="001209F2"/>
    <w:rsid w:val="00121DB4"/>
    <w:rsid w:val="00122044"/>
    <w:rsid w:val="001228CA"/>
    <w:rsid w:val="001236EF"/>
    <w:rsid w:val="00123E24"/>
    <w:rsid w:val="001243D2"/>
    <w:rsid w:val="00124775"/>
    <w:rsid w:val="001249F3"/>
    <w:rsid w:val="00125351"/>
    <w:rsid w:val="0012599F"/>
    <w:rsid w:val="00125EAA"/>
    <w:rsid w:val="00126564"/>
    <w:rsid w:val="00126F2B"/>
    <w:rsid w:val="00126F61"/>
    <w:rsid w:val="00127118"/>
    <w:rsid w:val="001275B7"/>
    <w:rsid w:val="00127AF6"/>
    <w:rsid w:val="00130623"/>
    <w:rsid w:val="001316C0"/>
    <w:rsid w:val="00131E93"/>
    <w:rsid w:val="00132C3E"/>
    <w:rsid w:val="00132D2A"/>
    <w:rsid w:val="00132EEB"/>
    <w:rsid w:val="00134902"/>
    <w:rsid w:val="00134CB1"/>
    <w:rsid w:val="00134E3F"/>
    <w:rsid w:val="0013536B"/>
    <w:rsid w:val="00135950"/>
    <w:rsid w:val="001376AA"/>
    <w:rsid w:val="00137753"/>
    <w:rsid w:val="001377F4"/>
    <w:rsid w:val="00137859"/>
    <w:rsid w:val="00137D55"/>
    <w:rsid w:val="00140267"/>
    <w:rsid w:val="001406B2"/>
    <w:rsid w:val="00140EB9"/>
    <w:rsid w:val="00141833"/>
    <w:rsid w:val="00141D74"/>
    <w:rsid w:val="00142059"/>
    <w:rsid w:val="00143BA1"/>
    <w:rsid w:val="0014468B"/>
    <w:rsid w:val="00144C3D"/>
    <w:rsid w:val="00145760"/>
    <w:rsid w:val="00146AFD"/>
    <w:rsid w:val="00150013"/>
    <w:rsid w:val="00150EA0"/>
    <w:rsid w:val="00152A06"/>
    <w:rsid w:val="00152D64"/>
    <w:rsid w:val="0015306C"/>
    <w:rsid w:val="00153BF4"/>
    <w:rsid w:val="001548A6"/>
    <w:rsid w:val="00155182"/>
    <w:rsid w:val="001557C8"/>
    <w:rsid w:val="001558A9"/>
    <w:rsid w:val="00156B20"/>
    <w:rsid w:val="001570CC"/>
    <w:rsid w:val="00157A9F"/>
    <w:rsid w:val="00160DFE"/>
    <w:rsid w:val="0016113B"/>
    <w:rsid w:val="001613F0"/>
    <w:rsid w:val="00161677"/>
    <w:rsid w:val="00161AE7"/>
    <w:rsid w:val="00162A49"/>
    <w:rsid w:val="00162DB4"/>
    <w:rsid w:val="001634A1"/>
    <w:rsid w:val="00163BC8"/>
    <w:rsid w:val="00163E63"/>
    <w:rsid w:val="00163FBE"/>
    <w:rsid w:val="00164383"/>
    <w:rsid w:val="00164693"/>
    <w:rsid w:val="00164BAD"/>
    <w:rsid w:val="00164C28"/>
    <w:rsid w:val="00164CC2"/>
    <w:rsid w:val="00164CF8"/>
    <w:rsid w:val="00166215"/>
    <w:rsid w:val="0016631A"/>
    <w:rsid w:val="00166612"/>
    <w:rsid w:val="001667B5"/>
    <w:rsid w:val="00166C1B"/>
    <w:rsid w:val="001679DF"/>
    <w:rsid w:val="00167A28"/>
    <w:rsid w:val="00170922"/>
    <w:rsid w:val="001712AB"/>
    <w:rsid w:val="001713EC"/>
    <w:rsid w:val="00171F85"/>
    <w:rsid w:val="001736A0"/>
    <w:rsid w:val="00174453"/>
    <w:rsid w:val="0017453A"/>
    <w:rsid w:val="00174B72"/>
    <w:rsid w:val="00174F5E"/>
    <w:rsid w:val="001756F8"/>
    <w:rsid w:val="00176B92"/>
    <w:rsid w:val="00176C00"/>
    <w:rsid w:val="00182ECE"/>
    <w:rsid w:val="00182F84"/>
    <w:rsid w:val="00183B9C"/>
    <w:rsid w:val="00183CA2"/>
    <w:rsid w:val="001851DB"/>
    <w:rsid w:val="00185221"/>
    <w:rsid w:val="001853FD"/>
    <w:rsid w:val="00185BE1"/>
    <w:rsid w:val="00185E03"/>
    <w:rsid w:val="00186696"/>
    <w:rsid w:val="00186877"/>
    <w:rsid w:val="00186BED"/>
    <w:rsid w:val="00190116"/>
    <w:rsid w:val="00190A63"/>
    <w:rsid w:val="00190C2B"/>
    <w:rsid w:val="00191100"/>
    <w:rsid w:val="0019122E"/>
    <w:rsid w:val="001915A1"/>
    <w:rsid w:val="00191C74"/>
    <w:rsid w:val="00192006"/>
    <w:rsid w:val="001920A2"/>
    <w:rsid w:val="001929BE"/>
    <w:rsid w:val="00192B0B"/>
    <w:rsid w:val="001943DE"/>
    <w:rsid w:val="001947EF"/>
    <w:rsid w:val="00194AC7"/>
    <w:rsid w:val="001954A9"/>
    <w:rsid w:val="00195AFA"/>
    <w:rsid w:val="00195DA5"/>
    <w:rsid w:val="00195F8C"/>
    <w:rsid w:val="001968DC"/>
    <w:rsid w:val="001975C9"/>
    <w:rsid w:val="001A01D0"/>
    <w:rsid w:val="001A1A51"/>
    <w:rsid w:val="001A1F55"/>
    <w:rsid w:val="001A30F2"/>
    <w:rsid w:val="001A3721"/>
    <w:rsid w:val="001A4292"/>
    <w:rsid w:val="001A492C"/>
    <w:rsid w:val="001A55CF"/>
    <w:rsid w:val="001A562E"/>
    <w:rsid w:val="001A5665"/>
    <w:rsid w:val="001A5890"/>
    <w:rsid w:val="001A5989"/>
    <w:rsid w:val="001A6795"/>
    <w:rsid w:val="001A7667"/>
    <w:rsid w:val="001A7C0E"/>
    <w:rsid w:val="001A7C56"/>
    <w:rsid w:val="001A7D67"/>
    <w:rsid w:val="001B0113"/>
    <w:rsid w:val="001B0263"/>
    <w:rsid w:val="001B05C2"/>
    <w:rsid w:val="001B0F7D"/>
    <w:rsid w:val="001B1014"/>
    <w:rsid w:val="001B12BE"/>
    <w:rsid w:val="001B175E"/>
    <w:rsid w:val="001B25E6"/>
    <w:rsid w:val="001B2C45"/>
    <w:rsid w:val="001B3B79"/>
    <w:rsid w:val="001B3E64"/>
    <w:rsid w:val="001B4F68"/>
    <w:rsid w:val="001B5A56"/>
    <w:rsid w:val="001B61CA"/>
    <w:rsid w:val="001B6BFE"/>
    <w:rsid w:val="001B781D"/>
    <w:rsid w:val="001B797E"/>
    <w:rsid w:val="001B7DDC"/>
    <w:rsid w:val="001C010F"/>
    <w:rsid w:val="001C02BC"/>
    <w:rsid w:val="001C0664"/>
    <w:rsid w:val="001C0C1E"/>
    <w:rsid w:val="001C1B55"/>
    <w:rsid w:val="001C1CA2"/>
    <w:rsid w:val="001C211D"/>
    <w:rsid w:val="001C2D61"/>
    <w:rsid w:val="001C49C5"/>
    <w:rsid w:val="001C56B7"/>
    <w:rsid w:val="001C5FD3"/>
    <w:rsid w:val="001C635D"/>
    <w:rsid w:val="001D05D7"/>
    <w:rsid w:val="001D090D"/>
    <w:rsid w:val="001D104F"/>
    <w:rsid w:val="001D13D7"/>
    <w:rsid w:val="001D3BCE"/>
    <w:rsid w:val="001D4017"/>
    <w:rsid w:val="001D517B"/>
    <w:rsid w:val="001D5A09"/>
    <w:rsid w:val="001D5FFC"/>
    <w:rsid w:val="001D62BB"/>
    <w:rsid w:val="001D67FD"/>
    <w:rsid w:val="001D6B9D"/>
    <w:rsid w:val="001D7EC1"/>
    <w:rsid w:val="001E161C"/>
    <w:rsid w:val="001E2B5A"/>
    <w:rsid w:val="001E2CF5"/>
    <w:rsid w:val="001E3003"/>
    <w:rsid w:val="001E318F"/>
    <w:rsid w:val="001E3233"/>
    <w:rsid w:val="001E4583"/>
    <w:rsid w:val="001E49FF"/>
    <w:rsid w:val="001E642C"/>
    <w:rsid w:val="001E66A6"/>
    <w:rsid w:val="001E6712"/>
    <w:rsid w:val="001E6B1D"/>
    <w:rsid w:val="001E73B4"/>
    <w:rsid w:val="001E73F7"/>
    <w:rsid w:val="001E75F2"/>
    <w:rsid w:val="001E7CCF"/>
    <w:rsid w:val="001F0316"/>
    <w:rsid w:val="001F05EF"/>
    <w:rsid w:val="001F0D92"/>
    <w:rsid w:val="001F1511"/>
    <w:rsid w:val="001F2998"/>
    <w:rsid w:val="001F2B68"/>
    <w:rsid w:val="001F32FF"/>
    <w:rsid w:val="001F3746"/>
    <w:rsid w:val="001F3AD2"/>
    <w:rsid w:val="001F3E29"/>
    <w:rsid w:val="001F4318"/>
    <w:rsid w:val="001F44CE"/>
    <w:rsid w:val="001F6862"/>
    <w:rsid w:val="001F6AFD"/>
    <w:rsid w:val="001F75F6"/>
    <w:rsid w:val="001F7BB7"/>
    <w:rsid w:val="00200542"/>
    <w:rsid w:val="00200914"/>
    <w:rsid w:val="00200CD3"/>
    <w:rsid w:val="00201116"/>
    <w:rsid w:val="0020138D"/>
    <w:rsid w:val="00201FAB"/>
    <w:rsid w:val="00202B4C"/>
    <w:rsid w:val="00203613"/>
    <w:rsid w:val="00203853"/>
    <w:rsid w:val="002041FA"/>
    <w:rsid w:val="00204D93"/>
    <w:rsid w:val="00205720"/>
    <w:rsid w:val="00206FB3"/>
    <w:rsid w:val="00207925"/>
    <w:rsid w:val="002101AA"/>
    <w:rsid w:val="0021058E"/>
    <w:rsid w:val="00210A24"/>
    <w:rsid w:val="00210BDD"/>
    <w:rsid w:val="002112A9"/>
    <w:rsid w:val="00212C88"/>
    <w:rsid w:val="00213302"/>
    <w:rsid w:val="00213F20"/>
    <w:rsid w:val="00214C08"/>
    <w:rsid w:val="00214DAA"/>
    <w:rsid w:val="00215BB3"/>
    <w:rsid w:val="00216558"/>
    <w:rsid w:val="0021678E"/>
    <w:rsid w:val="002170E0"/>
    <w:rsid w:val="0021735C"/>
    <w:rsid w:val="002173A3"/>
    <w:rsid w:val="00217AC2"/>
    <w:rsid w:val="00217B2C"/>
    <w:rsid w:val="00217E89"/>
    <w:rsid w:val="00220C24"/>
    <w:rsid w:val="00221145"/>
    <w:rsid w:val="00221477"/>
    <w:rsid w:val="0022166A"/>
    <w:rsid w:val="0022199F"/>
    <w:rsid w:val="0022361C"/>
    <w:rsid w:val="00224C03"/>
    <w:rsid w:val="0022524E"/>
    <w:rsid w:val="002256FB"/>
    <w:rsid w:val="002267EB"/>
    <w:rsid w:val="00226FAD"/>
    <w:rsid w:val="00227588"/>
    <w:rsid w:val="00227DD2"/>
    <w:rsid w:val="00227E5B"/>
    <w:rsid w:val="0023054F"/>
    <w:rsid w:val="00230B7D"/>
    <w:rsid w:val="002317FB"/>
    <w:rsid w:val="00232733"/>
    <w:rsid w:val="002337EB"/>
    <w:rsid w:val="00234F9B"/>
    <w:rsid w:val="002351DE"/>
    <w:rsid w:val="00237085"/>
    <w:rsid w:val="002376EF"/>
    <w:rsid w:val="002378F7"/>
    <w:rsid w:val="00237FD1"/>
    <w:rsid w:val="00240EEF"/>
    <w:rsid w:val="002417C2"/>
    <w:rsid w:val="00242099"/>
    <w:rsid w:val="002421A8"/>
    <w:rsid w:val="002434FA"/>
    <w:rsid w:val="002435A2"/>
    <w:rsid w:val="002435E4"/>
    <w:rsid w:val="00243DD1"/>
    <w:rsid w:val="00244A68"/>
    <w:rsid w:val="00244C8F"/>
    <w:rsid w:val="0024516A"/>
    <w:rsid w:val="00245A42"/>
    <w:rsid w:val="00246E03"/>
    <w:rsid w:val="0024764A"/>
    <w:rsid w:val="00250A92"/>
    <w:rsid w:val="00251AB5"/>
    <w:rsid w:val="00251D3B"/>
    <w:rsid w:val="00251D88"/>
    <w:rsid w:val="00251DD9"/>
    <w:rsid w:val="0025330D"/>
    <w:rsid w:val="00253607"/>
    <w:rsid w:val="00253D93"/>
    <w:rsid w:val="00254086"/>
    <w:rsid w:val="00254AC3"/>
    <w:rsid w:val="00254BEE"/>
    <w:rsid w:val="00254DA0"/>
    <w:rsid w:val="00255E05"/>
    <w:rsid w:val="002570C9"/>
    <w:rsid w:val="002575D2"/>
    <w:rsid w:val="00260E29"/>
    <w:rsid w:val="00262398"/>
    <w:rsid w:val="00262651"/>
    <w:rsid w:val="0026325D"/>
    <w:rsid w:val="00265641"/>
    <w:rsid w:val="00265DC1"/>
    <w:rsid w:val="002667BF"/>
    <w:rsid w:val="00266C6F"/>
    <w:rsid w:val="00267A04"/>
    <w:rsid w:val="0027064F"/>
    <w:rsid w:val="002711CA"/>
    <w:rsid w:val="00272EE2"/>
    <w:rsid w:val="002738B7"/>
    <w:rsid w:val="00274617"/>
    <w:rsid w:val="002757EF"/>
    <w:rsid w:val="0027625A"/>
    <w:rsid w:val="00276C08"/>
    <w:rsid w:val="00277A31"/>
    <w:rsid w:val="00277DC3"/>
    <w:rsid w:val="00281114"/>
    <w:rsid w:val="00281433"/>
    <w:rsid w:val="00281F56"/>
    <w:rsid w:val="002832AE"/>
    <w:rsid w:val="00283AA0"/>
    <w:rsid w:val="00283B84"/>
    <w:rsid w:val="00284117"/>
    <w:rsid w:val="00286174"/>
    <w:rsid w:val="002861AC"/>
    <w:rsid w:val="00286765"/>
    <w:rsid w:val="00286F6D"/>
    <w:rsid w:val="002879B0"/>
    <w:rsid w:val="00290D7E"/>
    <w:rsid w:val="00290F39"/>
    <w:rsid w:val="00291047"/>
    <w:rsid w:val="00291179"/>
    <w:rsid w:val="002911E9"/>
    <w:rsid w:val="00291908"/>
    <w:rsid w:val="00292B45"/>
    <w:rsid w:val="002944F5"/>
    <w:rsid w:val="002950E1"/>
    <w:rsid w:val="00296D48"/>
    <w:rsid w:val="002A0072"/>
    <w:rsid w:val="002A0491"/>
    <w:rsid w:val="002A04EB"/>
    <w:rsid w:val="002A067E"/>
    <w:rsid w:val="002A0D42"/>
    <w:rsid w:val="002A1536"/>
    <w:rsid w:val="002A16C3"/>
    <w:rsid w:val="002A29D2"/>
    <w:rsid w:val="002A3B45"/>
    <w:rsid w:val="002A471E"/>
    <w:rsid w:val="002A55CA"/>
    <w:rsid w:val="002A56E6"/>
    <w:rsid w:val="002A5A57"/>
    <w:rsid w:val="002A634D"/>
    <w:rsid w:val="002A6EE0"/>
    <w:rsid w:val="002A7616"/>
    <w:rsid w:val="002A7870"/>
    <w:rsid w:val="002A7B58"/>
    <w:rsid w:val="002B0409"/>
    <w:rsid w:val="002B0746"/>
    <w:rsid w:val="002B0A2A"/>
    <w:rsid w:val="002B0ED9"/>
    <w:rsid w:val="002B1C52"/>
    <w:rsid w:val="002B23B8"/>
    <w:rsid w:val="002B2D96"/>
    <w:rsid w:val="002B2DE4"/>
    <w:rsid w:val="002B3A94"/>
    <w:rsid w:val="002B43CE"/>
    <w:rsid w:val="002B454B"/>
    <w:rsid w:val="002B45EF"/>
    <w:rsid w:val="002B5A7B"/>
    <w:rsid w:val="002B5DF2"/>
    <w:rsid w:val="002C007A"/>
    <w:rsid w:val="002C021F"/>
    <w:rsid w:val="002C13FA"/>
    <w:rsid w:val="002C2422"/>
    <w:rsid w:val="002C274A"/>
    <w:rsid w:val="002C29AF"/>
    <w:rsid w:val="002C2A02"/>
    <w:rsid w:val="002C364D"/>
    <w:rsid w:val="002C3690"/>
    <w:rsid w:val="002C3D07"/>
    <w:rsid w:val="002C3D6D"/>
    <w:rsid w:val="002C43AA"/>
    <w:rsid w:val="002C4FF0"/>
    <w:rsid w:val="002C67C2"/>
    <w:rsid w:val="002C68D9"/>
    <w:rsid w:val="002C6A0B"/>
    <w:rsid w:val="002D0637"/>
    <w:rsid w:val="002D1AA3"/>
    <w:rsid w:val="002D22C7"/>
    <w:rsid w:val="002D28B8"/>
    <w:rsid w:val="002D2D82"/>
    <w:rsid w:val="002D33D9"/>
    <w:rsid w:val="002D435C"/>
    <w:rsid w:val="002D4A6C"/>
    <w:rsid w:val="002D50A0"/>
    <w:rsid w:val="002D51BB"/>
    <w:rsid w:val="002D5562"/>
    <w:rsid w:val="002D590D"/>
    <w:rsid w:val="002D60B0"/>
    <w:rsid w:val="002D62AA"/>
    <w:rsid w:val="002D7570"/>
    <w:rsid w:val="002D79A3"/>
    <w:rsid w:val="002D7CCF"/>
    <w:rsid w:val="002E1C31"/>
    <w:rsid w:val="002E2D53"/>
    <w:rsid w:val="002E442D"/>
    <w:rsid w:val="002E513E"/>
    <w:rsid w:val="002E52F8"/>
    <w:rsid w:val="002E6A30"/>
    <w:rsid w:val="002F0A38"/>
    <w:rsid w:val="002F0DC9"/>
    <w:rsid w:val="002F0FBB"/>
    <w:rsid w:val="002F16E7"/>
    <w:rsid w:val="002F25E2"/>
    <w:rsid w:val="002F2DD5"/>
    <w:rsid w:val="002F33B0"/>
    <w:rsid w:val="002F352C"/>
    <w:rsid w:val="002F39BB"/>
    <w:rsid w:val="002F3CE9"/>
    <w:rsid w:val="002F3DA3"/>
    <w:rsid w:val="002F4248"/>
    <w:rsid w:val="002F4884"/>
    <w:rsid w:val="002F536F"/>
    <w:rsid w:val="002F7B0E"/>
    <w:rsid w:val="00300D45"/>
    <w:rsid w:val="003017D6"/>
    <w:rsid w:val="00301D7E"/>
    <w:rsid w:val="00301F2F"/>
    <w:rsid w:val="00302AC6"/>
    <w:rsid w:val="00302EF6"/>
    <w:rsid w:val="003031D2"/>
    <w:rsid w:val="0030434A"/>
    <w:rsid w:val="003045C1"/>
    <w:rsid w:val="00304CA5"/>
    <w:rsid w:val="00304D56"/>
    <w:rsid w:val="0030502B"/>
    <w:rsid w:val="00305256"/>
    <w:rsid w:val="00305801"/>
    <w:rsid w:val="00305F24"/>
    <w:rsid w:val="00306971"/>
    <w:rsid w:val="00307C90"/>
    <w:rsid w:val="00307F47"/>
    <w:rsid w:val="003100BD"/>
    <w:rsid w:val="003109C4"/>
    <w:rsid w:val="00311883"/>
    <w:rsid w:val="00312D43"/>
    <w:rsid w:val="0031320D"/>
    <w:rsid w:val="00314848"/>
    <w:rsid w:val="00314C65"/>
    <w:rsid w:val="0031517E"/>
    <w:rsid w:val="00316667"/>
    <w:rsid w:val="003166E2"/>
    <w:rsid w:val="00316C49"/>
    <w:rsid w:val="00316EC2"/>
    <w:rsid w:val="00317649"/>
    <w:rsid w:val="00317AA1"/>
    <w:rsid w:val="003207FB"/>
    <w:rsid w:val="00320E23"/>
    <w:rsid w:val="00321806"/>
    <w:rsid w:val="0032212B"/>
    <w:rsid w:val="00322E42"/>
    <w:rsid w:val="0032399B"/>
    <w:rsid w:val="00323F52"/>
    <w:rsid w:val="003254A4"/>
    <w:rsid w:val="003255A8"/>
    <w:rsid w:val="0032591F"/>
    <w:rsid w:val="00325C0B"/>
    <w:rsid w:val="00330081"/>
    <w:rsid w:val="003318F7"/>
    <w:rsid w:val="0033240B"/>
    <w:rsid w:val="003325C8"/>
    <w:rsid w:val="003328CA"/>
    <w:rsid w:val="0033351A"/>
    <w:rsid w:val="00334C76"/>
    <w:rsid w:val="00334CD9"/>
    <w:rsid w:val="00335302"/>
    <w:rsid w:val="00335366"/>
    <w:rsid w:val="003358AB"/>
    <w:rsid w:val="00335FE8"/>
    <w:rsid w:val="0034054E"/>
    <w:rsid w:val="00340E15"/>
    <w:rsid w:val="00340E8A"/>
    <w:rsid w:val="0034137E"/>
    <w:rsid w:val="003417BE"/>
    <w:rsid w:val="00342CA3"/>
    <w:rsid w:val="003436A8"/>
    <w:rsid w:val="00344749"/>
    <w:rsid w:val="00344B8A"/>
    <w:rsid w:val="00344DDF"/>
    <w:rsid w:val="0034593E"/>
    <w:rsid w:val="003467EC"/>
    <w:rsid w:val="00346DE6"/>
    <w:rsid w:val="00347D47"/>
    <w:rsid w:val="003508B5"/>
    <w:rsid w:val="00350FB3"/>
    <w:rsid w:val="00351183"/>
    <w:rsid w:val="0035134A"/>
    <w:rsid w:val="0035319B"/>
    <w:rsid w:val="00353B95"/>
    <w:rsid w:val="00355377"/>
    <w:rsid w:val="00356400"/>
    <w:rsid w:val="00356C32"/>
    <w:rsid w:val="00356FE0"/>
    <w:rsid w:val="003574F8"/>
    <w:rsid w:val="0035751D"/>
    <w:rsid w:val="003576F1"/>
    <w:rsid w:val="003578D6"/>
    <w:rsid w:val="00357AA0"/>
    <w:rsid w:val="003600FE"/>
    <w:rsid w:val="0036063B"/>
    <w:rsid w:val="00361582"/>
    <w:rsid w:val="003624A0"/>
    <w:rsid w:val="00362961"/>
    <w:rsid w:val="00362AAB"/>
    <w:rsid w:val="00362B39"/>
    <w:rsid w:val="00363028"/>
    <w:rsid w:val="00363A2C"/>
    <w:rsid w:val="00364EF2"/>
    <w:rsid w:val="00366714"/>
    <w:rsid w:val="00367322"/>
    <w:rsid w:val="0036739B"/>
    <w:rsid w:val="00370108"/>
    <w:rsid w:val="0037014A"/>
    <w:rsid w:val="003703A3"/>
    <w:rsid w:val="00370696"/>
    <w:rsid w:val="00370AFB"/>
    <w:rsid w:val="00375042"/>
    <w:rsid w:val="003761EA"/>
    <w:rsid w:val="00376914"/>
    <w:rsid w:val="00376C0F"/>
    <w:rsid w:val="003779FA"/>
    <w:rsid w:val="00380791"/>
    <w:rsid w:val="00380C27"/>
    <w:rsid w:val="00381216"/>
    <w:rsid w:val="00381690"/>
    <w:rsid w:val="00381E47"/>
    <w:rsid w:val="0038208F"/>
    <w:rsid w:val="00382D7D"/>
    <w:rsid w:val="0038358C"/>
    <w:rsid w:val="00384B7B"/>
    <w:rsid w:val="00384F6F"/>
    <w:rsid w:val="00385F71"/>
    <w:rsid w:val="0038624D"/>
    <w:rsid w:val="003866DB"/>
    <w:rsid w:val="0039079E"/>
    <w:rsid w:val="00390D9E"/>
    <w:rsid w:val="0039113B"/>
    <w:rsid w:val="00391BD1"/>
    <w:rsid w:val="0039367F"/>
    <w:rsid w:val="003938C7"/>
    <w:rsid w:val="00395070"/>
    <w:rsid w:val="0039542C"/>
    <w:rsid w:val="0039663D"/>
    <w:rsid w:val="00396CEE"/>
    <w:rsid w:val="00397556"/>
    <w:rsid w:val="003979AA"/>
    <w:rsid w:val="003A01AC"/>
    <w:rsid w:val="003A066C"/>
    <w:rsid w:val="003A0D49"/>
    <w:rsid w:val="003A0E1E"/>
    <w:rsid w:val="003A1294"/>
    <w:rsid w:val="003A2367"/>
    <w:rsid w:val="003A24EA"/>
    <w:rsid w:val="003A3646"/>
    <w:rsid w:val="003A3EDF"/>
    <w:rsid w:val="003A4BD8"/>
    <w:rsid w:val="003A4EE2"/>
    <w:rsid w:val="003A5305"/>
    <w:rsid w:val="003A54D5"/>
    <w:rsid w:val="003A6329"/>
    <w:rsid w:val="003A6C33"/>
    <w:rsid w:val="003B0C24"/>
    <w:rsid w:val="003B0CB9"/>
    <w:rsid w:val="003B0EB2"/>
    <w:rsid w:val="003B156C"/>
    <w:rsid w:val="003B1EAE"/>
    <w:rsid w:val="003B3087"/>
    <w:rsid w:val="003B5031"/>
    <w:rsid w:val="003B5514"/>
    <w:rsid w:val="003B7C5F"/>
    <w:rsid w:val="003B7F83"/>
    <w:rsid w:val="003C0DAC"/>
    <w:rsid w:val="003C1032"/>
    <w:rsid w:val="003C12AD"/>
    <w:rsid w:val="003C1862"/>
    <w:rsid w:val="003C1DDC"/>
    <w:rsid w:val="003C2B69"/>
    <w:rsid w:val="003C2C2B"/>
    <w:rsid w:val="003C3122"/>
    <w:rsid w:val="003C4B08"/>
    <w:rsid w:val="003C68B4"/>
    <w:rsid w:val="003C6962"/>
    <w:rsid w:val="003C70FC"/>
    <w:rsid w:val="003C7C43"/>
    <w:rsid w:val="003D026F"/>
    <w:rsid w:val="003D08DE"/>
    <w:rsid w:val="003D1521"/>
    <w:rsid w:val="003D155A"/>
    <w:rsid w:val="003D179B"/>
    <w:rsid w:val="003D2021"/>
    <w:rsid w:val="003D221B"/>
    <w:rsid w:val="003D25B2"/>
    <w:rsid w:val="003D2D0F"/>
    <w:rsid w:val="003D3465"/>
    <w:rsid w:val="003D362D"/>
    <w:rsid w:val="003D3663"/>
    <w:rsid w:val="003D3AEA"/>
    <w:rsid w:val="003D3CA2"/>
    <w:rsid w:val="003D4312"/>
    <w:rsid w:val="003D439A"/>
    <w:rsid w:val="003D48C6"/>
    <w:rsid w:val="003D4E58"/>
    <w:rsid w:val="003D5107"/>
    <w:rsid w:val="003D55C9"/>
    <w:rsid w:val="003D5AC6"/>
    <w:rsid w:val="003D6313"/>
    <w:rsid w:val="003D6CD4"/>
    <w:rsid w:val="003D736C"/>
    <w:rsid w:val="003D769B"/>
    <w:rsid w:val="003D7B58"/>
    <w:rsid w:val="003D7F7E"/>
    <w:rsid w:val="003E0A4F"/>
    <w:rsid w:val="003E154F"/>
    <w:rsid w:val="003E1581"/>
    <w:rsid w:val="003E1DDD"/>
    <w:rsid w:val="003E2519"/>
    <w:rsid w:val="003E28B1"/>
    <w:rsid w:val="003E3AAD"/>
    <w:rsid w:val="003E3C31"/>
    <w:rsid w:val="003E6153"/>
    <w:rsid w:val="003E62CE"/>
    <w:rsid w:val="003E7652"/>
    <w:rsid w:val="003F01D4"/>
    <w:rsid w:val="003F1258"/>
    <w:rsid w:val="003F2DCC"/>
    <w:rsid w:val="003F3532"/>
    <w:rsid w:val="003F35EF"/>
    <w:rsid w:val="003F4EF3"/>
    <w:rsid w:val="003F515D"/>
    <w:rsid w:val="003F572B"/>
    <w:rsid w:val="003F61DD"/>
    <w:rsid w:val="003F6514"/>
    <w:rsid w:val="003F6619"/>
    <w:rsid w:val="003F68FA"/>
    <w:rsid w:val="003F6DA0"/>
    <w:rsid w:val="003F70D1"/>
    <w:rsid w:val="003F70EE"/>
    <w:rsid w:val="003F780E"/>
    <w:rsid w:val="00400B65"/>
    <w:rsid w:val="004015BD"/>
    <w:rsid w:val="00401764"/>
    <w:rsid w:val="0040196A"/>
    <w:rsid w:val="00401C87"/>
    <w:rsid w:val="0040268D"/>
    <w:rsid w:val="00402AF5"/>
    <w:rsid w:val="00402DAA"/>
    <w:rsid w:val="00403546"/>
    <w:rsid w:val="00403EB3"/>
    <w:rsid w:val="00404D8B"/>
    <w:rsid w:val="00405620"/>
    <w:rsid w:val="00405EFA"/>
    <w:rsid w:val="004064FD"/>
    <w:rsid w:val="00406786"/>
    <w:rsid w:val="004073DC"/>
    <w:rsid w:val="0040770E"/>
    <w:rsid w:val="00407B37"/>
    <w:rsid w:val="00407FC6"/>
    <w:rsid w:val="00410145"/>
    <w:rsid w:val="004107BF"/>
    <w:rsid w:val="0041161F"/>
    <w:rsid w:val="00412D9B"/>
    <w:rsid w:val="00413249"/>
    <w:rsid w:val="00413735"/>
    <w:rsid w:val="004139DE"/>
    <w:rsid w:val="004140A8"/>
    <w:rsid w:val="004142E2"/>
    <w:rsid w:val="00414946"/>
    <w:rsid w:val="00416733"/>
    <w:rsid w:val="00417E3C"/>
    <w:rsid w:val="00420BE2"/>
    <w:rsid w:val="00420F7E"/>
    <w:rsid w:val="00421416"/>
    <w:rsid w:val="00421DED"/>
    <w:rsid w:val="00422C50"/>
    <w:rsid w:val="00424852"/>
    <w:rsid w:val="00425033"/>
    <w:rsid w:val="00425401"/>
    <w:rsid w:val="0042583B"/>
    <w:rsid w:val="00425AD4"/>
    <w:rsid w:val="00426473"/>
    <w:rsid w:val="004269BB"/>
    <w:rsid w:val="00426B71"/>
    <w:rsid w:val="00430359"/>
    <w:rsid w:val="004311A6"/>
    <w:rsid w:val="00431AE0"/>
    <w:rsid w:val="0043240F"/>
    <w:rsid w:val="00432569"/>
    <w:rsid w:val="00432F07"/>
    <w:rsid w:val="00434A45"/>
    <w:rsid w:val="00435112"/>
    <w:rsid w:val="0043511E"/>
    <w:rsid w:val="0043595A"/>
    <w:rsid w:val="00436E80"/>
    <w:rsid w:val="0043750E"/>
    <w:rsid w:val="00437EDB"/>
    <w:rsid w:val="00440931"/>
    <w:rsid w:val="00440F93"/>
    <w:rsid w:val="004411C8"/>
    <w:rsid w:val="004417AF"/>
    <w:rsid w:val="00441BD6"/>
    <w:rsid w:val="00442F63"/>
    <w:rsid w:val="0044348A"/>
    <w:rsid w:val="004434EE"/>
    <w:rsid w:val="004439EA"/>
    <w:rsid w:val="00443B5B"/>
    <w:rsid w:val="0044473A"/>
    <w:rsid w:val="004452D5"/>
    <w:rsid w:val="00445798"/>
    <w:rsid w:val="004464EA"/>
    <w:rsid w:val="004467A7"/>
    <w:rsid w:val="0044699D"/>
    <w:rsid w:val="00446EFE"/>
    <w:rsid w:val="00447148"/>
    <w:rsid w:val="004472A4"/>
    <w:rsid w:val="00447AD6"/>
    <w:rsid w:val="00450112"/>
    <w:rsid w:val="00450D08"/>
    <w:rsid w:val="00451B73"/>
    <w:rsid w:val="00452142"/>
    <w:rsid w:val="004537C4"/>
    <w:rsid w:val="004537FB"/>
    <w:rsid w:val="0045454D"/>
    <w:rsid w:val="0045530F"/>
    <w:rsid w:val="0045545A"/>
    <w:rsid w:val="00456572"/>
    <w:rsid w:val="00456DAD"/>
    <w:rsid w:val="004575E0"/>
    <w:rsid w:val="00457B98"/>
    <w:rsid w:val="00462DB6"/>
    <w:rsid w:val="00462F91"/>
    <w:rsid w:val="0046357D"/>
    <w:rsid w:val="00463E20"/>
    <w:rsid w:val="004652D7"/>
    <w:rsid w:val="0046761C"/>
    <w:rsid w:val="00467E1B"/>
    <w:rsid w:val="0047111F"/>
    <w:rsid w:val="00471FE8"/>
    <w:rsid w:val="00473BBE"/>
    <w:rsid w:val="00473DAD"/>
    <w:rsid w:val="004743AD"/>
    <w:rsid w:val="004746B4"/>
    <w:rsid w:val="004756F3"/>
    <w:rsid w:val="0047739A"/>
    <w:rsid w:val="004802C7"/>
    <w:rsid w:val="00481FD5"/>
    <w:rsid w:val="00482953"/>
    <w:rsid w:val="004829DF"/>
    <w:rsid w:val="00482E6D"/>
    <w:rsid w:val="00483D98"/>
    <w:rsid w:val="004848F0"/>
    <w:rsid w:val="0048501B"/>
    <w:rsid w:val="004856A5"/>
    <w:rsid w:val="00485E31"/>
    <w:rsid w:val="00487A00"/>
    <w:rsid w:val="00487F40"/>
    <w:rsid w:val="00490476"/>
    <w:rsid w:val="00492627"/>
    <w:rsid w:val="00494469"/>
    <w:rsid w:val="00494ED5"/>
    <w:rsid w:val="00494FD0"/>
    <w:rsid w:val="00495F55"/>
    <w:rsid w:val="004964E6"/>
    <w:rsid w:val="004970F3"/>
    <w:rsid w:val="004A05E1"/>
    <w:rsid w:val="004A07B8"/>
    <w:rsid w:val="004A07CF"/>
    <w:rsid w:val="004A1029"/>
    <w:rsid w:val="004A1104"/>
    <w:rsid w:val="004A1189"/>
    <w:rsid w:val="004A259C"/>
    <w:rsid w:val="004A36DF"/>
    <w:rsid w:val="004A3B5C"/>
    <w:rsid w:val="004A3CAE"/>
    <w:rsid w:val="004A445A"/>
    <w:rsid w:val="004A566D"/>
    <w:rsid w:val="004A67A0"/>
    <w:rsid w:val="004A6B79"/>
    <w:rsid w:val="004A6BDF"/>
    <w:rsid w:val="004A6DE4"/>
    <w:rsid w:val="004A757E"/>
    <w:rsid w:val="004A7E2E"/>
    <w:rsid w:val="004B0176"/>
    <w:rsid w:val="004B12B5"/>
    <w:rsid w:val="004B13A4"/>
    <w:rsid w:val="004B1755"/>
    <w:rsid w:val="004B1B94"/>
    <w:rsid w:val="004B1F32"/>
    <w:rsid w:val="004B1FE5"/>
    <w:rsid w:val="004B24B1"/>
    <w:rsid w:val="004B24FC"/>
    <w:rsid w:val="004B27E5"/>
    <w:rsid w:val="004B29F8"/>
    <w:rsid w:val="004B2A45"/>
    <w:rsid w:val="004B33B5"/>
    <w:rsid w:val="004B3458"/>
    <w:rsid w:val="004B3625"/>
    <w:rsid w:val="004B39BA"/>
    <w:rsid w:val="004B50ED"/>
    <w:rsid w:val="004B54E3"/>
    <w:rsid w:val="004B5E5F"/>
    <w:rsid w:val="004B5FAC"/>
    <w:rsid w:val="004B78F0"/>
    <w:rsid w:val="004C0336"/>
    <w:rsid w:val="004C0541"/>
    <w:rsid w:val="004C0958"/>
    <w:rsid w:val="004C0A46"/>
    <w:rsid w:val="004C0DA4"/>
    <w:rsid w:val="004C1447"/>
    <w:rsid w:val="004C191B"/>
    <w:rsid w:val="004C2C41"/>
    <w:rsid w:val="004C2EAC"/>
    <w:rsid w:val="004C30C1"/>
    <w:rsid w:val="004C4ABA"/>
    <w:rsid w:val="004C5111"/>
    <w:rsid w:val="004C6370"/>
    <w:rsid w:val="004C65F2"/>
    <w:rsid w:val="004C6881"/>
    <w:rsid w:val="004C7AB9"/>
    <w:rsid w:val="004D021F"/>
    <w:rsid w:val="004D0369"/>
    <w:rsid w:val="004D142D"/>
    <w:rsid w:val="004D1960"/>
    <w:rsid w:val="004D1C9B"/>
    <w:rsid w:val="004D1CC0"/>
    <w:rsid w:val="004D1CC6"/>
    <w:rsid w:val="004D1CF8"/>
    <w:rsid w:val="004D2196"/>
    <w:rsid w:val="004D2233"/>
    <w:rsid w:val="004D2804"/>
    <w:rsid w:val="004D3DB3"/>
    <w:rsid w:val="004D436B"/>
    <w:rsid w:val="004D4945"/>
    <w:rsid w:val="004D59EB"/>
    <w:rsid w:val="004D5A6E"/>
    <w:rsid w:val="004D601E"/>
    <w:rsid w:val="004D62E4"/>
    <w:rsid w:val="004D665A"/>
    <w:rsid w:val="004D6B94"/>
    <w:rsid w:val="004D75B8"/>
    <w:rsid w:val="004D7663"/>
    <w:rsid w:val="004E1DC3"/>
    <w:rsid w:val="004E30E0"/>
    <w:rsid w:val="004E3427"/>
    <w:rsid w:val="004E38CA"/>
    <w:rsid w:val="004E4875"/>
    <w:rsid w:val="004E4A0A"/>
    <w:rsid w:val="004E4AF9"/>
    <w:rsid w:val="004E51DD"/>
    <w:rsid w:val="004E5306"/>
    <w:rsid w:val="004E5A98"/>
    <w:rsid w:val="004E5C78"/>
    <w:rsid w:val="004E5E12"/>
    <w:rsid w:val="004E6ED3"/>
    <w:rsid w:val="004E7699"/>
    <w:rsid w:val="004F0396"/>
    <w:rsid w:val="004F071D"/>
    <w:rsid w:val="004F0EDF"/>
    <w:rsid w:val="004F13EC"/>
    <w:rsid w:val="004F14F7"/>
    <w:rsid w:val="004F2DF9"/>
    <w:rsid w:val="004F3094"/>
    <w:rsid w:val="004F320D"/>
    <w:rsid w:val="004F38C7"/>
    <w:rsid w:val="004F445B"/>
    <w:rsid w:val="004F4588"/>
    <w:rsid w:val="004F669E"/>
    <w:rsid w:val="004F69AE"/>
    <w:rsid w:val="00500945"/>
    <w:rsid w:val="005011ED"/>
    <w:rsid w:val="00502319"/>
    <w:rsid w:val="00502A91"/>
    <w:rsid w:val="00503194"/>
    <w:rsid w:val="0050349E"/>
    <w:rsid w:val="005042C9"/>
    <w:rsid w:val="00504E6D"/>
    <w:rsid w:val="00504EA3"/>
    <w:rsid w:val="00505256"/>
    <w:rsid w:val="00505822"/>
    <w:rsid w:val="0050645B"/>
    <w:rsid w:val="00506884"/>
    <w:rsid w:val="005073F2"/>
    <w:rsid w:val="0050745C"/>
    <w:rsid w:val="005108BF"/>
    <w:rsid w:val="00511494"/>
    <w:rsid w:val="00511852"/>
    <w:rsid w:val="00512F54"/>
    <w:rsid w:val="0051303C"/>
    <w:rsid w:val="00513FA5"/>
    <w:rsid w:val="005147C5"/>
    <w:rsid w:val="00514A5D"/>
    <w:rsid w:val="00514DDF"/>
    <w:rsid w:val="005155AD"/>
    <w:rsid w:val="005162A8"/>
    <w:rsid w:val="00516655"/>
    <w:rsid w:val="005166E9"/>
    <w:rsid w:val="005177DA"/>
    <w:rsid w:val="005179BD"/>
    <w:rsid w:val="00520716"/>
    <w:rsid w:val="00520C41"/>
    <w:rsid w:val="00520E2B"/>
    <w:rsid w:val="0052135F"/>
    <w:rsid w:val="00521448"/>
    <w:rsid w:val="0052203C"/>
    <w:rsid w:val="0052295E"/>
    <w:rsid w:val="00522B81"/>
    <w:rsid w:val="00523437"/>
    <w:rsid w:val="00523953"/>
    <w:rsid w:val="00523A3A"/>
    <w:rsid w:val="00523A72"/>
    <w:rsid w:val="00523FCA"/>
    <w:rsid w:val="005240A4"/>
    <w:rsid w:val="0052462B"/>
    <w:rsid w:val="00524F9C"/>
    <w:rsid w:val="0052538E"/>
    <w:rsid w:val="0052615E"/>
    <w:rsid w:val="00526E87"/>
    <w:rsid w:val="00527541"/>
    <w:rsid w:val="00527B97"/>
    <w:rsid w:val="00531783"/>
    <w:rsid w:val="00532619"/>
    <w:rsid w:val="005329DA"/>
    <w:rsid w:val="00532A5F"/>
    <w:rsid w:val="0053332B"/>
    <w:rsid w:val="00534000"/>
    <w:rsid w:val="00534114"/>
    <w:rsid w:val="005346B2"/>
    <w:rsid w:val="00534D8D"/>
    <w:rsid w:val="00534FEF"/>
    <w:rsid w:val="00536055"/>
    <w:rsid w:val="0053629E"/>
    <w:rsid w:val="005367B7"/>
    <w:rsid w:val="00537264"/>
    <w:rsid w:val="005406BB"/>
    <w:rsid w:val="00541F4E"/>
    <w:rsid w:val="00542B82"/>
    <w:rsid w:val="00543108"/>
    <w:rsid w:val="00543371"/>
    <w:rsid w:val="00543751"/>
    <w:rsid w:val="005437A0"/>
    <w:rsid w:val="00543DF7"/>
    <w:rsid w:val="00544275"/>
    <w:rsid w:val="0054442F"/>
    <w:rsid w:val="00544735"/>
    <w:rsid w:val="00545CDC"/>
    <w:rsid w:val="0054673E"/>
    <w:rsid w:val="00546917"/>
    <w:rsid w:val="00547653"/>
    <w:rsid w:val="00547B4C"/>
    <w:rsid w:val="00550153"/>
    <w:rsid w:val="00550F6A"/>
    <w:rsid w:val="00551298"/>
    <w:rsid w:val="00551D82"/>
    <w:rsid w:val="005520EC"/>
    <w:rsid w:val="005523C8"/>
    <w:rsid w:val="0055328C"/>
    <w:rsid w:val="0055413E"/>
    <w:rsid w:val="005543E1"/>
    <w:rsid w:val="00554B5F"/>
    <w:rsid w:val="00555DE7"/>
    <w:rsid w:val="00555F70"/>
    <w:rsid w:val="0055604B"/>
    <w:rsid w:val="00556833"/>
    <w:rsid w:val="00556978"/>
    <w:rsid w:val="00557908"/>
    <w:rsid w:val="00557D07"/>
    <w:rsid w:val="0056021F"/>
    <w:rsid w:val="00560555"/>
    <w:rsid w:val="0056197D"/>
    <w:rsid w:val="0056213F"/>
    <w:rsid w:val="005634B0"/>
    <w:rsid w:val="00563613"/>
    <w:rsid w:val="00563FB3"/>
    <w:rsid w:val="005644EF"/>
    <w:rsid w:val="00564D1F"/>
    <w:rsid w:val="00564FEC"/>
    <w:rsid w:val="00565A4B"/>
    <w:rsid w:val="00565E3D"/>
    <w:rsid w:val="005668C3"/>
    <w:rsid w:val="005671BE"/>
    <w:rsid w:val="005671E1"/>
    <w:rsid w:val="00567C78"/>
    <w:rsid w:val="005710AC"/>
    <w:rsid w:val="005714D0"/>
    <w:rsid w:val="00572510"/>
    <w:rsid w:val="00572ECF"/>
    <w:rsid w:val="0057336C"/>
    <w:rsid w:val="005740E0"/>
    <w:rsid w:val="005751D3"/>
    <w:rsid w:val="00575B68"/>
    <w:rsid w:val="005762A7"/>
    <w:rsid w:val="005762EF"/>
    <w:rsid w:val="0058016E"/>
    <w:rsid w:val="005817B8"/>
    <w:rsid w:val="005820E5"/>
    <w:rsid w:val="005822B9"/>
    <w:rsid w:val="005826E7"/>
    <w:rsid w:val="00582DA4"/>
    <w:rsid w:val="00583994"/>
    <w:rsid w:val="00583A52"/>
    <w:rsid w:val="00584165"/>
    <w:rsid w:val="0058444E"/>
    <w:rsid w:val="00584562"/>
    <w:rsid w:val="00585D48"/>
    <w:rsid w:val="00587165"/>
    <w:rsid w:val="00587598"/>
    <w:rsid w:val="00590404"/>
    <w:rsid w:val="00590830"/>
    <w:rsid w:val="00590C0E"/>
    <w:rsid w:val="005919B7"/>
    <w:rsid w:val="00593709"/>
    <w:rsid w:val="0059389E"/>
    <w:rsid w:val="00593A00"/>
    <w:rsid w:val="00596F25"/>
    <w:rsid w:val="0059716E"/>
    <w:rsid w:val="005A039C"/>
    <w:rsid w:val="005A079A"/>
    <w:rsid w:val="005A0DB5"/>
    <w:rsid w:val="005A1629"/>
    <w:rsid w:val="005A3093"/>
    <w:rsid w:val="005A3354"/>
    <w:rsid w:val="005A3379"/>
    <w:rsid w:val="005A3548"/>
    <w:rsid w:val="005A3929"/>
    <w:rsid w:val="005A48DF"/>
    <w:rsid w:val="005A4A8B"/>
    <w:rsid w:val="005A50DC"/>
    <w:rsid w:val="005A5146"/>
    <w:rsid w:val="005A573A"/>
    <w:rsid w:val="005A5B63"/>
    <w:rsid w:val="005A63BA"/>
    <w:rsid w:val="005A672B"/>
    <w:rsid w:val="005A6D9B"/>
    <w:rsid w:val="005B0CE8"/>
    <w:rsid w:val="005B0D02"/>
    <w:rsid w:val="005B0D38"/>
    <w:rsid w:val="005B0E51"/>
    <w:rsid w:val="005B1062"/>
    <w:rsid w:val="005B2A94"/>
    <w:rsid w:val="005B2F04"/>
    <w:rsid w:val="005B31CA"/>
    <w:rsid w:val="005B32F8"/>
    <w:rsid w:val="005B35D7"/>
    <w:rsid w:val="005B3EFD"/>
    <w:rsid w:val="005B445F"/>
    <w:rsid w:val="005B4A6A"/>
    <w:rsid w:val="005B4EFC"/>
    <w:rsid w:val="005B4F4F"/>
    <w:rsid w:val="005B5733"/>
    <w:rsid w:val="005B5973"/>
    <w:rsid w:val="005B5C88"/>
    <w:rsid w:val="005B688B"/>
    <w:rsid w:val="005B6CF2"/>
    <w:rsid w:val="005B7039"/>
    <w:rsid w:val="005B7958"/>
    <w:rsid w:val="005C0059"/>
    <w:rsid w:val="005C0D6F"/>
    <w:rsid w:val="005C0E51"/>
    <w:rsid w:val="005C0F04"/>
    <w:rsid w:val="005C1066"/>
    <w:rsid w:val="005C1F7E"/>
    <w:rsid w:val="005C21DB"/>
    <w:rsid w:val="005C3657"/>
    <w:rsid w:val="005C48B7"/>
    <w:rsid w:val="005C4F77"/>
    <w:rsid w:val="005C5D98"/>
    <w:rsid w:val="005C5EBA"/>
    <w:rsid w:val="005C683D"/>
    <w:rsid w:val="005C7B8C"/>
    <w:rsid w:val="005C7FC7"/>
    <w:rsid w:val="005D1D7A"/>
    <w:rsid w:val="005D2504"/>
    <w:rsid w:val="005D445D"/>
    <w:rsid w:val="005D4804"/>
    <w:rsid w:val="005D51EE"/>
    <w:rsid w:val="005D5346"/>
    <w:rsid w:val="005D5675"/>
    <w:rsid w:val="005D57E9"/>
    <w:rsid w:val="005D6908"/>
    <w:rsid w:val="005D6AAD"/>
    <w:rsid w:val="005D6E2E"/>
    <w:rsid w:val="005D764C"/>
    <w:rsid w:val="005E0052"/>
    <w:rsid w:val="005E0254"/>
    <w:rsid w:val="005E17A8"/>
    <w:rsid w:val="005E1877"/>
    <w:rsid w:val="005E19CA"/>
    <w:rsid w:val="005E1FF0"/>
    <w:rsid w:val="005E2894"/>
    <w:rsid w:val="005E2A72"/>
    <w:rsid w:val="005E3911"/>
    <w:rsid w:val="005E3EC2"/>
    <w:rsid w:val="005E4803"/>
    <w:rsid w:val="005E4DEF"/>
    <w:rsid w:val="005E51D7"/>
    <w:rsid w:val="005E529E"/>
    <w:rsid w:val="005E587C"/>
    <w:rsid w:val="005E6BB7"/>
    <w:rsid w:val="005E6C55"/>
    <w:rsid w:val="005E70A6"/>
    <w:rsid w:val="005E71B4"/>
    <w:rsid w:val="005E781C"/>
    <w:rsid w:val="005F02DF"/>
    <w:rsid w:val="005F0499"/>
    <w:rsid w:val="005F061A"/>
    <w:rsid w:val="005F0AE9"/>
    <w:rsid w:val="005F1F03"/>
    <w:rsid w:val="005F28EB"/>
    <w:rsid w:val="005F3151"/>
    <w:rsid w:val="005F40AB"/>
    <w:rsid w:val="005F449C"/>
    <w:rsid w:val="005F467A"/>
    <w:rsid w:val="005F4B3E"/>
    <w:rsid w:val="005F5DF7"/>
    <w:rsid w:val="005F78C4"/>
    <w:rsid w:val="006008C2"/>
    <w:rsid w:val="006008C7"/>
    <w:rsid w:val="00600E21"/>
    <w:rsid w:val="00601373"/>
    <w:rsid w:val="00601BA3"/>
    <w:rsid w:val="0060228C"/>
    <w:rsid w:val="0060234A"/>
    <w:rsid w:val="00602554"/>
    <w:rsid w:val="00603479"/>
    <w:rsid w:val="006038AA"/>
    <w:rsid w:val="00603D6C"/>
    <w:rsid w:val="00604093"/>
    <w:rsid w:val="00604220"/>
    <w:rsid w:val="0060472C"/>
    <w:rsid w:val="00604FD2"/>
    <w:rsid w:val="00605140"/>
    <w:rsid w:val="006056F7"/>
    <w:rsid w:val="006061E3"/>
    <w:rsid w:val="0060791A"/>
    <w:rsid w:val="00610E98"/>
    <w:rsid w:val="0061106D"/>
    <w:rsid w:val="00611B61"/>
    <w:rsid w:val="0061219A"/>
    <w:rsid w:val="00612BD2"/>
    <w:rsid w:val="006131D3"/>
    <w:rsid w:val="006131E2"/>
    <w:rsid w:val="00613A56"/>
    <w:rsid w:val="00613CDA"/>
    <w:rsid w:val="00615828"/>
    <w:rsid w:val="00615967"/>
    <w:rsid w:val="0061666C"/>
    <w:rsid w:val="00616E08"/>
    <w:rsid w:val="00616E45"/>
    <w:rsid w:val="00620AB5"/>
    <w:rsid w:val="00620E7F"/>
    <w:rsid w:val="006217F6"/>
    <w:rsid w:val="0062485C"/>
    <w:rsid w:val="00625242"/>
    <w:rsid w:val="00625946"/>
    <w:rsid w:val="00625F3C"/>
    <w:rsid w:val="0062625D"/>
    <w:rsid w:val="00626ADC"/>
    <w:rsid w:val="00626D64"/>
    <w:rsid w:val="00626EA1"/>
    <w:rsid w:val="006274FE"/>
    <w:rsid w:val="00627965"/>
    <w:rsid w:val="00630037"/>
    <w:rsid w:val="0063004F"/>
    <w:rsid w:val="0063058B"/>
    <w:rsid w:val="0063065D"/>
    <w:rsid w:val="006319AE"/>
    <w:rsid w:val="00631B4C"/>
    <w:rsid w:val="00631D02"/>
    <w:rsid w:val="00631FD8"/>
    <w:rsid w:val="006320BF"/>
    <w:rsid w:val="00632141"/>
    <w:rsid w:val="0063217D"/>
    <w:rsid w:val="00632CB0"/>
    <w:rsid w:val="0063415B"/>
    <w:rsid w:val="00634670"/>
    <w:rsid w:val="006364ED"/>
    <w:rsid w:val="00636A2D"/>
    <w:rsid w:val="0063715F"/>
    <w:rsid w:val="0063722D"/>
    <w:rsid w:val="00637297"/>
    <w:rsid w:val="006379DC"/>
    <w:rsid w:val="00640180"/>
    <w:rsid w:val="006418DE"/>
    <w:rsid w:val="00641B6B"/>
    <w:rsid w:val="00641ECD"/>
    <w:rsid w:val="00643957"/>
    <w:rsid w:val="00644318"/>
    <w:rsid w:val="0064460B"/>
    <w:rsid w:val="006449B4"/>
    <w:rsid w:val="00644CC9"/>
    <w:rsid w:val="00645731"/>
    <w:rsid w:val="00645D5A"/>
    <w:rsid w:val="006472DA"/>
    <w:rsid w:val="006474B8"/>
    <w:rsid w:val="006519D0"/>
    <w:rsid w:val="00652232"/>
    <w:rsid w:val="0065243D"/>
    <w:rsid w:val="00652531"/>
    <w:rsid w:val="00653308"/>
    <w:rsid w:val="00653532"/>
    <w:rsid w:val="00653D0B"/>
    <w:rsid w:val="00653F49"/>
    <w:rsid w:val="00654575"/>
    <w:rsid w:val="00654EA9"/>
    <w:rsid w:val="006551AF"/>
    <w:rsid w:val="006552EC"/>
    <w:rsid w:val="0065575F"/>
    <w:rsid w:val="0065673D"/>
    <w:rsid w:val="00657AD4"/>
    <w:rsid w:val="00657C37"/>
    <w:rsid w:val="00660598"/>
    <w:rsid w:val="00660636"/>
    <w:rsid w:val="006606C3"/>
    <w:rsid w:val="00660867"/>
    <w:rsid w:val="00660C65"/>
    <w:rsid w:val="00660CC4"/>
    <w:rsid w:val="0066169C"/>
    <w:rsid w:val="0066191F"/>
    <w:rsid w:val="006625DE"/>
    <w:rsid w:val="00663CE2"/>
    <w:rsid w:val="00664168"/>
    <w:rsid w:val="00664422"/>
    <w:rsid w:val="00664F1E"/>
    <w:rsid w:val="006650FD"/>
    <w:rsid w:val="00665567"/>
    <w:rsid w:val="00667466"/>
    <w:rsid w:val="00667793"/>
    <w:rsid w:val="00670535"/>
    <w:rsid w:val="00671FEA"/>
    <w:rsid w:val="006721EB"/>
    <w:rsid w:val="006723EC"/>
    <w:rsid w:val="00672434"/>
    <w:rsid w:val="006724F6"/>
    <w:rsid w:val="006730DC"/>
    <w:rsid w:val="00673889"/>
    <w:rsid w:val="00673DB5"/>
    <w:rsid w:val="00675443"/>
    <w:rsid w:val="00675AE1"/>
    <w:rsid w:val="00676448"/>
    <w:rsid w:val="00676F2F"/>
    <w:rsid w:val="00680965"/>
    <w:rsid w:val="00680F2A"/>
    <w:rsid w:val="00681177"/>
    <w:rsid w:val="0068179B"/>
    <w:rsid w:val="00683D69"/>
    <w:rsid w:val="00684BEF"/>
    <w:rsid w:val="006854FF"/>
    <w:rsid w:val="00685645"/>
    <w:rsid w:val="00685EB9"/>
    <w:rsid w:val="006864CD"/>
    <w:rsid w:val="00686683"/>
    <w:rsid w:val="00686C96"/>
    <w:rsid w:val="0069029A"/>
    <w:rsid w:val="00690682"/>
    <w:rsid w:val="00690BA0"/>
    <w:rsid w:val="00690E77"/>
    <w:rsid w:val="00691D75"/>
    <w:rsid w:val="00691E79"/>
    <w:rsid w:val="00691F11"/>
    <w:rsid w:val="006922D1"/>
    <w:rsid w:val="006923EC"/>
    <w:rsid w:val="00692661"/>
    <w:rsid w:val="00693645"/>
    <w:rsid w:val="00693C83"/>
    <w:rsid w:val="006944CB"/>
    <w:rsid w:val="006945D5"/>
    <w:rsid w:val="00694721"/>
    <w:rsid w:val="0069482D"/>
    <w:rsid w:val="00694A78"/>
    <w:rsid w:val="00695357"/>
    <w:rsid w:val="006956AF"/>
    <w:rsid w:val="00697917"/>
    <w:rsid w:val="00697AD9"/>
    <w:rsid w:val="006A02D0"/>
    <w:rsid w:val="006A048F"/>
    <w:rsid w:val="006A0D2A"/>
    <w:rsid w:val="006A1960"/>
    <w:rsid w:val="006A19EF"/>
    <w:rsid w:val="006A1CA3"/>
    <w:rsid w:val="006A1FD2"/>
    <w:rsid w:val="006A37B7"/>
    <w:rsid w:val="006A4D8F"/>
    <w:rsid w:val="006A6470"/>
    <w:rsid w:val="006A7174"/>
    <w:rsid w:val="006A77DF"/>
    <w:rsid w:val="006B028C"/>
    <w:rsid w:val="006B0A3B"/>
    <w:rsid w:val="006B15D7"/>
    <w:rsid w:val="006B1DFC"/>
    <w:rsid w:val="006B1EB0"/>
    <w:rsid w:val="006B2DF2"/>
    <w:rsid w:val="006B310B"/>
    <w:rsid w:val="006B323F"/>
    <w:rsid w:val="006B3EAE"/>
    <w:rsid w:val="006B4C05"/>
    <w:rsid w:val="006B4E31"/>
    <w:rsid w:val="006B69EB"/>
    <w:rsid w:val="006B6C6C"/>
    <w:rsid w:val="006B6E3B"/>
    <w:rsid w:val="006B6E43"/>
    <w:rsid w:val="006B6E8B"/>
    <w:rsid w:val="006B745F"/>
    <w:rsid w:val="006B7DA5"/>
    <w:rsid w:val="006C0D5F"/>
    <w:rsid w:val="006C0DDD"/>
    <w:rsid w:val="006C0F10"/>
    <w:rsid w:val="006C18B4"/>
    <w:rsid w:val="006C1A96"/>
    <w:rsid w:val="006C1D7B"/>
    <w:rsid w:val="006C2093"/>
    <w:rsid w:val="006C21F0"/>
    <w:rsid w:val="006C329E"/>
    <w:rsid w:val="006C3399"/>
    <w:rsid w:val="006C3520"/>
    <w:rsid w:val="006C3787"/>
    <w:rsid w:val="006C37C2"/>
    <w:rsid w:val="006C4076"/>
    <w:rsid w:val="006C448E"/>
    <w:rsid w:val="006C47EA"/>
    <w:rsid w:val="006C4EAC"/>
    <w:rsid w:val="006C66B8"/>
    <w:rsid w:val="006C7729"/>
    <w:rsid w:val="006D0D9F"/>
    <w:rsid w:val="006D10EF"/>
    <w:rsid w:val="006D1915"/>
    <w:rsid w:val="006D1E75"/>
    <w:rsid w:val="006D36C1"/>
    <w:rsid w:val="006D3E3C"/>
    <w:rsid w:val="006D5B5B"/>
    <w:rsid w:val="006D5C5D"/>
    <w:rsid w:val="006D5EC7"/>
    <w:rsid w:val="006D6363"/>
    <w:rsid w:val="006D67B9"/>
    <w:rsid w:val="006D6DA3"/>
    <w:rsid w:val="006D7271"/>
    <w:rsid w:val="006D76DD"/>
    <w:rsid w:val="006D7FFA"/>
    <w:rsid w:val="006E06A1"/>
    <w:rsid w:val="006E0CC6"/>
    <w:rsid w:val="006E0E70"/>
    <w:rsid w:val="006E147E"/>
    <w:rsid w:val="006E1628"/>
    <w:rsid w:val="006E1C2B"/>
    <w:rsid w:val="006E2932"/>
    <w:rsid w:val="006E349F"/>
    <w:rsid w:val="006E43EF"/>
    <w:rsid w:val="006E4E89"/>
    <w:rsid w:val="006E6013"/>
    <w:rsid w:val="006E7592"/>
    <w:rsid w:val="006F0C60"/>
    <w:rsid w:val="006F11D5"/>
    <w:rsid w:val="006F185E"/>
    <w:rsid w:val="006F2193"/>
    <w:rsid w:val="006F2675"/>
    <w:rsid w:val="006F29AA"/>
    <w:rsid w:val="006F2B28"/>
    <w:rsid w:val="006F2E62"/>
    <w:rsid w:val="006F351F"/>
    <w:rsid w:val="006F4235"/>
    <w:rsid w:val="006F43FB"/>
    <w:rsid w:val="006F4ACD"/>
    <w:rsid w:val="006F519F"/>
    <w:rsid w:val="006F60E5"/>
    <w:rsid w:val="006F690D"/>
    <w:rsid w:val="007002D8"/>
    <w:rsid w:val="00700BFC"/>
    <w:rsid w:val="007019A9"/>
    <w:rsid w:val="00701DF2"/>
    <w:rsid w:val="00701EB8"/>
    <w:rsid w:val="007029E1"/>
    <w:rsid w:val="00702A58"/>
    <w:rsid w:val="00702ABF"/>
    <w:rsid w:val="00703916"/>
    <w:rsid w:val="00704B8B"/>
    <w:rsid w:val="00704E13"/>
    <w:rsid w:val="00705874"/>
    <w:rsid w:val="00707159"/>
    <w:rsid w:val="0070727A"/>
    <w:rsid w:val="007105C3"/>
    <w:rsid w:val="00711791"/>
    <w:rsid w:val="00711B06"/>
    <w:rsid w:val="007121A3"/>
    <w:rsid w:val="0071225A"/>
    <w:rsid w:val="00712C61"/>
    <w:rsid w:val="00712CDD"/>
    <w:rsid w:val="00712DFD"/>
    <w:rsid w:val="00712E9A"/>
    <w:rsid w:val="007136BA"/>
    <w:rsid w:val="00713AC7"/>
    <w:rsid w:val="0071477D"/>
    <w:rsid w:val="00715219"/>
    <w:rsid w:val="00715A25"/>
    <w:rsid w:val="00715AAB"/>
    <w:rsid w:val="0071661D"/>
    <w:rsid w:val="007167E3"/>
    <w:rsid w:val="007169D9"/>
    <w:rsid w:val="00717209"/>
    <w:rsid w:val="007173AA"/>
    <w:rsid w:val="00717541"/>
    <w:rsid w:val="007177C0"/>
    <w:rsid w:val="0071786E"/>
    <w:rsid w:val="00720F9C"/>
    <w:rsid w:val="007219BB"/>
    <w:rsid w:val="00721F64"/>
    <w:rsid w:val="00722019"/>
    <w:rsid w:val="00723751"/>
    <w:rsid w:val="00723A2F"/>
    <w:rsid w:val="00723B9C"/>
    <w:rsid w:val="00723C07"/>
    <w:rsid w:val="00724785"/>
    <w:rsid w:val="007252AC"/>
    <w:rsid w:val="00725567"/>
    <w:rsid w:val="007257B8"/>
    <w:rsid w:val="00726FCE"/>
    <w:rsid w:val="007279E4"/>
    <w:rsid w:val="00727E3F"/>
    <w:rsid w:val="0073028A"/>
    <w:rsid w:val="00730839"/>
    <w:rsid w:val="00731088"/>
    <w:rsid w:val="007318EB"/>
    <w:rsid w:val="00732016"/>
    <w:rsid w:val="007322A9"/>
    <w:rsid w:val="00732743"/>
    <w:rsid w:val="00732938"/>
    <w:rsid w:val="0073297F"/>
    <w:rsid w:val="007332D8"/>
    <w:rsid w:val="007335EC"/>
    <w:rsid w:val="0073385D"/>
    <w:rsid w:val="0073484A"/>
    <w:rsid w:val="0073491B"/>
    <w:rsid w:val="0073500B"/>
    <w:rsid w:val="00735C21"/>
    <w:rsid w:val="00735D78"/>
    <w:rsid w:val="00735EFF"/>
    <w:rsid w:val="00735FCB"/>
    <w:rsid w:val="0073618D"/>
    <w:rsid w:val="00736860"/>
    <w:rsid w:val="00736EF1"/>
    <w:rsid w:val="007373FF"/>
    <w:rsid w:val="00740D36"/>
    <w:rsid w:val="007413DC"/>
    <w:rsid w:val="007418F5"/>
    <w:rsid w:val="00742BFA"/>
    <w:rsid w:val="00742FA5"/>
    <w:rsid w:val="0074350A"/>
    <w:rsid w:val="0074362D"/>
    <w:rsid w:val="00743D3A"/>
    <w:rsid w:val="007441A0"/>
    <w:rsid w:val="00744301"/>
    <w:rsid w:val="007447CC"/>
    <w:rsid w:val="00745ABC"/>
    <w:rsid w:val="00745D46"/>
    <w:rsid w:val="007466FB"/>
    <w:rsid w:val="00746B85"/>
    <w:rsid w:val="0074743D"/>
    <w:rsid w:val="007478FB"/>
    <w:rsid w:val="00747EFA"/>
    <w:rsid w:val="00750209"/>
    <w:rsid w:val="00750A08"/>
    <w:rsid w:val="00751022"/>
    <w:rsid w:val="007514A7"/>
    <w:rsid w:val="00751740"/>
    <w:rsid w:val="00753AF3"/>
    <w:rsid w:val="00753FEA"/>
    <w:rsid w:val="0075422C"/>
    <w:rsid w:val="00754A87"/>
    <w:rsid w:val="00754B18"/>
    <w:rsid w:val="007557EF"/>
    <w:rsid w:val="00755BE6"/>
    <w:rsid w:val="00756B41"/>
    <w:rsid w:val="00756E21"/>
    <w:rsid w:val="007572A6"/>
    <w:rsid w:val="00760C45"/>
    <w:rsid w:val="00761071"/>
    <w:rsid w:val="0076133F"/>
    <w:rsid w:val="007618DE"/>
    <w:rsid w:val="00762671"/>
    <w:rsid w:val="007632BE"/>
    <w:rsid w:val="00763CF5"/>
    <w:rsid w:val="007662A1"/>
    <w:rsid w:val="00766459"/>
    <w:rsid w:val="00767DBD"/>
    <w:rsid w:val="00770151"/>
    <w:rsid w:val="00772B9A"/>
    <w:rsid w:val="007732CB"/>
    <w:rsid w:val="007736AA"/>
    <w:rsid w:val="00773DFD"/>
    <w:rsid w:val="007754EE"/>
    <w:rsid w:val="0077610F"/>
    <w:rsid w:val="0077660D"/>
    <w:rsid w:val="00776DA3"/>
    <w:rsid w:val="007770FD"/>
    <w:rsid w:val="0077748F"/>
    <w:rsid w:val="00777B08"/>
    <w:rsid w:val="00777C10"/>
    <w:rsid w:val="00780E88"/>
    <w:rsid w:val="00781C43"/>
    <w:rsid w:val="00782333"/>
    <w:rsid w:val="00782E0F"/>
    <w:rsid w:val="00783555"/>
    <w:rsid w:val="007839FC"/>
    <w:rsid w:val="00784CDA"/>
    <w:rsid w:val="00785669"/>
    <w:rsid w:val="00785CAE"/>
    <w:rsid w:val="0078606B"/>
    <w:rsid w:val="00787182"/>
    <w:rsid w:val="007915B8"/>
    <w:rsid w:val="00792108"/>
    <w:rsid w:val="00792755"/>
    <w:rsid w:val="00792921"/>
    <w:rsid w:val="007930DF"/>
    <w:rsid w:val="00793EF5"/>
    <w:rsid w:val="00794BF8"/>
    <w:rsid w:val="0079556C"/>
    <w:rsid w:val="007962EF"/>
    <w:rsid w:val="00796488"/>
    <w:rsid w:val="00796562"/>
    <w:rsid w:val="007A16ED"/>
    <w:rsid w:val="007A1995"/>
    <w:rsid w:val="007A1AEC"/>
    <w:rsid w:val="007A2710"/>
    <w:rsid w:val="007A3DAF"/>
    <w:rsid w:val="007A7096"/>
    <w:rsid w:val="007A71FA"/>
    <w:rsid w:val="007A76BC"/>
    <w:rsid w:val="007B0D25"/>
    <w:rsid w:val="007B1AAF"/>
    <w:rsid w:val="007B1D8F"/>
    <w:rsid w:val="007B2860"/>
    <w:rsid w:val="007B2C29"/>
    <w:rsid w:val="007B2DCC"/>
    <w:rsid w:val="007B452E"/>
    <w:rsid w:val="007B5269"/>
    <w:rsid w:val="007B5694"/>
    <w:rsid w:val="007B58F4"/>
    <w:rsid w:val="007B5FBD"/>
    <w:rsid w:val="007B6BB2"/>
    <w:rsid w:val="007B7864"/>
    <w:rsid w:val="007C01AC"/>
    <w:rsid w:val="007C0595"/>
    <w:rsid w:val="007C0CB0"/>
    <w:rsid w:val="007C0E96"/>
    <w:rsid w:val="007C16F2"/>
    <w:rsid w:val="007C1D57"/>
    <w:rsid w:val="007C1F0B"/>
    <w:rsid w:val="007C2B2C"/>
    <w:rsid w:val="007C335F"/>
    <w:rsid w:val="007C366D"/>
    <w:rsid w:val="007C386C"/>
    <w:rsid w:val="007C4A53"/>
    <w:rsid w:val="007C4E47"/>
    <w:rsid w:val="007C59FD"/>
    <w:rsid w:val="007C5C45"/>
    <w:rsid w:val="007C64A8"/>
    <w:rsid w:val="007C6871"/>
    <w:rsid w:val="007C6D0D"/>
    <w:rsid w:val="007C70AC"/>
    <w:rsid w:val="007C7A88"/>
    <w:rsid w:val="007D017C"/>
    <w:rsid w:val="007D1BFD"/>
    <w:rsid w:val="007D280D"/>
    <w:rsid w:val="007D51F2"/>
    <w:rsid w:val="007D535B"/>
    <w:rsid w:val="007D5F8A"/>
    <w:rsid w:val="007D6A50"/>
    <w:rsid w:val="007D6D21"/>
    <w:rsid w:val="007E018E"/>
    <w:rsid w:val="007E117E"/>
    <w:rsid w:val="007E2905"/>
    <w:rsid w:val="007E2B2A"/>
    <w:rsid w:val="007E32F2"/>
    <w:rsid w:val="007E4211"/>
    <w:rsid w:val="007E4FA7"/>
    <w:rsid w:val="007E5906"/>
    <w:rsid w:val="007E6D28"/>
    <w:rsid w:val="007E6E6B"/>
    <w:rsid w:val="007E7FB3"/>
    <w:rsid w:val="007F0071"/>
    <w:rsid w:val="007F1320"/>
    <w:rsid w:val="007F1419"/>
    <w:rsid w:val="007F2D0B"/>
    <w:rsid w:val="007F341E"/>
    <w:rsid w:val="007F375C"/>
    <w:rsid w:val="007F41FB"/>
    <w:rsid w:val="007F6C7E"/>
    <w:rsid w:val="007F6F69"/>
    <w:rsid w:val="007F7F56"/>
    <w:rsid w:val="00800490"/>
    <w:rsid w:val="00800744"/>
    <w:rsid w:val="00800E27"/>
    <w:rsid w:val="008026A7"/>
    <w:rsid w:val="0080272B"/>
    <w:rsid w:val="00802B41"/>
    <w:rsid w:val="00802FBB"/>
    <w:rsid w:val="00803991"/>
    <w:rsid w:val="00805299"/>
    <w:rsid w:val="00805584"/>
    <w:rsid w:val="008059E6"/>
    <w:rsid w:val="00806660"/>
    <w:rsid w:val="00806DCF"/>
    <w:rsid w:val="00810E27"/>
    <w:rsid w:val="0081116F"/>
    <w:rsid w:val="00811716"/>
    <w:rsid w:val="0081283B"/>
    <w:rsid w:val="008129EA"/>
    <w:rsid w:val="00813DF9"/>
    <w:rsid w:val="00814736"/>
    <w:rsid w:val="00814DC8"/>
    <w:rsid w:val="00816EB4"/>
    <w:rsid w:val="008178AD"/>
    <w:rsid w:val="00817DF7"/>
    <w:rsid w:val="00820222"/>
    <w:rsid w:val="008204F7"/>
    <w:rsid w:val="0082051F"/>
    <w:rsid w:val="0082063F"/>
    <w:rsid w:val="00820B07"/>
    <w:rsid w:val="00820D76"/>
    <w:rsid w:val="0082232B"/>
    <w:rsid w:val="008229FA"/>
    <w:rsid w:val="00822D20"/>
    <w:rsid w:val="00823627"/>
    <w:rsid w:val="00823F1D"/>
    <w:rsid w:val="0082454A"/>
    <w:rsid w:val="0082508E"/>
    <w:rsid w:val="008252A3"/>
    <w:rsid w:val="0082566E"/>
    <w:rsid w:val="008275CE"/>
    <w:rsid w:val="00827860"/>
    <w:rsid w:val="00830360"/>
    <w:rsid w:val="0083070B"/>
    <w:rsid w:val="00830F73"/>
    <w:rsid w:val="00831312"/>
    <w:rsid w:val="00831F06"/>
    <w:rsid w:val="00832302"/>
    <w:rsid w:val="0083293E"/>
    <w:rsid w:val="00833D47"/>
    <w:rsid w:val="00835034"/>
    <w:rsid w:val="00835647"/>
    <w:rsid w:val="008368E9"/>
    <w:rsid w:val="008369B0"/>
    <w:rsid w:val="0083755A"/>
    <w:rsid w:val="00840049"/>
    <w:rsid w:val="0084284D"/>
    <w:rsid w:val="00842929"/>
    <w:rsid w:val="0084322B"/>
    <w:rsid w:val="00843254"/>
    <w:rsid w:val="00843EA7"/>
    <w:rsid w:val="0084488B"/>
    <w:rsid w:val="00844C31"/>
    <w:rsid w:val="008452B7"/>
    <w:rsid w:val="008454A4"/>
    <w:rsid w:val="0084559E"/>
    <w:rsid w:val="00846AEB"/>
    <w:rsid w:val="00846C48"/>
    <w:rsid w:val="00847C5E"/>
    <w:rsid w:val="00850B65"/>
    <w:rsid w:val="00850C5B"/>
    <w:rsid w:val="008517B0"/>
    <w:rsid w:val="00852A4B"/>
    <w:rsid w:val="008533D3"/>
    <w:rsid w:val="0085351F"/>
    <w:rsid w:val="00853749"/>
    <w:rsid w:val="00853ABB"/>
    <w:rsid w:val="00853ABF"/>
    <w:rsid w:val="00853DE5"/>
    <w:rsid w:val="008541AD"/>
    <w:rsid w:val="0085469D"/>
    <w:rsid w:val="00855BBC"/>
    <w:rsid w:val="00856175"/>
    <w:rsid w:val="008566E5"/>
    <w:rsid w:val="008569E5"/>
    <w:rsid w:val="0085718A"/>
    <w:rsid w:val="008604BB"/>
    <w:rsid w:val="0086065D"/>
    <w:rsid w:val="008607EB"/>
    <w:rsid w:val="00860D04"/>
    <w:rsid w:val="00861540"/>
    <w:rsid w:val="0086177B"/>
    <w:rsid w:val="0086268C"/>
    <w:rsid w:val="008629FA"/>
    <w:rsid w:val="00862E9F"/>
    <w:rsid w:val="00862F63"/>
    <w:rsid w:val="0086318C"/>
    <w:rsid w:val="00863221"/>
    <w:rsid w:val="00863458"/>
    <w:rsid w:val="0086371E"/>
    <w:rsid w:val="00863879"/>
    <w:rsid w:val="008640AD"/>
    <w:rsid w:val="00864A00"/>
    <w:rsid w:val="00866866"/>
    <w:rsid w:val="00867274"/>
    <w:rsid w:val="008706C8"/>
    <w:rsid w:val="0087083C"/>
    <w:rsid w:val="00870E36"/>
    <w:rsid w:val="00870E5A"/>
    <w:rsid w:val="00870F75"/>
    <w:rsid w:val="00871301"/>
    <w:rsid w:val="00871E7D"/>
    <w:rsid w:val="0087323A"/>
    <w:rsid w:val="00873C5E"/>
    <w:rsid w:val="00874FBD"/>
    <w:rsid w:val="008751AB"/>
    <w:rsid w:val="0087666B"/>
    <w:rsid w:val="008769B6"/>
    <w:rsid w:val="00876E8C"/>
    <w:rsid w:val="00877867"/>
    <w:rsid w:val="00877BBB"/>
    <w:rsid w:val="0088027F"/>
    <w:rsid w:val="00880B89"/>
    <w:rsid w:val="0088274F"/>
    <w:rsid w:val="008834A0"/>
    <w:rsid w:val="00883852"/>
    <w:rsid w:val="0088390A"/>
    <w:rsid w:val="00883B29"/>
    <w:rsid w:val="00883CAA"/>
    <w:rsid w:val="0088427B"/>
    <w:rsid w:val="0088445D"/>
    <w:rsid w:val="00884BA2"/>
    <w:rsid w:val="00884D4B"/>
    <w:rsid w:val="00884D99"/>
    <w:rsid w:val="00885587"/>
    <w:rsid w:val="00885AEF"/>
    <w:rsid w:val="008912EB"/>
    <w:rsid w:val="00894512"/>
    <w:rsid w:val="008945C3"/>
    <w:rsid w:val="00894978"/>
    <w:rsid w:val="00896674"/>
    <w:rsid w:val="0089683B"/>
    <w:rsid w:val="00896FDE"/>
    <w:rsid w:val="008971D9"/>
    <w:rsid w:val="0089753B"/>
    <w:rsid w:val="00897C87"/>
    <w:rsid w:val="00897FAF"/>
    <w:rsid w:val="008A0293"/>
    <w:rsid w:val="008A0C69"/>
    <w:rsid w:val="008A0EBF"/>
    <w:rsid w:val="008A11B4"/>
    <w:rsid w:val="008A1660"/>
    <w:rsid w:val="008A1F5C"/>
    <w:rsid w:val="008A2F1C"/>
    <w:rsid w:val="008A32E1"/>
    <w:rsid w:val="008A3517"/>
    <w:rsid w:val="008A40C5"/>
    <w:rsid w:val="008A43FA"/>
    <w:rsid w:val="008A50A0"/>
    <w:rsid w:val="008A60E0"/>
    <w:rsid w:val="008A6A32"/>
    <w:rsid w:val="008A6A4B"/>
    <w:rsid w:val="008A6F4E"/>
    <w:rsid w:val="008B0E78"/>
    <w:rsid w:val="008B1010"/>
    <w:rsid w:val="008B1141"/>
    <w:rsid w:val="008B1DA0"/>
    <w:rsid w:val="008B23AA"/>
    <w:rsid w:val="008B25AF"/>
    <w:rsid w:val="008B275A"/>
    <w:rsid w:val="008B31EE"/>
    <w:rsid w:val="008B341A"/>
    <w:rsid w:val="008B3605"/>
    <w:rsid w:val="008B36ED"/>
    <w:rsid w:val="008B42FA"/>
    <w:rsid w:val="008B4549"/>
    <w:rsid w:val="008B563E"/>
    <w:rsid w:val="008B64CF"/>
    <w:rsid w:val="008B6D3B"/>
    <w:rsid w:val="008B7181"/>
    <w:rsid w:val="008B7599"/>
    <w:rsid w:val="008B79C7"/>
    <w:rsid w:val="008B7C50"/>
    <w:rsid w:val="008C0411"/>
    <w:rsid w:val="008C09AA"/>
    <w:rsid w:val="008C0C7D"/>
    <w:rsid w:val="008C13F2"/>
    <w:rsid w:val="008C1E36"/>
    <w:rsid w:val="008C3981"/>
    <w:rsid w:val="008C4031"/>
    <w:rsid w:val="008C4EA2"/>
    <w:rsid w:val="008C6189"/>
    <w:rsid w:val="008C62A4"/>
    <w:rsid w:val="008C7C4A"/>
    <w:rsid w:val="008D01FB"/>
    <w:rsid w:val="008D276E"/>
    <w:rsid w:val="008D2C71"/>
    <w:rsid w:val="008D2FB1"/>
    <w:rsid w:val="008D38B9"/>
    <w:rsid w:val="008D3DCA"/>
    <w:rsid w:val="008D3E85"/>
    <w:rsid w:val="008D3EC7"/>
    <w:rsid w:val="008D4145"/>
    <w:rsid w:val="008D4279"/>
    <w:rsid w:val="008D489A"/>
    <w:rsid w:val="008D4E89"/>
    <w:rsid w:val="008D5234"/>
    <w:rsid w:val="008D566F"/>
    <w:rsid w:val="008D56ED"/>
    <w:rsid w:val="008D5909"/>
    <w:rsid w:val="008D61D9"/>
    <w:rsid w:val="008D623B"/>
    <w:rsid w:val="008D6AE1"/>
    <w:rsid w:val="008D76FC"/>
    <w:rsid w:val="008D7ECE"/>
    <w:rsid w:val="008E044C"/>
    <w:rsid w:val="008E06E8"/>
    <w:rsid w:val="008E1618"/>
    <w:rsid w:val="008E2750"/>
    <w:rsid w:val="008E2A88"/>
    <w:rsid w:val="008E30B2"/>
    <w:rsid w:val="008E3359"/>
    <w:rsid w:val="008E4318"/>
    <w:rsid w:val="008E494B"/>
    <w:rsid w:val="008E4DDA"/>
    <w:rsid w:val="008E5827"/>
    <w:rsid w:val="008E5AE8"/>
    <w:rsid w:val="008E67EC"/>
    <w:rsid w:val="008E6A70"/>
    <w:rsid w:val="008E6CF4"/>
    <w:rsid w:val="008E7107"/>
    <w:rsid w:val="008E7289"/>
    <w:rsid w:val="008E74FE"/>
    <w:rsid w:val="008E75AE"/>
    <w:rsid w:val="008E76BA"/>
    <w:rsid w:val="008E7BBD"/>
    <w:rsid w:val="008E7CC7"/>
    <w:rsid w:val="008F0B99"/>
    <w:rsid w:val="008F2D64"/>
    <w:rsid w:val="008F2F67"/>
    <w:rsid w:val="008F47A5"/>
    <w:rsid w:val="008F4F36"/>
    <w:rsid w:val="008F5996"/>
    <w:rsid w:val="008F5CD6"/>
    <w:rsid w:val="008F62EA"/>
    <w:rsid w:val="008F6DE9"/>
    <w:rsid w:val="008F77C1"/>
    <w:rsid w:val="008F7D52"/>
    <w:rsid w:val="008F7DCD"/>
    <w:rsid w:val="009001F4"/>
    <w:rsid w:val="00900388"/>
    <w:rsid w:val="0090115D"/>
    <w:rsid w:val="00902FBD"/>
    <w:rsid w:val="00903000"/>
    <w:rsid w:val="009032D5"/>
    <w:rsid w:val="00903340"/>
    <w:rsid w:val="00903866"/>
    <w:rsid w:val="0090483E"/>
    <w:rsid w:val="00904C00"/>
    <w:rsid w:val="00905723"/>
    <w:rsid w:val="00905A4A"/>
    <w:rsid w:val="00905DD0"/>
    <w:rsid w:val="00907F2D"/>
    <w:rsid w:val="00910747"/>
    <w:rsid w:val="009109DC"/>
    <w:rsid w:val="00910EEC"/>
    <w:rsid w:val="00911431"/>
    <w:rsid w:val="00911AEC"/>
    <w:rsid w:val="0091289B"/>
    <w:rsid w:val="00912984"/>
    <w:rsid w:val="00912A7F"/>
    <w:rsid w:val="00913C11"/>
    <w:rsid w:val="00913FB3"/>
    <w:rsid w:val="0091458A"/>
    <w:rsid w:val="00915ACF"/>
    <w:rsid w:val="00916693"/>
    <w:rsid w:val="00916C21"/>
    <w:rsid w:val="00917252"/>
    <w:rsid w:val="0091755C"/>
    <w:rsid w:val="009179D4"/>
    <w:rsid w:val="0092121A"/>
    <w:rsid w:val="009214CA"/>
    <w:rsid w:val="0092172B"/>
    <w:rsid w:val="009223DC"/>
    <w:rsid w:val="00922556"/>
    <w:rsid w:val="009227D4"/>
    <w:rsid w:val="00923ACC"/>
    <w:rsid w:val="00924D0F"/>
    <w:rsid w:val="009263CC"/>
    <w:rsid w:val="0092656F"/>
    <w:rsid w:val="009269C3"/>
    <w:rsid w:val="0092718C"/>
    <w:rsid w:val="009300BB"/>
    <w:rsid w:val="009303F4"/>
    <w:rsid w:val="009310CC"/>
    <w:rsid w:val="009316FE"/>
    <w:rsid w:val="0093221F"/>
    <w:rsid w:val="009326BF"/>
    <w:rsid w:val="00932701"/>
    <w:rsid w:val="00933826"/>
    <w:rsid w:val="009347B7"/>
    <w:rsid w:val="00934BB8"/>
    <w:rsid w:val="00935933"/>
    <w:rsid w:val="00936129"/>
    <w:rsid w:val="00936EAD"/>
    <w:rsid w:val="00937089"/>
    <w:rsid w:val="00937AE1"/>
    <w:rsid w:val="00937B04"/>
    <w:rsid w:val="0094038A"/>
    <w:rsid w:val="0094047F"/>
    <w:rsid w:val="00940D47"/>
    <w:rsid w:val="00940EDA"/>
    <w:rsid w:val="0094130B"/>
    <w:rsid w:val="00942C91"/>
    <w:rsid w:val="00942F8A"/>
    <w:rsid w:val="00943163"/>
    <w:rsid w:val="00943A8D"/>
    <w:rsid w:val="009457EE"/>
    <w:rsid w:val="009464C9"/>
    <w:rsid w:val="00946EF9"/>
    <w:rsid w:val="0094719E"/>
    <w:rsid w:val="00947DE1"/>
    <w:rsid w:val="009510FD"/>
    <w:rsid w:val="00951413"/>
    <w:rsid w:val="00951B1D"/>
    <w:rsid w:val="00951C34"/>
    <w:rsid w:val="00951DB8"/>
    <w:rsid w:val="00951E2F"/>
    <w:rsid w:val="00954375"/>
    <w:rsid w:val="00954586"/>
    <w:rsid w:val="00954612"/>
    <w:rsid w:val="0095463A"/>
    <w:rsid w:val="00954E55"/>
    <w:rsid w:val="00954F03"/>
    <w:rsid w:val="0095565D"/>
    <w:rsid w:val="00956A1B"/>
    <w:rsid w:val="00956A90"/>
    <w:rsid w:val="00957A93"/>
    <w:rsid w:val="00957D05"/>
    <w:rsid w:val="00960AA4"/>
    <w:rsid w:val="009619CA"/>
    <w:rsid w:val="009641C8"/>
    <w:rsid w:val="00964953"/>
    <w:rsid w:val="00964D0A"/>
    <w:rsid w:val="00964F23"/>
    <w:rsid w:val="0096579D"/>
    <w:rsid w:val="0096592F"/>
    <w:rsid w:val="009659EA"/>
    <w:rsid w:val="00965A2E"/>
    <w:rsid w:val="00965D5A"/>
    <w:rsid w:val="009679F0"/>
    <w:rsid w:val="00967DFA"/>
    <w:rsid w:val="00970378"/>
    <w:rsid w:val="00970F18"/>
    <w:rsid w:val="0097149C"/>
    <w:rsid w:val="00971D06"/>
    <w:rsid w:val="009720B1"/>
    <w:rsid w:val="00972254"/>
    <w:rsid w:val="00972443"/>
    <w:rsid w:val="00973FCC"/>
    <w:rsid w:val="00975199"/>
    <w:rsid w:val="0097599A"/>
    <w:rsid w:val="0097795E"/>
    <w:rsid w:val="00977DE9"/>
    <w:rsid w:val="0098051B"/>
    <w:rsid w:val="00980B1A"/>
    <w:rsid w:val="00981292"/>
    <w:rsid w:val="00981697"/>
    <w:rsid w:val="009816A0"/>
    <w:rsid w:val="00981C7C"/>
    <w:rsid w:val="0098203F"/>
    <w:rsid w:val="00982662"/>
    <w:rsid w:val="0098290D"/>
    <w:rsid w:val="00982D29"/>
    <w:rsid w:val="0098571A"/>
    <w:rsid w:val="00986A84"/>
    <w:rsid w:val="00986C4A"/>
    <w:rsid w:val="009900D4"/>
    <w:rsid w:val="00990461"/>
    <w:rsid w:val="009907C7"/>
    <w:rsid w:val="00991F46"/>
    <w:rsid w:val="00992EAE"/>
    <w:rsid w:val="00992F1C"/>
    <w:rsid w:val="00993531"/>
    <w:rsid w:val="00993F23"/>
    <w:rsid w:val="0099479C"/>
    <w:rsid w:val="00996CDC"/>
    <w:rsid w:val="00996F86"/>
    <w:rsid w:val="0099747E"/>
    <w:rsid w:val="00997B62"/>
    <w:rsid w:val="00997B84"/>
    <w:rsid w:val="00997D52"/>
    <w:rsid w:val="009A0334"/>
    <w:rsid w:val="009A08C7"/>
    <w:rsid w:val="009A0E0B"/>
    <w:rsid w:val="009A1D7F"/>
    <w:rsid w:val="009A3967"/>
    <w:rsid w:val="009A40AC"/>
    <w:rsid w:val="009A40DA"/>
    <w:rsid w:val="009A46A8"/>
    <w:rsid w:val="009A4A18"/>
    <w:rsid w:val="009A503F"/>
    <w:rsid w:val="009A55CB"/>
    <w:rsid w:val="009A5669"/>
    <w:rsid w:val="009A5A2F"/>
    <w:rsid w:val="009A5A42"/>
    <w:rsid w:val="009A5D8A"/>
    <w:rsid w:val="009A60D8"/>
    <w:rsid w:val="009A70FC"/>
    <w:rsid w:val="009A7379"/>
    <w:rsid w:val="009A7569"/>
    <w:rsid w:val="009A77F7"/>
    <w:rsid w:val="009A78A4"/>
    <w:rsid w:val="009B03D8"/>
    <w:rsid w:val="009B04AF"/>
    <w:rsid w:val="009B0669"/>
    <w:rsid w:val="009B10AE"/>
    <w:rsid w:val="009B13AE"/>
    <w:rsid w:val="009B2AC8"/>
    <w:rsid w:val="009B30EF"/>
    <w:rsid w:val="009B3333"/>
    <w:rsid w:val="009B43F3"/>
    <w:rsid w:val="009B45AF"/>
    <w:rsid w:val="009B4E91"/>
    <w:rsid w:val="009B5264"/>
    <w:rsid w:val="009B5BA4"/>
    <w:rsid w:val="009B5C9B"/>
    <w:rsid w:val="009B6805"/>
    <w:rsid w:val="009B7A21"/>
    <w:rsid w:val="009C0522"/>
    <w:rsid w:val="009C05E6"/>
    <w:rsid w:val="009C06BF"/>
    <w:rsid w:val="009C1350"/>
    <w:rsid w:val="009C1CAE"/>
    <w:rsid w:val="009C22D5"/>
    <w:rsid w:val="009C2A54"/>
    <w:rsid w:val="009C2C9C"/>
    <w:rsid w:val="009C443B"/>
    <w:rsid w:val="009C44A3"/>
    <w:rsid w:val="009C49D6"/>
    <w:rsid w:val="009C536E"/>
    <w:rsid w:val="009C543D"/>
    <w:rsid w:val="009C5A7E"/>
    <w:rsid w:val="009C60B8"/>
    <w:rsid w:val="009C6250"/>
    <w:rsid w:val="009C64D2"/>
    <w:rsid w:val="009C6946"/>
    <w:rsid w:val="009C6F7B"/>
    <w:rsid w:val="009C7F41"/>
    <w:rsid w:val="009D0745"/>
    <w:rsid w:val="009D18FD"/>
    <w:rsid w:val="009D22C7"/>
    <w:rsid w:val="009D22E7"/>
    <w:rsid w:val="009D24FE"/>
    <w:rsid w:val="009D3666"/>
    <w:rsid w:val="009D51EB"/>
    <w:rsid w:val="009D53AB"/>
    <w:rsid w:val="009D54AD"/>
    <w:rsid w:val="009D5837"/>
    <w:rsid w:val="009D64D2"/>
    <w:rsid w:val="009D6BCA"/>
    <w:rsid w:val="009D746F"/>
    <w:rsid w:val="009E0107"/>
    <w:rsid w:val="009E08A9"/>
    <w:rsid w:val="009E137B"/>
    <w:rsid w:val="009E1399"/>
    <w:rsid w:val="009E17EC"/>
    <w:rsid w:val="009E329A"/>
    <w:rsid w:val="009E3C85"/>
    <w:rsid w:val="009E4066"/>
    <w:rsid w:val="009E4143"/>
    <w:rsid w:val="009E481C"/>
    <w:rsid w:val="009E50C9"/>
    <w:rsid w:val="009E5554"/>
    <w:rsid w:val="009E6498"/>
    <w:rsid w:val="009E6577"/>
    <w:rsid w:val="009E743B"/>
    <w:rsid w:val="009E7758"/>
    <w:rsid w:val="009E7C38"/>
    <w:rsid w:val="009F0B6D"/>
    <w:rsid w:val="009F0C23"/>
    <w:rsid w:val="009F14A5"/>
    <w:rsid w:val="009F17C9"/>
    <w:rsid w:val="009F1855"/>
    <w:rsid w:val="009F1A3A"/>
    <w:rsid w:val="009F1FD5"/>
    <w:rsid w:val="009F210D"/>
    <w:rsid w:val="009F25F0"/>
    <w:rsid w:val="009F266E"/>
    <w:rsid w:val="009F3043"/>
    <w:rsid w:val="009F3138"/>
    <w:rsid w:val="009F3722"/>
    <w:rsid w:val="009F4164"/>
    <w:rsid w:val="009F4A31"/>
    <w:rsid w:val="009F5F79"/>
    <w:rsid w:val="009F650D"/>
    <w:rsid w:val="009F793C"/>
    <w:rsid w:val="009F7A46"/>
    <w:rsid w:val="009F7B9E"/>
    <w:rsid w:val="00A006AD"/>
    <w:rsid w:val="00A00A9F"/>
    <w:rsid w:val="00A00C6D"/>
    <w:rsid w:val="00A010FB"/>
    <w:rsid w:val="00A01253"/>
    <w:rsid w:val="00A012C7"/>
    <w:rsid w:val="00A018BE"/>
    <w:rsid w:val="00A0236C"/>
    <w:rsid w:val="00A0284F"/>
    <w:rsid w:val="00A03374"/>
    <w:rsid w:val="00A03698"/>
    <w:rsid w:val="00A03C65"/>
    <w:rsid w:val="00A04DE0"/>
    <w:rsid w:val="00A06489"/>
    <w:rsid w:val="00A067F3"/>
    <w:rsid w:val="00A06A03"/>
    <w:rsid w:val="00A06B7B"/>
    <w:rsid w:val="00A10169"/>
    <w:rsid w:val="00A105A5"/>
    <w:rsid w:val="00A10E02"/>
    <w:rsid w:val="00A118B7"/>
    <w:rsid w:val="00A12ADB"/>
    <w:rsid w:val="00A13A82"/>
    <w:rsid w:val="00A13D35"/>
    <w:rsid w:val="00A13DAA"/>
    <w:rsid w:val="00A14073"/>
    <w:rsid w:val="00A14637"/>
    <w:rsid w:val="00A1464E"/>
    <w:rsid w:val="00A1465D"/>
    <w:rsid w:val="00A14F9D"/>
    <w:rsid w:val="00A152FA"/>
    <w:rsid w:val="00A16BD9"/>
    <w:rsid w:val="00A171A2"/>
    <w:rsid w:val="00A172F9"/>
    <w:rsid w:val="00A175E3"/>
    <w:rsid w:val="00A178BC"/>
    <w:rsid w:val="00A1798D"/>
    <w:rsid w:val="00A20B24"/>
    <w:rsid w:val="00A2189E"/>
    <w:rsid w:val="00A22CA5"/>
    <w:rsid w:val="00A24716"/>
    <w:rsid w:val="00A24BFE"/>
    <w:rsid w:val="00A250A5"/>
    <w:rsid w:val="00A25797"/>
    <w:rsid w:val="00A25BCF"/>
    <w:rsid w:val="00A25D3B"/>
    <w:rsid w:val="00A25E12"/>
    <w:rsid w:val="00A2762F"/>
    <w:rsid w:val="00A2766A"/>
    <w:rsid w:val="00A27692"/>
    <w:rsid w:val="00A27E57"/>
    <w:rsid w:val="00A308EE"/>
    <w:rsid w:val="00A30942"/>
    <w:rsid w:val="00A31274"/>
    <w:rsid w:val="00A313C1"/>
    <w:rsid w:val="00A31900"/>
    <w:rsid w:val="00A32B3D"/>
    <w:rsid w:val="00A33AC2"/>
    <w:rsid w:val="00A3429A"/>
    <w:rsid w:val="00A360FE"/>
    <w:rsid w:val="00A368CC"/>
    <w:rsid w:val="00A368FB"/>
    <w:rsid w:val="00A36C7E"/>
    <w:rsid w:val="00A37206"/>
    <w:rsid w:val="00A37501"/>
    <w:rsid w:val="00A3791A"/>
    <w:rsid w:val="00A401BF"/>
    <w:rsid w:val="00A40336"/>
    <w:rsid w:val="00A418A2"/>
    <w:rsid w:val="00A41BD0"/>
    <w:rsid w:val="00A41C13"/>
    <w:rsid w:val="00A42049"/>
    <w:rsid w:val="00A4329E"/>
    <w:rsid w:val="00A432EC"/>
    <w:rsid w:val="00A4333D"/>
    <w:rsid w:val="00A43565"/>
    <w:rsid w:val="00A44257"/>
    <w:rsid w:val="00A45DAC"/>
    <w:rsid w:val="00A46B7A"/>
    <w:rsid w:val="00A46BF0"/>
    <w:rsid w:val="00A46FE1"/>
    <w:rsid w:val="00A5022A"/>
    <w:rsid w:val="00A50BBE"/>
    <w:rsid w:val="00A514E0"/>
    <w:rsid w:val="00A51529"/>
    <w:rsid w:val="00A527C8"/>
    <w:rsid w:val="00A53030"/>
    <w:rsid w:val="00A5312B"/>
    <w:rsid w:val="00A54222"/>
    <w:rsid w:val="00A54626"/>
    <w:rsid w:val="00A552FF"/>
    <w:rsid w:val="00A56965"/>
    <w:rsid w:val="00A572AB"/>
    <w:rsid w:val="00A57369"/>
    <w:rsid w:val="00A5742A"/>
    <w:rsid w:val="00A60573"/>
    <w:rsid w:val="00A607D0"/>
    <w:rsid w:val="00A60F68"/>
    <w:rsid w:val="00A6106A"/>
    <w:rsid w:val="00A61CB9"/>
    <w:rsid w:val="00A61D9E"/>
    <w:rsid w:val="00A63493"/>
    <w:rsid w:val="00A6379A"/>
    <w:rsid w:val="00A63831"/>
    <w:rsid w:val="00A63B18"/>
    <w:rsid w:val="00A63E64"/>
    <w:rsid w:val="00A64DD4"/>
    <w:rsid w:val="00A65247"/>
    <w:rsid w:val="00A6651D"/>
    <w:rsid w:val="00A669FE"/>
    <w:rsid w:val="00A66BAB"/>
    <w:rsid w:val="00A67160"/>
    <w:rsid w:val="00A7024F"/>
    <w:rsid w:val="00A70648"/>
    <w:rsid w:val="00A70CFE"/>
    <w:rsid w:val="00A71544"/>
    <w:rsid w:val="00A71668"/>
    <w:rsid w:val="00A72632"/>
    <w:rsid w:val="00A72645"/>
    <w:rsid w:val="00A73287"/>
    <w:rsid w:val="00A73A2C"/>
    <w:rsid w:val="00A7502D"/>
    <w:rsid w:val="00A769FC"/>
    <w:rsid w:val="00A76C35"/>
    <w:rsid w:val="00A77A2D"/>
    <w:rsid w:val="00A80462"/>
    <w:rsid w:val="00A80739"/>
    <w:rsid w:val="00A8097A"/>
    <w:rsid w:val="00A81477"/>
    <w:rsid w:val="00A818E7"/>
    <w:rsid w:val="00A8246A"/>
    <w:rsid w:val="00A856AA"/>
    <w:rsid w:val="00A861C5"/>
    <w:rsid w:val="00A863D3"/>
    <w:rsid w:val="00A86C6A"/>
    <w:rsid w:val="00A86D87"/>
    <w:rsid w:val="00A87472"/>
    <w:rsid w:val="00A87928"/>
    <w:rsid w:val="00A90D8B"/>
    <w:rsid w:val="00A910B0"/>
    <w:rsid w:val="00A91CAD"/>
    <w:rsid w:val="00A9303F"/>
    <w:rsid w:val="00A9332B"/>
    <w:rsid w:val="00A9337C"/>
    <w:rsid w:val="00A93B71"/>
    <w:rsid w:val="00A93C63"/>
    <w:rsid w:val="00A95286"/>
    <w:rsid w:val="00A95F67"/>
    <w:rsid w:val="00A96A35"/>
    <w:rsid w:val="00A97BB5"/>
    <w:rsid w:val="00AA23ED"/>
    <w:rsid w:val="00AA2E0A"/>
    <w:rsid w:val="00AA3640"/>
    <w:rsid w:val="00AA3658"/>
    <w:rsid w:val="00AA376E"/>
    <w:rsid w:val="00AA4445"/>
    <w:rsid w:val="00AA645B"/>
    <w:rsid w:val="00AA693E"/>
    <w:rsid w:val="00AA771F"/>
    <w:rsid w:val="00AA7A2F"/>
    <w:rsid w:val="00AA7AC4"/>
    <w:rsid w:val="00AA7DA6"/>
    <w:rsid w:val="00AB05A7"/>
    <w:rsid w:val="00AB1005"/>
    <w:rsid w:val="00AB1691"/>
    <w:rsid w:val="00AB1F7F"/>
    <w:rsid w:val="00AB23BA"/>
    <w:rsid w:val="00AB2659"/>
    <w:rsid w:val="00AB3DF7"/>
    <w:rsid w:val="00AB3F6E"/>
    <w:rsid w:val="00AB41DE"/>
    <w:rsid w:val="00AB5C8F"/>
    <w:rsid w:val="00AB5CBF"/>
    <w:rsid w:val="00AB601F"/>
    <w:rsid w:val="00AB7A75"/>
    <w:rsid w:val="00AB7BFF"/>
    <w:rsid w:val="00AB7E73"/>
    <w:rsid w:val="00AC1AAA"/>
    <w:rsid w:val="00AC2931"/>
    <w:rsid w:val="00AC2BBD"/>
    <w:rsid w:val="00AC313D"/>
    <w:rsid w:val="00AC36B6"/>
    <w:rsid w:val="00AC386A"/>
    <w:rsid w:val="00AC420F"/>
    <w:rsid w:val="00AC5C87"/>
    <w:rsid w:val="00AC6DCD"/>
    <w:rsid w:val="00AC6F6B"/>
    <w:rsid w:val="00AC7902"/>
    <w:rsid w:val="00AD027D"/>
    <w:rsid w:val="00AD02A4"/>
    <w:rsid w:val="00AD0710"/>
    <w:rsid w:val="00AD0C06"/>
    <w:rsid w:val="00AD3330"/>
    <w:rsid w:val="00AD3633"/>
    <w:rsid w:val="00AD4433"/>
    <w:rsid w:val="00AD4BDC"/>
    <w:rsid w:val="00AD51A9"/>
    <w:rsid w:val="00AD6E19"/>
    <w:rsid w:val="00AD7970"/>
    <w:rsid w:val="00AE029B"/>
    <w:rsid w:val="00AE050E"/>
    <w:rsid w:val="00AE0EB9"/>
    <w:rsid w:val="00AE1480"/>
    <w:rsid w:val="00AE1B18"/>
    <w:rsid w:val="00AE1BF5"/>
    <w:rsid w:val="00AE1E58"/>
    <w:rsid w:val="00AE1F72"/>
    <w:rsid w:val="00AE3118"/>
    <w:rsid w:val="00AE40AE"/>
    <w:rsid w:val="00AE429B"/>
    <w:rsid w:val="00AE4D5B"/>
    <w:rsid w:val="00AE545F"/>
    <w:rsid w:val="00AE5668"/>
    <w:rsid w:val="00AE5B13"/>
    <w:rsid w:val="00AE6027"/>
    <w:rsid w:val="00AE6AF7"/>
    <w:rsid w:val="00AE6D58"/>
    <w:rsid w:val="00AE6E8A"/>
    <w:rsid w:val="00AE7C37"/>
    <w:rsid w:val="00AF00E4"/>
    <w:rsid w:val="00AF041D"/>
    <w:rsid w:val="00AF0697"/>
    <w:rsid w:val="00AF1A93"/>
    <w:rsid w:val="00AF20C9"/>
    <w:rsid w:val="00AF2292"/>
    <w:rsid w:val="00AF28C2"/>
    <w:rsid w:val="00AF2EF4"/>
    <w:rsid w:val="00AF3C97"/>
    <w:rsid w:val="00AF405C"/>
    <w:rsid w:val="00AF4B3A"/>
    <w:rsid w:val="00AF4D61"/>
    <w:rsid w:val="00AF4D88"/>
    <w:rsid w:val="00AF4E73"/>
    <w:rsid w:val="00AF64D1"/>
    <w:rsid w:val="00AF69FB"/>
    <w:rsid w:val="00AF6D64"/>
    <w:rsid w:val="00AF6E50"/>
    <w:rsid w:val="00AF73E3"/>
    <w:rsid w:val="00B003CF"/>
    <w:rsid w:val="00B00C82"/>
    <w:rsid w:val="00B014FD"/>
    <w:rsid w:val="00B01969"/>
    <w:rsid w:val="00B0329F"/>
    <w:rsid w:val="00B04C5C"/>
    <w:rsid w:val="00B063FB"/>
    <w:rsid w:val="00B06848"/>
    <w:rsid w:val="00B06D7C"/>
    <w:rsid w:val="00B07341"/>
    <w:rsid w:val="00B1017B"/>
    <w:rsid w:val="00B10856"/>
    <w:rsid w:val="00B1152E"/>
    <w:rsid w:val="00B117F9"/>
    <w:rsid w:val="00B11FF0"/>
    <w:rsid w:val="00B12653"/>
    <w:rsid w:val="00B1332C"/>
    <w:rsid w:val="00B1343D"/>
    <w:rsid w:val="00B13953"/>
    <w:rsid w:val="00B14A3F"/>
    <w:rsid w:val="00B14CDF"/>
    <w:rsid w:val="00B14D5A"/>
    <w:rsid w:val="00B14DA2"/>
    <w:rsid w:val="00B1560D"/>
    <w:rsid w:val="00B166D0"/>
    <w:rsid w:val="00B16C22"/>
    <w:rsid w:val="00B1720E"/>
    <w:rsid w:val="00B1728A"/>
    <w:rsid w:val="00B20572"/>
    <w:rsid w:val="00B21E4D"/>
    <w:rsid w:val="00B22E4B"/>
    <w:rsid w:val="00B233A5"/>
    <w:rsid w:val="00B2501B"/>
    <w:rsid w:val="00B252DC"/>
    <w:rsid w:val="00B25E3D"/>
    <w:rsid w:val="00B25E6D"/>
    <w:rsid w:val="00B25F7B"/>
    <w:rsid w:val="00B272D5"/>
    <w:rsid w:val="00B30D2B"/>
    <w:rsid w:val="00B31303"/>
    <w:rsid w:val="00B328C1"/>
    <w:rsid w:val="00B328E9"/>
    <w:rsid w:val="00B3343D"/>
    <w:rsid w:val="00B33618"/>
    <w:rsid w:val="00B34022"/>
    <w:rsid w:val="00B343EB"/>
    <w:rsid w:val="00B34B24"/>
    <w:rsid w:val="00B34D43"/>
    <w:rsid w:val="00B3554F"/>
    <w:rsid w:val="00B35B99"/>
    <w:rsid w:val="00B360C5"/>
    <w:rsid w:val="00B363FA"/>
    <w:rsid w:val="00B3690B"/>
    <w:rsid w:val="00B37358"/>
    <w:rsid w:val="00B37660"/>
    <w:rsid w:val="00B40620"/>
    <w:rsid w:val="00B40877"/>
    <w:rsid w:val="00B4152D"/>
    <w:rsid w:val="00B420BB"/>
    <w:rsid w:val="00B43A5D"/>
    <w:rsid w:val="00B4495E"/>
    <w:rsid w:val="00B4553D"/>
    <w:rsid w:val="00B47C36"/>
    <w:rsid w:val="00B5167E"/>
    <w:rsid w:val="00B51DBC"/>
    <w:rsid w:val="00B52695"/>
    <w:rsid w:val="00B52A19"/>
    <w:rsid w:val="00B5395D"/>
    <w:rsid w:val="00B53E28"/>
    <w:rsid w:val="00B54622"/>
    <w:rsid w:val="00B55907"/>
    <w:rsid w:val="00B55CFD"/>
    <w:rsid w:val="00B56992"/>
    <w:rsid w:val="00B57C5F"/>
    <w:rsid w:val="00B60E1B"/>
    <w:rsid w:val="00B61E64"/>
    <w:rsid w:val="00B6245F"/>
    <w:rsid w:val="00B625FF"/>
    <w:rsid w:val="00B6324F"/>
    <w:rsid w:val="00B63287"/>
    <w:rsid w:val="00B64D32"/>
    <w:rsid w:val="00B650FB"/>
    <w:rsid w:val="00B662B5"/>
    <w:rsid w:val="00B669FA"/>
    <w:rsid w:val="00B66BB1"/>
    <w:rsid w:val="00B700A4"/>
    <w:rsid w:val="00B70683"/>
    <w:rsid w:val="00B71104"/>
    <w:rsid w:val="00B71D0F"/>
    <w:rsid w:val="00B72077"/>
    <w:rsid w:val="00B7352B"/>
    <w:rsid w:val="00B739E9"/>
    <w:rsid w:val="00B74F04"/>
    <w:rsid w:val="00B779C0"/>
    <w:rsid w:val="00B80113"/>
    <w:rsid w:val="00B806F8"/>
    <w:rsid w:val="00B80A7C"/>
    <w:rsid w:val="00B80EAB"/>
    <w:rsid w:val="00B81056"/>
    <w:rsid w:val="00B8167F"/>
    <w:rsid w:val="00B81A0C"/>
    <w:rsid w:val="00B81B55"/>
    <w:rsid w:val="00B825C1"/>
    <w:rsid w:val="00B82719"/>
    <w:rsid w:val="00B82C81"/>
    <w:rsid w:val="00B834C9"/>
    <w:rsid w:val="00B836DA"/>
    <w:rsid w:val="00B83CBD"/>
    <w:rsid w:val="00B8559B"/>
    <w:rsid w:val="00B8671C"/>
    <w:rsid w:val="00B87F83"/>
    <w:rsid w:val="00B90747"/>
    <w:rsid w:val="00B91769"/>
    <w:rsid w:val="00B919C2"/>
    <w:rsid w:val="00B92B0D"/>
    <w:rsid w:val="00B93283"/>
    <w:rsid w:val="00B957CB"/>
    <w:rsid w:val="00B96023"/>
    <w:rsid w:val="00B96326"/>
    <w:rsid w:val="00B96E8F"/>
    <w:rsid w:val="00B97BDE"/>
    <w:rsid w:val="00BA01C5"/>
    <w:rsid w:val="00BA06DE"/>
    <w:rsid w:val="00BA34FF"/>
    <w:rsid w:val="00BA39D5"/>
    <w:rsid w:val="00BA50AA"/>
    <w:rsid w:val="00BA55DC"/>
    <w:rsid w:val="00BA58D4"/>
    <w:rsid w:val="00BA5B7E"/>
    <w:rsid w:val="00BA60AD"/>
    <w:rsid w:val="00BA7811"/>
    <w:rsid w:val="00BB0872"/>
    <w:rsid w:val="00BB1546"/>
    <w:rsid w:val="00BB166D"/>
    <w:rsid w:val="00BB1CF3"/>
    <w:rsid w:val="00BB2829"/>
    <w:rsid w:val="00BB2A04"/>
    <w:rsid w:val="00BB2A64"/>
    <w:rsid w:val="00BB3509"/>
    <w:rsid w:val="00BB3F4C"/>
    <w:rsid w:val="00BB438D"/>
    <w:rsid w:val="00BB4731"/>
    <w:rsid w:val="00BB4D4B"/>
    <w:rsid w:val="00BB5BFB"/>
    <w:rsid w:val="00BB5F5D"/>
    <w:rsid w:val="00BB6E2F"/>
    <w:rsid w:val="00BB6F9D"/>
    <w:rsid w:val="00BB71CE"/>
    <w:rsid w:val="00BC14B6"/>
    <w:rsid w:val="00BC158F"/>
    <w:rsid w:val="00BC1D8E"/>
    <w:rsid w:val="00BC1FE6"/>
    <w:rsid w:val="00BC2349"/>
    <w:rsid w:val="00BC26C8"/>
    <w:rsid w:val="00BC29EC"/>
    <w:rsid w:val="00BC2DB6"/>
    <w:rsid w:val="00BC376A"/>
    <w:rsid w:val="00BC3788"/>
    <w:rsid w:val="00BC5837"/>
    <w:rsid w:val="00BC6176"/>
    <w:rsid w:val="00BC62DA"/>
    <w:rsid w:val="00BC7154"/>
    <w:rsid w:val="00BC7518"/>
    <w:rsid w:val="00BC7F9C"/>
    <w:rsid w:val="00BD10AC"/>
    <w:rsid w:val="00BD142C"/>
    <w:rsid w:val="00BD2A55"/>
    <w:rsid w:val="00BD37E9"/>
    <w:rsid w:val="00BD4FF4"/>
    <w:rsid w:val="00BD63E9"/>
    <w:rsid w:val="00BD7A0B"/>
    <w:rsid w:val="00BD7AF7"/>
    <w:rsid w:val="00BE047D"/>
    <w:rsid w:val="00BE09A2"/>
    <w:rsid w:val="00BE0B08"/>
    <w:rsid w:val="00BE19C9"/>
    <w:rsid w:val="00BE3119"/>
    <w:rsid w:val="00BE386F"/>
    <w:rsid w:val="00BE443F"/>
    <w:rsid w:val="00BE51E2"/>
    <w:rsid w:val="00BE5EF5"/>
    <w:rsid w:val="00BE61BD"/>
    <w:rsid w:val="00BE7037"/>
    <w:rsid w:val="00BE7987"/>
    <w:rsid w:val="00BE7AC3"/>
    <w:rsid w:val="00BE7FF5"/>
    <w:rsid w:val="00BF0311"/>
    <w:rsid w:val="00BF0889"/>
    <w:rsid w:val="00BF0ADA"/>
    <w:rsid w:val="00BF0BBF"/>
    <w:rsid w:val="00BF0DAD"/>
    <w:rsid w:val="00BF2122"/>
    <w:rsid w:val="00BF212E"/>
    <w:rsid w:val="00BF26D7"/>
    <w:rsid w:val="00BF2B90"/>
    <w:rsid w:val="00BF311D"/>
    <w:rsid w:val="00BF38C4"/>
    <w:rsid w:val="00BF481B"/>
    <w:rsid w:val="00BF5294"/>
    <w:rsid w:val="00BF63EE"/>
    <w:rsid w:val="00BF6693"/>
    <w:rsid w:val="00BF6F33"/>
    <w:rsid w:val="00BF789B"/>
    <w:rsid w:val="00BF7FB1"/>
    <w:rsid w:val="00C014D0"/>
    <w:rsid w:val="00C01E7A"/>
    <w:rsid w:val="00C0208D"/>
    <w:rsid w:val="00C02B6C"/>
    <w:rsid w:val="00C02BB2"/>
    <w:rsid w:val="00C032E9"/>
    <w:rsid w:val="00C03F39"/>
    <w:rsid w:val="00C043DD"/>
    <w:rsid w:val="00C053A1"/>
    <w:rsid w:val="00C0571D"/>
    <w:rsid w:val="00C05899"/>
    <w:rsid w:val="00C05E92"/>
    <w:rsid w:val="00C06D4C"/>
    <w:rsid w:val="00C07FED"/>
    <w:rsid w:val="00C10564"/>
    <w:rsid w:val="00C116D0"/>
    <w:rsid w:val="00C118EE"/>
    <w:rsid w:val="00C11C2C"/>
    <w:rsid w:val="00C1278E"/>
    <w:rsid w:val="00C1318C"/>
    <w:rsid w:val="00C13774"/>
    <w:rsid w:val="00C13FD4"/>
    <w:rsid w:val="00C14DF4"/>
    <w:rsid w:val="00C15917"/>
    <w:rsid w:val="00C169F7"/>
    <w:rsid w:val="00C17D90"/>
    <w:rsid w:val="00C20C3F"/>
    <w:rsid w:val="00C20CC2"/>
    <w:rsid w:val="00C21288"/>
    <w:rsid w:val="00C212B3"/>
    <w:rsid w:val="00C228EE"/>
    <w:rsid w:val="00C22EC7"/>
    <w:rsid w:val="00C23418"/>
    <w:rsid w:val="00C236FE"/>
    <w:rsid w:val="00C25439"/>
    <w:rsid w:val="00C26AD4"/>
    <w:rsid w:val="00C2739F"/>
    <w:rsid w:val="00C275A0"/>
    <w:rsid w:val="00C27E94"/>
    <w:rsid w:val="00C30CD3"/>
    <w:rsid w:val="00C31F46"/>
    <w:rsid w:val="00C32EA5"/>
    <w:rsid w:val="00C33E85"/>
    <w:rsid w:val="00C3403D"/>
    <w:rsid w:val="00C343F3"/>
    <w:rsid w:val="00C354DF"/>
    <w:rsid w:val="00C356A4"/>
    <w:rsid w:val="00C411E2"/>
    <w:rsid w:val="00C41FB0"/>
    <w:rsid w:val="00C42191"/>
    <w:rsid w:val="00C4251F"/>
    <w:rsid w:val="00C42EFF"/>
    <w:rsid w:val="00C43A40"/>
    <w:rsid w:val="00C44036"/>
    <w:rsid w:val="00C4460E"/>
    <w:rsid w:val="00C45265"/>
    <w:rsid w:val="00C45403"/>
    <w:rsid w:val="00C45835"/>
    <w:rsid w:val="00C4626B"/>
    <w:rsid w:val="00C46FE1"/>
    <w:rsid w:val="00C477E0"/>
    <w:rsid w:val="00C47807"/>
    <w:rsid w:val="00C479B0"/>
    <w:rsid w:val="00C51A37"/>
    <w:rsid w:val="00C51BC8"/>
    <w:rsid w:val="00C520D2"/>
    <w:rsid w:val="00C530DE"/>
    <w:rsid w:val="00C5324D"/>
    <w:rsid w:val="00C53318"/>
    <w:rsid w:val="00C53FA8"/>
    <w:rsid w:val="00C543ED"/>
    <w:rsid w:val="00C54438"/>
    <w:rsid w:val="00C558CA"/>
    <w:rsid w:val="00C55E57"/>
    <w:rsid w:val="00C55ED6"/>
    <w:rsid w:val="00C57023"/>
    <w:rsid w:val="00C579B4"/>
    <w:rsid w:val="00C57E95"/>
    <w:rsid w:val="00C57FB9"/>
    <w:rsid w:val="00C60C80"/>
    <w:rsid w:val="00C614D8"/>
    <w:rsid w:val="00C623DF"/>
    <w:rsid w:val="00C62FFD"/>
    <w:rsid w:val="00C64155"/>
    <w:rsid w:val="00C64D81"/>
    <w:rsid w:val="00C65216"/>
    <w:rsid w:val="00C66D07"/>
    <w:rsid w:val="00C66FF0"/>
    <w:rsid w:val="00C67AD0"/>
    <w:rsid w:val="00C67B27"/>
    <w:rsid w:val="00C704B9"/>
    <w:rsid w:val="00C709FA"/>
    <w:rsid w:val="00C7135F"/>
    <w:rsid w:val="00C717E2"/>
    <w:rsid w:val="00C71D25"/>
    <w:rsid w:val="00C72C2D"/>
    <w:rsid w:val="00C72CB3"/>
    <w:rsid w:val="00C73E9F"/>
    <w:rsid w:val="00C73F45"/>
    <w:rsid w:val="00C74078"/>
    <w:rsid w:val="00C741F3"/>
    <w:rsid w:val="00C7490A"/>
    <w:rsid w:val="00C74C20"/>
    <w:rsid w:val="00C75E88"/>
    <w:rsid w:val="00C76374"/>
    <w:rsid w:val="00C76548"/>
    <w:rsid w:val="00C77084"/>
    <w:rsid w:val="00C771D1"/>
    <w:rsid w:val="00C77916"/>
    <w:rsid w:val="00C7798C"/>
    <w:rsid w:val="00C80EF1"/>
    <w:rsid w:val="00C81821"/>
    <w:rsid w:val="00C819DC"/>
    <w:rsid w:val="00C81D48"/>
    <w:rsid w:val="00C822A1"/>
    <w:rsid w:val="00C8301E"/>
    <w:rsid w:val="00C834D1"/>
    <w:rsid w:val="00C84000"/>
    <w:rsid w:val="00C848D8"/>
    <w:rsid w:val="00C86902"/>
    <w:rsid w:val="00C86B93"/>
    <w:rsid w:val="00C86C2B"/>
    <w:rsid w:val="00C87256"/>
    <w:rsid w:val="00C8765C"/>
    <w:rsid w:val="00C87A96"/>
    <w:rsid w:val="00C9010D"/>
    <w:rsid w:val="00C90A99"/>
    <w:rsid w:val="00C92173"/>
    <w:rsid w:val="00C927B3"/>
    <w:rsid w:val="00C92B7D"/>
    <w:rsid w:val="00C95A50"/>
    <w:rsid w:val="00C96790"/>
    <w:rsid w:val="00CA0C80"/>
    <w:rsid w:val="00CA1CE2"/>
    <w:rsid w:val="00CA1DE7"/>
    <w:rsid w:val="00CA1EF4"/>
    <w:rsid w:val="00CA1F6E"/>
    <w:rsid w:val="00CA36FB"/>
    <w:rsid w:val="00CA3C2F"/>
    <w:rsid w:val="00CA3FA9"/>
    <w:rsid w:val="00CA4CA3"/>
    <w:rsid w:val="00CA576A"/>
    <w:rsid w:val="00CA5C46"/>
    <w:rsid w:val="00CA638C"/>
    <w:rsid w:val="00CA649A"/>
    <w:rsid w:val="00CA7A8F"/>
    <w:rsid w:val="00CA7FC4"/>
    <w:rsid w:val="00CB02B7"/>
    <w:rsid w:val="00CB0734"/>
    <w:rsid w:val="00CB0B40"/>
    <w:rsid w:val="00CB1901"/>
    <w:rsid w:val="00CB1F1F"/>
    <w:rsid w:val="00CB351D"/>
    <w:rsid w:val="00CB44C6"/>
    <w:rsid w:val="00CB46B8"/>
    <w:rsid w:val="00CB484B"/>
    <w:rsid w:val="00CB4BB7"/>
    <w:rsid w:val="00CB4C77"/>
    <w:rsid w:val="00CB72AE"/>
    <w:rsid w:val="00CB7BC3"/>
    <w:rsid w:val="00CC1179"/>
    <w:rsid w:val="00CC16D4"/>
    <w:rsid w:val="00CC16EE"/>
    <w:rsid w:val="00CC17DE"/>
    <w:rsid w:val="00CC18E3"/>
    <w:rsid w:val="00CC2090"/>
    <w:rsid w:val="00CC2C48"/>
    <w:rsid w:val="00CC35DC"/>
    <w:rsid w:val="00CC5728"/>
    <w:rsid w:val="00CC5E0A"/>
    <w:rsid w:val="00CC665D"/>
    <w:rsid w:val="00CC6DCF"/>
    <w:rsid w:val="00CC7268"/>
    <w:rsid w:val="00CC7FA9"/>
    <w:rsid w:val="00CD009E"/>
    <w:rsid w:val="00CD0B5B"/>
    <w:rsid w:val="00CD24F3"/>
    <w:rsid w:val="00CD2869"/>
    <w:rsid w:val="00CD3CEC"/>
    <w:rsid w:val="00CD3D36"/>
    <w:rsid w:val="00CD538E"/>
    <w:rsid w:val="00CD60BC"/>
    <w:rsid w:val="00CD6872"/>
    <w:rsid w:val="00CD6AB8"/>
    <w:rsid w:val="00CD7119"/>
    <w:rsid w:val="00CD7279"/>
    <w:rsid w:val="00CD7AB1"/>
    <w:rsid w:val="00CE03F9"/>
    <w:rsid w:val="00CE1201"/>
    <w:rsid w:val="00CE1385"/>
    <w:rsid w:val="00CE1F5D"/>
    <w:rsid w:val="00CE3862"/>
    <w:rsid w:val="00CE3A90"/>
    <w:rsid w:val="00CE49FC"/>
    <w:rsid w:val="00CE5A13"/>
    <w:rsid w:val="00CE63C6"/>
    <w:rsid w:val="00CE690E"/>
    <w:rsid w:val="00CE79D6"/>
    <w:rsid w:val="00CE7D2B"/>
    <w:rsid w:val="00CF02D3"/>
    <w:rsid w:val="00CF059C"/>
    <w:rsid w:val="00CF0854"/>
    <w:rsid w:val="00CF0EDE"/>
    <w:rsid w:val="00CF16E5"/>
    <w:rsid w:val="00CF2A1A"/>
    <w:rsid w:val="00CF2B3C"/>
    <w:rsid w:val="00CF3DE9"/>
    <w:rsid w:val="00CF4342"/>
    <w:rsid w:val="00CF4B47"/>
    <w:rsid w:val="00CF536A"/>
    <w:rsid w:val="00CF6452"/>
    <w:rsid w:val="00CF6D2C"/>
    <w:rsid w:val="00CF7B25"/>
    <w:rsid w:val="00CF7DA1"/>
    <w:rsid w:val="00D00C53"/>
    <w:rsid w:val="00D00DD6"/>
    <w:rsid w:val="00D02788"/>
    <w:rsid w:val="00D03065"/>
    <w:rsid w:val="00D03520"/>
    <w:rsid w:val="00D03DE6"/>
    <w:rsid w:val="00D04613"/>
    <w:rsid w:val="00D053C5"/>
    <w:rsid w:val="00D05424"/>
    <w:rsid w:val="00D05502"/>
    <w:rsid w:val="00D059C0"/>
    <w:rsid w:val="00D05ADC"/>
    <w:rsid w:val="00D05BBA"/>
    <w:rsid w:val="00D0608B"/>
    <w:rsid w:val="00D0616B"/>
    <w:rsid w:val="00D06FB6"/>
    <w:rsid w:val="00D104A6"/>
    <w:rsid w:val="00D10943"/>
    <w:rsid w:val="00D10AEE"/>
    <w:rsid w:val="00D112CE"/>
    <w:rsid w:val="00D121AB"/>
    <w:rsid w:val="00D1230B"/>
    <w:rsid w:val="00D124D3"/>
    <w:rsid w:val="00D133DD"/>
    <w:rsid w:val="00D13CA6"/>
    <w:rsid w:val="00D13CB2"/>
    <w:rsid w:val="00D13E2B"/>
    <w:rsid w:val="00D14B97"/>
    <w:rsid w:val="00D14E1E"/>
    <w:rsid w:val="00D158B7"/>
    <w:rsid w:val="00D16DA7"/>
    <w:rsid w:val="00D16E6D"/>
    <w:rsid w:val="00D17096"/>
    <w:rsid w:val="00D178E0"/>
    <w:rsid w:val="00D2033E"/>
    <w:rsid w:val="00D212C8"/>
    <w:rsid w:val="00D21565"/>
    <w:rsid w:val="00D21865"/>
    <w:rsid w:val="00D21958"/>
    <w:rsid w:val="00D226EB"/>
    <w:rsid w:val="00D24952"/>
    <w:rsid w:val="00D24B16"/>
    <w:rsid w:val="00D2594E"/>
    <w:rsid w:val="00D25C51"/>
    <w:rsid w:val="00D276EE"/>
    <w:rsid w:val="00D300C0"/>
    <w:rsid w:val="00D30213"/>
    <w:rsid w:val="00D30B62"/>
    <w:rsid w:val="00D318F3"/>
    <w:rsid w:val="00D3196B"/>
    <w:rsid w:val="00D31ECF"/>
    <w:rsid w:val="00D322F6"/>
    <w:rsid w:val="00D3259F"/>
    <w:rsid w:val="00D32830"/>
    <w:rsid w:val="00D32839"/>
    <w:rsid w:val="00D32EBF"/>
    <w:rsid w:val="00D33606"/>
    <w:rsid w:val="00D351ED"/>
    <w:rsid w:val="00D353D7"/>
    <w:rsid w:val="00D35415"/>
    <w:rsid w:val="00D35B81"/>
    <w:rsid w:val="00D35E1D"/>
    <w:rsid w:val="00D36088"/>
    <w:rsid w:val="00D36128"/>
    <w:rsid w:val="00D36292"/>
    <w:rsid w:val="00D37E13"/>
    <w:rsid w:val="00D402AE"/>
    <w:rsid w:val="00D40C16"/>
    <w:rsid w:val="00D40ECD"/>
    <w:rsid w:val="00D41DE3"/>
    <w:rsid w:val="00D43BE3"/>
    <w:rsid w:val="00D43D97"/>
    <w:rsid w:val="00D4409A"/>
    <w:rsid w:val="00D452D4"/>
    <w:rsid w:val="00D45AD3"/>
    <w:rsid w:val="00D45D8C"/>
    <w:rsid w:val="00D45F5A"/>
    <w:rsid w:val="00D463FE"/>
    <w:rsid w:val="00D46FC4"/>
    <w:rsid w:val="00D4788A"/>
    <w:rsid w:val="00D5070B"/>
    <w:rsid w:val="00D508CF"/>
    <w:rsid w:val="00D5095E"/>
    <w:rsid w:val="00D50C90"/>
    <w:rsid w:val="00D51069"/>
    <w:rsid w:val="00D52773"/>
    <w:rsid w:val="00D52D7C"/>
    <w:rsid w:val="00D52DE4"/>
    <w:rsid w:val="00D53380"/>
    <w:rsid w:val="00D548DD"/>
    <w:rsid w:val="00D54E3E"/>
    <w:rsid w:val="00D5500D"/>
    <w:rsid w:val="00D55E1F"/>
    <w:rsid w:val="00D55EAB"/>
    <w:rsid w:val="00D56078"/>
    <w:rsid w:val="00D565A3"/>
    <w:rsid w:val="00D574E3"/>
    <w:rsid w:val="00D612C6"/>
    <w:rsid w:val="00D61BB2"/>
    <w:rsid w:val="00D642B9"/>
    <w:rsid w:val="00D649EC"/>
    <w:rsid w:val="00D64A30"/>
    <w:rsid w:val="00D65238"/>
    <w:rsid w:val="00D659B9"/>
    <w:rsid w:val="00D65CC1"/>
    <w:rsid w:val="00D65D53"/>
    <w:rsid w:val="00D660E8"/>
    <w:rsid w:val="00D66AA7"/>
    <w:rsid w:val="00D66B42"/>
    <w:rsid w:val="00D66BB9"/>
    <w:rsid w:val="00D700C7"/>
    <w:rsid w:val="00D70346"/>
    <w:rsid w:val="00D7037E"/>
    <w:rsid w:val="00D705E9"/>
    <w:rsid w:val="00D71083"/>
    <w:rsid w:val="00D715D0"/>
    <w:rsid w:val="00D72420"/>
    <w:rsid w:val="00D72B4D"/>
    <w:rsid w:val="00D72F76"/>
    <w:rsid w:val="00D73E43"/>
    <w:rsid w:val="00D74346"/>
    <w:rsid w:val="00D74467"/>
    <w:rsid w:val="00D74EDE"/>
    <w:rsid w:val="00D7552C"/>
    <w:rsid w:val="00D7597F"/>
    <w:rsid w:val="00D7613D"/>
    <w:rsid w:val="00D76F44"/>
    <w:rsid w:val="00D770DC"/>
    <w:rsid w:val="00D80C4F"/>
    <w:rsid w:val="00D81D37"/>
    <w:rsid w:val="00D8380B"/>
    <w:rsid w:val="00D83AF7"/>
    <w:rsid w:val="00D865CC"/>
    <w:rsid w:val="00D87944"/>
    <w:rsid w:val="00D87B8D"/>
    <w:rsid w:val="00D902D0"/>
    <w:rsid w:val="00D9058C"/>
    <w:rsid w:val="00D908AE"/>
    <w:rsid w:val="00D90CF7"/>
    <w:rsid w:val="00D9163D"/>
    <w:rsid w:val="00D9226F"/>
    <w:rsid w:val="00D92CE0"/>
    <w:rsid w:val="00D93766"/>
    <w:rsid w:val="00D93D2F"/>
    <w:rsid w:val="00D94184"/>
    <w:rsid w:val="00D94802"/>
    <w:rsid w:val="00D94CFC"/>
    <w:rsid w:val="00D95AF5"/>
    <w:rsid w:val="00D96323"/>
    <w:rsid w:val="00D96620"/>
    <w:rsid w:val="00D966C0"/>
    <w:rsid w:val="00D967B5"/>
    <w:rsid w:val="00D96DED"/>
    <w:rsid w:val="00D97A4E"/>
    <w:rsid w:val="00DA0237"/>
    <w:rsid w:val="00DA1726"/>
    <w:rsid w:val="00DA20E9"/>
    <w:rsid w:val="00DA2AEA"/>
    <w:rsid w:val="00DA2EE0"/>
    <w:rsid w:val="00DA32DC"/>
    <w:rsid w:val="00DA397F"/>
    <w:rsid w:val="00DA3A86"/>
    <w:rsid w:val="00DA3BD3"/>
    <w:rsid w:val="00DA4104"/>
    <w:rsid w:val="00DA4202"/>
    <w:rsid w:val="00DA49F0"/>
    <w:rsid w:val="00DA5354"/>
    <w:rsid w:val="00DA5421"/>
    <w:rsid w:val="00DA57CF"/>
    <w:rsid w:val="00DA5966"/>
    <w:rsid w:val="00DA7175"/>
    <w:rsid w:val="00DA7802"/>
    <w:rsid w:val="00DA785A"/>
    <w:rsid w:val="00DA7C85"/>
    <w:rsid w:val="00DA7F6C"/>
    <w:rsid w:val="00DB01E6"/>
    <w:rsid w:val="00DB079C"/>
    <w:rsid w:val="00DB1BEC"/>
    <w:rsid w:val="00DB2581"/>
    <w:rsid w:val="00DB29ED"/>
    <w:rsid w:val="00DB2F13"/>
    <w:rsid w:val="00DB3189"/>
    <w:rsid w:val="00DB47F6"/>
    <w:rsid w:val="00DB59A1"/>
    <w:rsid w:val="00DB5B00"/>
    <w:rsid w:val="00DB7005"/>
    <w:rsid w:val="00DB7489"/>
    <w:rsid w:val="00DB7DBF"/>
    <w:rsid w:val="00DB7E99"/>
    <w:rsid w:val="00DC03D0"/>
    <w:rsid w:val="00DC20DD"/>
    <w:rsid w:val="00DC324C"/>
    <w:rsid w:val="00DC3680"/>
    <w:rsid w:val="00DC3E22"/>
    <w:rsid w:val="00DC3F1D"/>
    <w:rsid w:val="00DC426B"/>
    <w:rsid w:val="00DC48E6"/>
    <w:rsid w:val="00DC5099"/>
    <w:rsid w:val="00DC5731"/>
    <w:rsid w:val="00DC6C4D"/>
    <w:rsid w:val="00DC7138"/>
    <w:rsid w:val="00DC7BB8"/>
    <w:rsid w:val="00DC7D38"/>
    <w:rsid w:val="00DD1AB0"/>
    <w:rsid w:val="00DD200A"/>
    <w:rsid w:val="00DD204D"/>
    <w:rsid w:val="00DD273A"/>
    <w:rsid w:val="00DD2C11"/>
    <w:rsid w:val="00DD2E78"/>
    <w:rsid w:val="00DD41CB"/>
    <w:rsid w:val="00DD4C5F"/>
    <w:rsid w:val="00DD4FD9"/>
    <w:rsid w:val="00DD64C8"/>
    <w:rsid w:val="00DD7410"/>
    <w:rsid w:val="00DD7DA4"/>
    <w:rsid w:val="00DD7DAB"/>
    <w:rsid w:val="00DE0C35"/>
    <w:rsid w:val="00DE1A27"/>
    <w:rsid w:val="00DE1ED5"/>
    <w:rsid w:val="00DE3C33"/>
    <w:rsid w:val="00DE4083"/>
    <w:rsid w:val="00DE43CD"/>
    <w:rsid w:val="00DE4812"/>
    <w:rsid w:val="00DE50B3"/>
    <w:rsid w:val="00DE543C"/>
    <w:rsid w:val="00DE56DD"/>
    <w:rsid w:val="00DE5D94"/>
    <w:rsid w:val="00DE66CA"/>
    <w:rsid w:val="00DE6C2A"/>
    <w:rsid w:val="00DE6F68"/>
    <w:rsid w:val="00DE6FF0"/>
    <w:rsid w:val="00DE710F"/>
    <w:rsid w:val="00DE72D4"/>
    <w:rsid w:val="00DE785D"/>
    <w:rsid w:val="00DF0239"/>
    <w:rsid w:val="00DF12D3"/>
    <w:rsid w:val="00DF1361"/>
    <w:rsid w:val="00DF174C"/>
    <w:rsid w:val="00DF1DF7"/>
    <w:rsid w:val="00DF4E88"/>
    <w:rsid w:val="00DF5489"/>
    <w:rsid w:val="00DF64DC"/>
    <w:rsid w:val="00DF6644"/>
    <w:rsid w:val="00DF6718"/>
    <w:rsid w:val="00DF6D2E"/>
    <w:rsid w:val="00DF6EB2"/>
    <w:rsid w:val="00DF76F1"/>
    <w:rsid w:val="00E004B8"/>
    <w:rsid w:val="00E00AA7"/>
    <w:rsid w:val="00E00AC4"/>
    <w:rsid w:val="00E0126E"/>
    <w:rsid w:val="00E0130E"/>
    <w:rsid w:val="00E01FB0"/>
    <w:rsid w:val="00E01FF7"/>
    <w:rsid w:val="00E03A8A"/>
    <w:rsid w:val="00E03ADC"/>
    <w:rsid w:val="00E05229"/>
    <w:rsid w:val="00E0616F"/>
    <w:rsid w:val="00E10800"/>
    <w:rsid w:val="00E11540"/>
    <w:rsid w:val="00E1174A"/>
    <w:rsid w:val="00E11EBF"/>
    <w:rsid w:val="00E11F54"/>
    <w:rsid w:val="00E11FF3"/>
    <w:rsid w:val="00E12467"/>
    <w:rsid w:val="00E139FC"/>
    <w:rsid w:val="00E13C0A"/>
    <w:rsid w:val="00E13C27"/>
    <w:rsid w:val="00E142BF"/>
    <w:rsid w:val="00E14BC9"/>
    <w:rsid w:val="00E1509B"/>
    <w:rsid w:val="00E152B5"/>
    <w:rsid w:val="00E15301"/>
    <w:rsid w:val="00E15307"/>
    <w:rsid w:val="00E164FE"/>
    <w:rsid w:val="00E16C8A"/>
    <w:rsid w:val="00E172B4"/>
    <w:rsid w:val="00E1770D"/>
    <w:rsid w:val="00E204C7"/>
    <w:rsid w:val="00E20DF4"/>
    <w:rsid w:val="00E20F18"/>
    <w:rsid w:val="00E22321"/>
    <w:rsid w:val="00E23566"/>
    <w:rsid w:val="00E236A0"/>
    <w:rsid w:val="00E241B5"/>
    <w:rsid w:val="00E24994"/>
    <w:rsid w:val="00E25911"/>
    <w:rsid w:val="00E25A62"/>
    <w:rsid w:val="00E30756"/>
    <w:rsid w:val="00E32C60"/>
    <w:rsid w:val="00E33499"/>
    <w:rsid w:val="00E33B13"/>
    <w:rsid w:val="00E33CA7"/>
    <w:rsid w:val="00E35125"/>
    <w:rsid w:val="00E351E1"/>
    <w:rsid w:val="00E353F0"/>
    <w:rsid w:val="00E355DF"/>
    <w:rsid w:val="00E35763"/>
    <w:rsid w:val="00E3648A"/>
    <w:rsid w:val="00E36684"/>
    <w:rsid w:val="00E368C5"/>
    <w:rsid w:val="00E3698A"/>
    <w:rsid w:val="00E4075C"/>
    <w:rsid w:val="00E40C25"/>
    <w:rsid w:val="00E41285"/>
    <w:rsid w:val="00E418F2"/>
    <w:rsid w:val="00E42964"/>
    <w:rsid w:val="00E42A39"/>
    <w:rsid w:val="00E441ED"/>
    <w:rsid w:val="00E44A5B"/>
    <w:rsid w:val="00E44B5E"/>
    <w:rsid w:val="00E44F4B"/>
    <w:rsid w:val="00E45BAB"/>
    <w:rsid w:val="00E46A0F"/>
    <w:rsid w:val="00E4722D"/>
    <w:rsid w:val="00E473E9"/>
    <w:rsid w:val="00E4764E"/>
    <w:rsid w:val="00E47B1D"/>
    <w:rsid w:val="00E5030D"/>
    <w:rsid w:val="00E5038F"/>
    <w:rsid w:val="00E504F3"/>
    <w:rsid w:val="00E50510"/>
    <w:rsid w:val="00E5065D"/>
    <w:rsid w:val="00E50ADD"/>
    <w:rsid w:val="00E519D2"/>
    <w:rsid w:val="00E51E7D"/>
    <w:rsid w:val="00E521C1"/>
    <w:rsid w:val="00E523E0"/>
    <w:rsid w:val="00E5317D"/>
    <w:rsid w:val="00E5324C"/>
    <w:rsid w:val="00E5347F"/>
    <w:rsid w:val="00E53D44"/>
    <w:rsid w:val="00E53DCB"/>
    <w:rsid w:val="00E559FE"/>
    <w:rsid w:val="00E55B93"/>
    <w:rsid w:val="00E567CA"/>
    <w:rsid w:val="00E572B4"/>
    <w:rsid w:val="00E575BB"/>
    <w:rsid w:val="00E57712"/>
    <w:rsid w:val="00E5772D"/>
    <w:rsid w:val="00E57F1D"/>
    <w:rsid w:val="00E6079C"/>
    <w:rsid w:val="00E61509"/>
    <w:rsid w:val="00E6214E"/>
    <w:rsid w:val="00E62620"/>
    <w:rsid w:val="00E62725"/>
    <w:rsid w:val="00E63110"/>
    <w:rsid w:val="00E63443"/>
    <w:rsid w:val="00E63953"/>
    <w:rsid w:val="00E65CB9"/>
    <w:rsid w:val="00E65E47"/>
    <w:rsid w:val="00E663EE"/>
    <w:rsid w:val="00E6677F"/>
    <w:rsid w:val="00E6714D"/>
    <w:rsid w:val="00E67A0C"/>
    <w:rsid w:val="00E67E73"/>
    <w:rsid w:val="00E700F3"/>
    <w:rsid w:val="00E700FE"/>
    <w:rsid w:val="00E702E3"/>
    <w:rsid w:val="00E704C9"/>
    <w:rsid w:val="00E708F0"/>
    <w:rsid w:val="00E70DC6"/>
    <w:rsid w:val="00E71CED"/>
    <w:rsid w:val="00E7275B"/>
    <w:rsid w:val="00E7291E"/>
    <w:rsid w:val="00E72DDA"/>
    <w:rsid w:val="00E73853"/>
    <w:rsid w:val="00E741DE"/>
    <w:rsid w:val="00E74AAA"/>
    <w:rsid w:val="00E74EB9"/>
    <w:rsid w:val="00E752EF"/>
    <w:rsid w:val="00E755C8"/>
    <w:rsid w:val="00E76730"/>
    <w:rsid w:val="00E767DE"/>
    <w:rsid w:val="00E77AAE"/>
    <w:rsid w:val="00E77CB2"/>
    <w:rsid w:val="00E80ABD"/>
    <w:rsid w:val="00E81A6C"/>
    <w:rsid w:val="00E82111"/>
    <w:rsid w:val="00E8761D"/>
    <w:rsid w:val="00E8777B"/>
    <w:rsid w:val="00E91BE2"/>
    <w:rsid w:val="00E926D5"/>
    <w:rsid w:val="00E9333C"/>
    <w:rsid w:val="00E93B0A"/>
    <w:rsid w:val="00E947B8"/>
    <w:rsid w:val="00E95DA3"/>
    <w:rsid w:val="00E96367"/>
    <w:rsid w:val="00E9787A"/>
    <w:rsid w:val="00EA063E"/>
    <w:rsid w:val="00EA10A8"/>
    <w:rsid w:val="00EA2BB2"/>
    <w:rsid w:val="00EA3117"/>
    <w:rsid w:val="00EA35BE"/>
    <w:rsid w:val="00EA498C"/>
    <w:rsid w:val="00EA61D6"/>
    <w:rsid w:val="00EA6F57"/>
    <w:rsid w:val="00EA7343"/>
    <w:rsid w:val="00EA74E8"/>
    <w:rsid w:val="00EA79DA"/>
    <w:rsid w:val="00EB0B37"/>
    <w:rsid w:val="00EB1730"/>
    <w:rsid w:val="00EB177B"/>
    <w:rsid w:val="00EB2DCD"/>
    <w:rsid w:val="00EB4064"/>
    <w:rsid w:val="00EB40FD"/>
    <w:rsid w:val="00EB4791"/>
    <w:rsid w:val="00EB4D68"/>
    <w:rsid w:val="00EB5524"/>
    <w:rsid w:val="00EB58EC"/>
    <w:rsid w:val="00EB6339"/>
    <w:rsid w:val="00EB682C"/>
    <w:rsid w:val="00EB6BF1"/>
    <w:rsid w:val="00EC1556"/>
    <w:rsid w:val="00EC236E"/>
    <w:rsid w:val="00EC31E4"/>
    <w:rsid w:val="00EC4BE6"/>
    <w:rsid w:val="00EC50C6"/>
    <w:rsid w:val="00EC5211"/>
    <w:rsid w:val="00EC526D"/>
    <w:rsid w:val="00EC7D66"/>
    <w:rsid w:val="00ED0DB6"/>
    <w:rsid w:val="00ED0E3F"/>
    <w:rsid w:val="00ED0F58"/>
    <w:rsid w:val="00ED1089"/>
    <w:rsid w:val="00ED19BA"/>
    <w:rsid w:val="00ED2FA9"/>
    <w:rsid w:val="00ED30D7"/>
    <w:rsid w:val="00ED46D6"/>
    <w:rsid w:val="00ED487D"/>
    <w:rsid w:val="00ED51E6"/>
    <w:rsid w:val="00ED5545"/>
    <w:rsid w:val="00ED5AB0"/>
    <w:rsid w:val="00ED64B1"/>
    <w:rsid w:val="00ED6BD1"/>
    <w:rsid w:val="00ED6EC4"/>
    <w:rsid w:val="00ED73AD"/>
    <w:rsid w:val="00ED7529"/>
    <w:rsid w:val="00EE17A6"/>
    <w:rsid w:val="00EE1D19"/>
    <w:rsid w:val="00EE24B7"/>
    <w:rsid w:val="00EE2600"/>
    <w:rsid w:val="00EE310F"/>
    <w:rsid w:val="00EE37C9"/>
    <w:rsid w:val="00EE381D"/>
    <w:rsid w:val="00EE407E"/>
    <w:rsid w:val="00EE41D8"/>
    <w:rsid w:val="00EE6274"/>
    <w:rsid w:val="00EE75E1"/>
    <w:rsid w:val="00EF0717"/>
    <w:rsid w:val="00EF09F4"/>
    <w:rsid w:val="00EF09F8"/>
    <w:rsid w:val="00EF0A1B"/>
    <w:rsid w:val="00EF13E8"/>
    <w:rsid w:val="00EF1874"/>
    <w:rsid w:val="00EF19E6"/>
    <w:rsid w:val="00EF1B96"/>
    <w:rsid w:val="00EF2FD9"/>
    <w:rsid w:val="00EF31DF"/>
    <w:rsid w:val="00EF36DD"/>
    <w:rsid w:val="00EF3C9D"/>
    <w:rsid w:val="00EF3D83"/>
    <w:rsid w:val="00EF53D2"/>
    <w:rsid w:val="00EF7064"/>
    <w:rsid w:val="00EF7294"/>
    <w:rsid w:val="00F00D42"/>
    <w:rsid w:val="00F01078"/>
    <w:rsid w:val="00F01350"/>
    <w:rsid w:val="00F016AE"/>
    <w:rsid w:val="00F016F4"/>
    <w:rsid w:val="00F02A51"/>
    <w:rsid w:val="00F02C7A"/>
    <w:rsid w:val="00F02C8F"/>
    <w:rsid w:val="00F03D28"/>
    <w:rsid w:val="00F04374"/>
    <w:rsid w:val="00F04DAB"/>
    <w:rsid w:val="00F05263"/>
    <w:rsid w:val="00F052DB"/>
    <w:rsid w:val="00F058D7"/>
    <w:rsid w:val="00F0690D"/>
    <w:rsid w:val="00F06A9A"/>
    <w:rsid w:val="00F073D6"/>
    <w:rsid w:val="00F075B9"/>
    <w:rsid w:val="00F10543"/>
    <w:rsid w:val="00F121AB"/>
    <w:rsid w:val="00F1364E"/>
    <w:rsid w:val="00F139A8"/>
    <w:rsid w:val="00F141AA"/>
    <w:rsid w:val="00F14715"/>
    <w:rsid w:val="00F1476C"/>
    <w:rsid w:val="00F14970"/>
    <w:rsid w:val="00F15148"/>
    <w:rsid w:val="00F151F1"/>
    <w:rsid w:val="00F1607E"/>
    <w:rsid w:val="00F209A7"/>
    <w:rsid w:val="00F209E3"/>
    <w:rsid w:val="00F20B62"/>
    <w:rsid w:val="00F2114B"/>
    <w:rsid w:val="00F217D4"/>
    <w:rsid w:val="00F21EB7"/>
    <w:rsid w:val="00F22F8D"/>
    <w:rsid w:val="00F2391B"/>
    <w:rsid w:val="00F23F37"/>
    <w:rsid w:val="00F23F50"/>
    <w:rsid w:val="00F23FAF"/>
    <w:rsid w:val="00F2782E"/>
    <w:rsid w:val="00F27CB7"/>
    <w:rsid w:val="00F31109"/>
    <w:rsid w:val="00F312BE"/>
    <w:rsid w:val="00F315B4"/>
    <w:rsid w:val="00F317BF"/>
    <w:rsid w:val="00F321A6"/>
    <w:rsid w:val="00F32377"/>
    <w:rsid w:val="00F329ED"/>
    <w:rsid w:val="00F32BE8"/>
    <w:rsid w:val="00F331D2"/>
    <w:rsid w:val="00F34232"/>
    <w:rsid w:val="00F34B0F"/>
    <w:rsid w:val="00F34B65"/>
    <w:rsid w:val="00F35A45"/>
    <w:rsid w:val="00F35B13"/>
    <w:rsid w:val="00F36180"/>
    <w:rsid w:val="00F363FF"/>
    <w:rsid w:val="00F377D0"/>
    <w:rsid w:val="00F3786C"/>
    <w:rsid w:val="00F40447"/>
    <w:rsid w:val="00F40DEB"/>
    <w:rsid w:val="00F4135D"/>
    <w:rsid w:val="00F41A9E"/>
    <w:rsid w:val="00F421EE"/>
    <w:rsid w:val="00F423F5"/>
    <w:rsid w:val="00F428C8"/>
    <w:rsid w:val="00F42A06"/>
    <w:rsid w:val="00F42EB9"/>
    <w:rsid w:val="00F435F3"/>
    <w:rsid w:val="00F4390F"/>
    <w:rsid w:val="00F44317"/>
    <w:rsid w:val="00F44C99"/>
    <w:rsid w:val="00F44E44"/>
    <w:rsid w:val="00F45200"/>
    <w:rsid w:val="00F45215"/>
    <w:rsid w:val="00F478C0"/>
    <w:rsid w:val="00F51652"/>
    <w:rsid w:val="00F51E7B"/>
    <w:rsid w:val="00F52B6F"/>
    <w:rsid w:val="00F54C36"/>
    <w:rsid w:val="00F54D7E"/>
    <w:rsid w:val="00F550AA"/>
    <w:rsid w:val="00F564D5"/>
    <w:rsid w:val="00F56C97"/>
    <w:rsid w:val="00F56E8E"/>
    <w:rsid w:val="00F57357"/>
    <w:rsid w:val="00F5735F"/>
    <w:rsid w:val="00F57767"/>
    <w:rsid w:val="00F6034A"/>
    <w:rsid w:val="00F60855"/>
    <w:rsid w:val="00F61831"/>
    <w:rsid w:val="00F61969"/>
    <w:rsid w:val="00F6360B"/>
    <w:rsid w:val="00F63A83"/>
    <w:rsid w:val="00F64877"/>
    <w:rsid w:val="00F64C43"/>
    <w:rsid w:val="00F661D0"/>
    <w:rsid w:val="00F66EB3"/>
    <w:rsid w:val="00F66F61"/>
    <w:rsid w:val="00F673C0"/>
    <w:rsid w:val="00F67733"/>
    <w:rsid w:val="00F67DAF"/>
    <w:rsid w:val="00F70760"/>
    <w:rsid w:val="00F72324"/>
    <w:rsid w:val="00F72356"/>
    <w:rsid w:val="00F72733"/>
    <w:rsid w:val="00F72897"/>
    <w:rsid w:val="00F729E9"/>
    <w:rsid w:val="00F73BD6"/>
    <w:rsid w:val="00F7453E"/>
    <w:rsid w:val="00F74548"/>
    <w:rsid w:val="00F746B8"/>
    <w:rsid w:val="00F75664"/>
    <w:rsid w:val="00F76EDE"/>
    <w:rsid w:val="00F8014F"/>
    <w:rsid w:val="00F80A1B"/>
    <w:rsid w:val="00F81001"/>
    <w:rsid w:val="00F812D7"/>
    <w:rsid w:val="00F817A4"/>
    <w:rsid w:val="00F81BA4"/>
    <w:rsid w:val="00F81E20"/>
    <w:rsid w:val="00F82CC8"/>
    <w:rsid w:val="00F82F20"/>
    <w:rsid w:val="00F83615"/>
    <w:rsid w:val="00F8364F"/>
    <w:rsid w:val="00F83829"/>
    <w:rsid w:val="00F83C4C"/>
    <w:rsid w:val="00F84CFC"/>
    <w:rsid w:val="00F851D6"/>
    <w:rsid w:val="00F854C1"/>
    <w:rsid w:val="00F854E7"/>
    <w:rsid w:val="00F86020"/>
    <w:rsid w:val="00F8636F"/>
    <w:rsid w:val="00F86B70"/>
    <w:rsid w:val="00F902DC"/>
    <w:rsid w:val="00F90EB8"/>
    <w:rsid w:val="00F9231A"/>
    <w:rsid w:val="00F923F8"/>
    <w:rsid w:val="00F9285B"/>
    <w:rsid w:val="00F93589"/>
    <w:rsid w:val="00F94477"/>
    <w:rsid w:val="00F9484E"/>
    <w:rsid w:val="00F949A5"/>
    <w:rsid w:val="00F955C0"/>
    <w:rsid w:val="00F9593E"/>
    <w:rsid w:val="00F964C7"/>
    <w:rsid w:val="00F9665D"/>
    <w:rsid w:val="00F968F7"/>
    <w:rsid w:val="00F97641"/>
    <w:rsid w:val="00F97E29"/>
    <w:rsid w:val="00FA0774"/>
    <w:rsid w:val="00FA0DF2"/>
    <w:rsid w:val="00FA27DE"/>
    <w:rsid w:val="00FA302C"/>
    <w:rsid w:val="00FA4211"/>
    <w:rsid w:val="00FA46B4"/>
    <w:rsid w:val="00FA4903"/>
    <w:rsid w:val="00FA4B08"/>
    <w:rsid w:val="00FA505B"/>
    <w:rsid w:val="00FA5F23"/>
    <w:rsid w:val="00FA6BE6"/>
    <w:rsid w:val="00FA7D44"/>
    <w:rsid w:val="00FA7F41"/>
    <w:rsid w:val="00FB045A"/>
    <w:rsid w:val="00FB073E"/>
    <w:rsid w:val="00FB1252"/>
    <w:rsid w:val="00FB174A"/>
    <w:rsid w:val="00FB1A15"/>
    <w:rsid w:val="00FB20D6"/>
    <w:rsid w:val="00FB2753"/>
    <w:rsid w:val="00FB338B"/>
    <w:rsid w:val="00FB446D"/>
    <w:rsid w:val="00FB4744"/>
    <w:rsid w:val="00FB5B69"/>
    <w:rsid w:val="00FC113B"/>
    <w:rsid w:val="00FC1588"/>
    <w:rsid w:val="00FC2035"/>
    <w:rsid w:val="00FC2695"/>
    <w:rsid w:val="00FC26D8"/>
    <w:rsid w:val="00FC2F88"/>
    <w:rsid w:val="00FC37CB"/>
    <w:rsid w:val="00FC3FBD"/>
    <w:rsid w:val="00FC40E6"/>
    <w:rsid w:val="00FC44B8"/>
    <w:rsid w:val="00FC44E0"/>
    <w:rsid w:val="00FC4F7C"/>
    <w:rsid w:val="00FC7B2A"/>
    <w:rsid w:val="00FD01CA"/>
    <w:rsid w:val="00FD0962"/>
    <w:rsid w:val="00FD0B3E"/>
    <w:rsid w:val="00FD0C40"/>
    <w:rsid w:val="00FD193F"/>
    <w:rsid w:val="00FD20E1"/>
    <w:rsid w:val="00FD3CF2"/>
    <w:rsid w:val="00FD43EC"/>
    <w:rsid w:val="00FD4463"/>
    <w:rsid w:val="00FD52FB"/>
    <w:rsid w:val="00FD56F3"/>
    <w:rsid w:val="00FD5A16"/>
    <w:rsid w:val="00FD6803"/>
    <w:rsid w:val="00FD7AD4"/>
    <w:rsid w:val="00FE056A"/>
    <w:rsid w:val="00FE102B"/>
    <w:rsid w:val="00FE1371"/>
    <w:rsid w:val="00FE14F3"/>
    <w:rsid w:val="00FE2BE0"/>
    <w:rsid w:val="00FE2C5B"/>
    <w:rsid w:val="00FE2F7C"/>
    <w:rsid w:val="00FE406E"/>
    <w:rsid w:val="00FE41E1"/>
    <w:rsid w:val="00FE4399"/>
    <w:rsid w:val="00FE4A15"/>
    <w:rsid w:val="00FE619C"/>
    <w:rsid w:val="00FE6615"/>
    <w:rsid w:val="00FF0458"/>
    <w:rsid w:val="00FF09A9"/>
    <w:rsid w:val="00FF0CA4"/>
    <w:rsid w:val="00FF13B8"/>
    <w:rsid w:val="00FF14B5"/>
    <w:rsid w:val="00FF1AAB"/>
    <w:rsid w:val="00FF1F03"/>
    <w:rsid w:val="00FF242B"/>
    <w:rsid w:val="00FF4C21"/>
    <w:rsid w:val="00FF4E1E"/>
    <w:rsid w:val="00FF5103"/>
    <w:rsid w:val="00FF5947"/>
    <w:rsid w:val="00FF60E2"/>
    <w:rsid w:val="00FF715D"/>
    <w:rsid w:val="0231934D"/>
    <w:rsid w:val="094E6105"/>
    <w:rsid w:val="10AD03B9"/>
    <w:rsid w:val="16293533"/>
    <w:rsid w:val="238B068B"/>
    <w:rsid w:val="2AA00325"/>
    <w:rsid w:val="32165859"/>
    <w:rsid w:val="340FB750"/>
    <w:rsid w:val="35EB258B"/>
    <w:rsid w:val="39498874"/>
    <w:rsid w:val="432A98EE"/>
    <w:rsid w:val="43BDEEC1"/>
    <w:rsid w:val="45E25487"/>
    <w:rsid w:val="4B033E44"/>
    <w:rsid w:val="4C9CAF34"/>
    <w:rsid w:val="4D5D99BD"/>
    <w:rsid w:val="4DB0DAD0"/>
    <w:rsid w:val="535B8344"/>
    <w:rsid w:val="609CA07D"/>
    <w:rsid w:val="6393209D"/>
    <w:rsid w:val="6707F391"/>
    <w:rsid w:val="67AF9792"/>
    <w:rsid w:val="67D30889"/>
    <w:rsid w:val="6B521F58"/>
    <w:rsid w:val="6E1A9026"/>
    <w:rsid w:val="706019A7"/>
    <w:rsid w:val="76B4F2C8"/>
    <w:rsid w:val="793398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118DCE58-93FF-4CCE-932B-1D76E7357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16"/>
      </w:numPr>
      <w:spacing w:after="40"/>
      <w:contextualSpacing/>
    </w:pPr>
  </w:style>
  <w:style w:type="paragraph" w:styleId="ListBullet2">
    <w:name w:val="List Bullet 2"/>
    <w:basedOn w:val="Normal"/>
    <w:uiPriority w:val="99"/>
    <w:unhideWhenUsed/>
    <w:rsid w:val="00C13FD4"/>
    <w:pPr>
      <w:numPr>
        <w:ilvl w:val="1"/>
        <w:numId w:val="16"/>
      </w:numPr>
      <w:contextualSpacing/>
    </w:pPr>
  </w:style>
  <w:style w:type="paragraph" w:customStyle="1" w:styleId="NumberedHeading1">
    <w:name w:val="Numbered Heading 1"/>
    <w:basedOn w:val="Normal"/>
    <w:qFormat/>
    <w:rsid w:val="00E74AAA"/>
    <w:pPr>
      <w:keepNext/>
      <w:keepLines/>
      <w:numPr>
        <w:numId w:val="12"/>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
      </w:numPr>
    </w:pPr>
  </w:style>
  <w:style w:type="numbering" w:customStyle="1" w:styleId="CurrentList12">
    <w:name w:val="Current List12"/>
    <w:uiPriority w:val="99"/>
    <w:rsid w:val="00E74AAA"/>
    <w:pPr>
      <w:numPr>
        <w:numId w:val="13"/>
      </w:numPr>
    </w:pPr>
  </w:style>
  <w:style w:type="numbering" w:customStyle="1" w:styleId="CurrentList2">
    <w:name w:val="Current List2"/>
    <w:uiPriority w:val="99"/>
    <w:rsid w:val="00F1364E"/>
    <w:pPr>
      <w:numPr>
        <w:numId w:val="2"/>
      </w:numPr>
    </w:pPr>
  </w:style>
  <w:style w:type="numbering" w:customStyle="1" w:styleId="CurrentList3">
    <w:name w:val="Current List3"/>
    <w:uiPriority w:val="99"/>
    <w:rsid w:val="00F1364E"/>
    <w:pPr>
      <w:numPr>
        <w:numId w:val="3"/>
      </w:numPr>
    </w:pPr>
  </w:style>
  <w:style w:type="numbering" w:customStyle="1" w:styleId="CurrentList4">
    <w:name w:val="Current List4"/>
    <w:uiPriority w:val="99"/>
    <w:rsid w:val="00982D29"/>
    <w:pPr>
      <w:numPr>
        <w:numId w:val="4"/>
      </w:numPr>
    </w:pPr>
  </w:style>
  <w:style w:type="numbering" w:customStyle="1" w:styleId="CurrentList5">
    <w:name w:val="Current List5"/>
    <w:uiPriority w:val="99"/>
    <w:rsid w:val="00982D29"/>
    <w:pPr>
      <w:numPr>
        <w:numId w:val="5"/>
      </w:numPr>
    </w:pPr>
  </w:style>
  <w:style w:type="numbering" w:customStyle="1" w:styleId="CurrentList6">
    <w:name w:val="Current List6"/>
    <w:uiPriority w:val="99"/>
    <w:rsid w:val="00982D29"/>
    <w:pPr>
      <w:numPr>
        <w:numId w:val="6"/>
      </w:numPr>
    </w:pPr>
  </w:style>
  <w:style w:type="numbering" w:customStyle="1" w:styleId="CurrentList7">
    <w:name w:val="Current List7"/>
    <w:uiPriority w:val="99"/>
    <w:rsid w:val="00982D29"/>
    <w:pPr>
      <w:numPr>
        <w:numId w:val="7"/>
      </w:numPr>
    </w:pPr>
  </w:style>
  <w:style w:type="numbering" w:customStyle="1" w:styleId="CurrentList8">
    <w:name w:val="Current List8"/>
    <w:uiPriority w:val="99"/>
    <w:rsid w:val="00982D29"/>
    <w:pPr>
      <w:numPr>
        <w:numId w:val="8"/>
      </w:numPr>
    </w:pPr>
  </w:style>
  <w:style w:type="numbering" w:customStyle="1" w:styleId="CurrentList9">
    <w:name w:val="Current List9"/>
    <w:uiPriority w:val="99"/>
    <w:rsid w:val="00982D29"/>
    <w:pPr>
      <w:numPr>
        <w:numId w:val="9"/>
      </w:numPr>
    </w:pPr>
  </w:style>
  <w:style w:type="numbering" w:customStyle="1" w:styleId="CurrentList10">
    <w:name w:val="Current List10"/>
    <w:uiPriority w:val="99"/>
    <w:rsid w:val="00982D29"/>
    <w:pPr>
      <w:numPr>
        <w:numId w:val="10"/>
      </w:numPr>
    </w:pPr>
  </w:style>
  <w:style w:type="numbering" w:customStyle="1" w:styleId="CurrentList11">
    <w:name w:val="Current List11"/>
    <w:uiPriority w:val="99"/>
    <w:rsid w:val="00982D29"/>
    <w:pPr>
      <w:numPr>
        <w:numId w:val="11"/>
      </w:numPr>
    </w:pPr>
  </w:style>
  <w:style w:type="numbering" w:customStyle="1" w:styleId="CurrentList13">
    <w:name w:val="Current List13"/>
    <w:uiPriority w:val="99"/>
    <w:rsid w:val="00FA505B"/>
    <w:pPr>
      <w:numPr>
        <w:numId w:val="14"/>
      </w:numPr>
    </w:pPr>
  </w:style>
  <w:style w:type="numbering" w:customStyle="1" w:styleId="CurrentList14">
    <w:name w:val="Current List14"/>
    <w:uiPriority w:val="99"/>
    <w:rsid w:val="00FA505B"/>
    <w:pPr>
      <w:numPr>
        <w:numId w:val="15"/>
      </w:numPr>
    </w:pPr>
  </w:style>
  <w:style w:type="numbering" w:customStyle="1" w:styleId="CurrentList15">
    <w:name w:val="Current List15"/>
    <w:uiPriority w:val="99"/>
    <w:rsid w:val="00FA505B"/>
    <w:pPr>
      <w:numPr>
        <w:numId w:val="17"/>
      </w:numPr>
    </w:pPr>
  </w:style>
  <w:style w:type="paragraph" w:styleId="TOC1">
    <w:name w:val="toc 1"/>
    <w:basedOn w:val="Heading1"/>
    <w:next w:val="Normal"/>
    <w:autoRedefine/>
    <w:uiPriority w:val="39"/>
    <w:unhideWhenUsed/>
    <w:rsid w:val="00667793"/>
    <w:pPr>
      <w:tabs>
        <w:tab w:val="left" w:pos="660"/>
        <w:tab w:val="right" w:leader="dot" w:pos="9628"/>
      </w:tabs>
      <w:spacing w:after="100"/>
    </w:pPr>
  </w:style>
  <w:style w:type="paragraph" w:styleId="TOC2">
    <w:name w:val="toc 2"/>
    <w:basedOn w:val="Heading2"/>
    <w:next w:val="Normal"/>
    <w:autoRedefine/>
    <w:uiPriority w:val="39"/>
    <w:unhideWhenUsed/>
    <w:rsid w:val="00C07FED"/>
    <w:pPr>
      <w:tabs>
        <w:tab w:val="right" w:leader="dot" w:pos="9628"/>
      </w:tabs>
      <w:spacing w:after="10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18"/>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19"/>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20"/>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customStyle="1" w:styleId="normaltextrun">
    <w:name w:val="normaltextrun"/>
    <w:basedOn w:val="DefaultParagraphFont"/>
    <w:rsid w:val="00111190"/>
  </w:style>
  <w:style w:type="character" w:customStyle="1" w:styleId="eop">
    <w:name w:val="eop"/>
    <w:basedOn w:val="DefaultParagraphFont"/>
    <w:rsid w:val="00111190"/>
  </w:style>
  <w:style w:type="character" w:customStyle="1" w:styleId="cf01">
    <w:name w:val="cf01"/>
    <w:basedOn w:val="DefaultParagraphFont"/>
    <w:rsid w:val="00DA2AE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1056978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svg"/><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yperlink" Target="https://www.nrlmry.navy.mil/TC.html" TargetMode="External"/><Relationship Id="rId33" Type="http://schemas.openxmlformats.org/officeDocument/2006/relationships/image" Target="media/image14.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hyperlink" Target="https://www.nrlmry.navy.mil/TC.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nrlmry.navy.mil/TC.html" TargetMode="External"/><Relationship Id="rId28" Type="http://schemas.openxmlformats.org/officeDocument/2006/relationships/image" Target="media/image11.png"/><Relationship Id="rId36"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www.nrlmry.navy.mil/TC.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hyperlink" Target="https://www.star.nesdis.noaa.gov/socd/mecb/sar/sarwinds_tropical.php" TargetMode="External"/><Relationship Id="rId30" Type="http://schemas.openxmlformats.org/officeDocument/2006/relationships/image" Target="media/image12.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438E3"/>
    <w:rsid w:val="00055BCF"/>
    <w:rsid w:val="00115F78"/>
    <w:rsid w:val="00121C52"/>
    <w:rsid w:val="001A6C37"/>
    <w:rsid w:val="001E46E6"/>
    <w:rsid w:val="00211E12"/>
    <w:rsid w:val="00284B1F"/>
    <w:rsid w:val="00296BF2"/>
    <w:rsid w:val="003350EB"/>
    <w:rsid w:val="00375803"/>
    <w:rsid w:val="003E4DD3"/>
    <w:rsid w:val="003F0D88"/>
    <w:rsid w:val="004140A8"/>
    <w:rsid w:val="004B0897"/>
    <w:rsid w:val="0063369F"/>
    <w:rsid w:val="00683555"/>
    <w:rsid w:val="006B752E"/>
    <w:rsid w:val="006D28B5"/>
    <w:rsid w:val="006F7B30"/>
    <w:rsid w:val="007247D8"/>
    <w:rsid w:val="00734F69"/>
    <w:rsid w:val="007670FD"/>
    <w:rsid w:val="00770AF7"/>
    <w:rsid w:val="00881818"/>
    <w:rsid w:val="008934C7"/>
    <w:rsid w:val="008C041A"/>
    <w:rsid w:val="00953249"/>
    <w:rsid w:val="009A3EFC"/>
    <w:rsid w:val="009C4A9A"/>
    <w:rsid w:val="00A34F9B"/>
    <w:rsid w:val="00A669CB"/>
    <w:rsid w:val="00AF2FA8"/>
    <w:rsid w:val="00B44335"/>
    <w:rsid w:val="00B95516"/>
    <w:rsid w:val="00BC6553"/>
    <w:rsid w:val="00BC6977"/>
    <w:rsid w:val="00BF4087"/>
    <w:rsid w:val="00C33CDB"/>
    <w:rsid w:val="00C33EB0"/>
    <w:rsid w:val="00CE3E69"/>
    <w:rsid w:val="00DC268E"/>
    <w:rsid w:val="00DD0E09"/>
    <w:rsid w:val="00E72B6A"/>
    <w:rsid w:val="00E90795"/>
    <w:rsid w:val="00ED29BE"/>
    <w:rsid w:val="00EE1BAA"/>
    <w:rsid w:val="00F03DBF"/>
    <w:rsid w:val="00F22CDA"/>
    <w:rsid w:val="00FB62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Evan Morgan</DisplayName>
        <AccountId>15</AccountId>
        <AccountType/>
      </UserInfo>
      <UserInfo>
        <DisplayName>Andrew Burton</DisplayName>
        <AccountId>14</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0" ma:contentTypeDescription="Create a new document." ma:contentTypeScope="" ma:versionID="866740f6b7581118feb48fb0fc3e6ca4">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bae3c7516a56982c2f1faebdf5df4d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3.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4.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5.xml><?xml version="1.0" encoding="utf-8"?>
<ds:datastoreItem xmlns:ds="http://schemas.openxmlformats.org/officeDocument/2006/customXml" ds:itemID="{6571CD97-BD9D-45F8-AC62-A10F6B629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Report-the-Bureau_template</Template>
  <TotalTime>1436</TotalTime>
  <Pages>21</Pages>
  <Words>2986</Words>
  <Characters>17025</Characters>
  <Application>Microsoft Office Word</Application>
  <DocSecurity>2</DocSecurity>
  <Lines>141</Lines>
  <Paragraphs>39</Paragraphs>
  <ScaleCrop>false</ScaleCrop>
  <HeadingPairs>
    <vt:vector size="2" baseType="variant">
      <vt:variant>
        <vt:lpstr>Title</vt:lpstr>
      </vt:variant>
      <vt:variant>
        <vt:i4>1</vt:i4>
      </vt:variant>
    </vt:vector>
  </HeadingPairs>
  <TitlesOfParts>
    <vt:vector size="1" baseType="lpstr">
      <vt:lpstr>Tropical Cyclone Ilsa Report 2023</vt:lpstr>
    </vt:vector>
  </TitlesOfParts>
  <Company/>
  <LinksUpToDate>false</LinksUpToDate>
  <CharactersWithSpaces>19972</CharactersWithSpaces>
  <SharedDoc>false</SharedDoc>
  <HLinks>
    <vt:vector size="96" baseType="variant">
      <vt:variant>
        <vt:i4>3670057</vt:i4>
      </vt:variant>
      <vt:variant>
        <vt:i4>87</vt:i4>
      </vt:variant>
      <vt:variant>
        <vt:i4>0</vt:i4>
      </vt:variant>
      <vt:variant>
        <vt:i4>5</vt:i4>
      </vt:variant>
      <vt:variant>
        <vt:lpwstr>https://www.nrlmry.navy.mil/TC.html</vt:lpwstr>
      </vt:variant>
      <vt:variant>
        <vt:lpwstr/>
      </vt:variant>
      <vt:variant>
        <vt:i4>3670057</vt:i4>
      </vt:variant>
      <vt:variant>
        <vt:i4>84</vt:i4>
      </vt:variant>
      <vt:variant>
        <vt:i4>0</vt:i4>
      </vt:variant>
      <vt:variant>
        <vt:i4>5</vt:i4>
      </vt:variant>
      <vt:variant>
        <vt:lpwstr>https://www.nrlmry.navy.mil/TC.html</vt:lpwstr>
      </vt:variant>
      <vt:variant>
        <vt:lpwstr/>
      </vt:variant>
      <vt:variant>
        <vt:i4>3670057</vt:i4>
      </vt:variant>
      <vt:variant>
        <vt:i4>81</vt:i4>
      </vt:variant>
      <vt:variant>
        <vt:i4>0</vt:i4>
      </vt:variant>
      <vt:variant>
        <vt:i4>5</vt:i4>
      </vt:variant>
      <vt:variant>
        <vt:lpwstr>https://www.nrlmry.navy.mil/TC.html</vt:lpwstr>
      </vt:variant>
      <vt:variant>
        <vt:lpwstr/>
      </vt:variant>
      <vt:variant>
        <vt:i4>3670057</vt:i4>
      </vt:variant>
      <vt:variant>
        <vt:i4>78</vt:i4>
      </vt:variant>
      <vt:variant>
        <vt:i4>0</vt:i4>
      </vt:variant>
      <vt:variant>
        <vt:i4>5</vt:i4>
      </vt:variant>
      <vt:variant>
        <vt:lpwstr>https://www.nrlmry.navy.mil/TC.html</vt:lpwstr>
      </vt:variant>
      <vt:variant>
        <vt:lpwstr/>
      </vt:variant>
      <vt:variant>
        <vt:i4>1179699</vt:i4>
      </vt:variant>
      <vt:variant>
        <vt:i4>68</vt:i4>
      </vt:variant>
      <vt:variant>
        <vt:i4>0</vt:i4>
      </vt:variant>
      <vt:variant>
        <vt:i4>5</vt:i4>
      </vt:variant>
      <vt:variant>
        <vt:lpwstr/>
      </vt:variant>
      <vt:variant>
        <vt:lpwstr>_Toc135748396</vt:lpwstr>
      </vt:variant>
      <vt:variant>
        <vt:i4>1179699</vt:i4>
      </vt:variant>
      <vt:variant>
        <vt:i4>62</vt:i4>
      </vt:variant>
      <vt:variant>
        <vt:i4>0</vt:i4>
      </vt:variant>
      <vt:variant>
        <vt:i4>5</vt:i4>
      </vt:variant>
      <vt:variant>
        <vt:lpwstr/>
      </vt:variant>
      <vt:variant>
        <vt:lpwstr>_Toc135748395</vt:lpwstr>
      </vt:variant>
      <vt:variant>
        <vt:i4>1179699</vt:i4>
      </vt:variant>
      <vt:variant>
        <vt:i4>56</vt:i4>
      </vt:variant>
      <vt:variant>
        <vt:i4>0</vt:i4>
      </vt:variant>
      <vt:variant>
        <vt:i4>5</vt:i4>
      </vt:variant>
      <vt:variant>
        <vt:lpwstr/>
      </vt:variant>
      <vt:variant>
        <vt:lpwstr>_Toc135748394</vt:lpwstr>
      </vt:variant>
      <vt:variant>
        <vt:i4>1179699</vt:i4>
      </vt:variant>
      <vt:variant>
        <vt:i4>50</vt:i4>
      </vt:variant>
      <vt:variant>
        <vt:i4>0</vt:i4>
      </vt:variant>
      <vt:variant>
        <vt:i4>5</vt:i4>
      </vt:variant>
      <vt:variant>
        <vt:lpwstr/>
      </vt:variant>
      <vt:variant>
        <vt:lpwstr>_Toc135748393</vt:lpwstr>
      </vt:variant>
      <vt:variant>
        <vt:i4>1179699</vt:i4>
      </vt:variant>
      <vt:variant>
        <vt:i4>44</vt:i4>
      </vt:variant>
      <vt:variant>
        <vt:i4>0</vt:i4>
      </vt:variant>
      <vt:variant>
        <vt:i4>5</vt:i4>
      </vt:variant>
      <vt:variant>
        <vt:lpwstr/>
      </vt:variant>
      <vt:variant>
        <vt:lpwstr>_Toc135748392</vt:lpwstr>
      </vt:variant>
      <vt:variant>
        <vt:i4>1179699</vt:i4>
      </vt:variant>
      <vt:variant>
        <vt:i4>38</vt:i4>
      </vt:variant>
      <vt:variant>
        <vt:i4>0</vt:i4>
      </vt:variant>
      <vt:variant>
        <vt:i4>5</vt:i4>
      </vt:variant>
      <vt:variant>
        <vt:lpwstr/>
      </vt:variant>
      <vt:variant>
        <vt:lpwstr>_Toc135748391</vt:lpwstr>
      </vt:variant>
      <vt:variant>
        <vt:i4>1179699</vt:i4>
      </vt:variant>
      <vt:variant>
        <vt:i4>32</vt:i4>
      </vt:variant>
      <vt:variant>
        <vt:i4>0</vt:i4>
      </vt:variant>
      <vt:variant>
        <vt:i4>5</vt:i4>
      </vt:variant>
      <vt:variant>
        <vt:lpwstr/>
      </vt:variant>
      <vt:variant>
        <vt:lpwstr>_Toc135748390</vt:lpwstr>
      </vt:variant>
      <vt:variant>
        <vt:i4>1245235</vt:i4>
      </vt:variant>
      <vt:variant>
        <vt:i4>26</vt:i4>
      </vt:variant>
      <vt:variant>
        <vt:i4>0</vt:i4>
      </vt:variant>
      <vt:variant>
        <vt:i4>5</vt:i4>
      </vt:variant>
      <vt:variant>
        <vt:lpwstr/>
      </vt:variant>
      <vt:variant>
        <vt:lpwstr>_Toc135748389</vt:lpwstr>
      </vt:variant>
      <vt:variant>
        <vt:i4>1245235</vt:i4>
      </vt:variant>
      <vt:variant>
        <vt:i4>20</vt:i4>
      </vt:variant>
      <vt:variant>
        <vt:i4>0</vt:i4>
      </vt:variant>
      <vt:variant>
        <vt:i4>5</vt:i4>
      </vt:variant>
      <vt:variant>
        <vt:lpwstr/>
      </vt:variant>
      <vt:variant>
        <vt:lpwstr>_Toc135748388</vt:lpwstr>
      </vt:variant>
      <vt:variant>
        <vt:i4>1245235</vt:i4>
      </vt:variant>
      <vt:variant>
        <vt:i4>14</vt:i4>
      </vt:variant>
      <vt:variant>
        <vt:i4>0</vt:i4>
      </vt:variant>
      <vt:variant>
        <vt:i4>5</vt:i4>
      </vt:variant>
      <vt:variant>
        <vt:lpwstr/>
      </vt:variant>
      <vt:variant>
        <vt:lpwstr>_Toc135748387</vt:lpwstr>
      </vt:variant>
      <vt:variant>
        <vt:i4>1245235</vt:i4>
      </vt:variant>
      <vt:variant>
        <vt:i4>8</vt:i4>
      </vt:variant>
      <vt:variant>
        <vt:i4>0</vt:i4>
      </vt:variant>
      <vt:variant>
        <vt:i4>5</vt:i4>
      </vt:variant>
      <vt:variant>
        <vt:lpwstr/>
      </vt:variant>
      <vt:variant>
        <vt:lpwstr>_Toc135748386</vt:lpwstr>
      </vt:variant>
      <vt:variant>
        <vt:i4>1245235</vt:i4>
      </vt:variant>
      <vt:variant>
        <vt:i4>2</vt:i4>
      </vt:variant>
      <vt:variant>
        <vt:i4>0</vt:i4>
      </vt:variant>
      <vt:variant>
        <vt:i4>5</vt:i4>
      </vt:variant>
      <vt:variant>
        <vt:lpwstr/>
      </vt:variant>
      <vt:variant>
        <vt:lpwstr>_Toc135748385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Ilsa Report 2023</dc:title>
  <dc:subject/>
  <dc:creator>Joe Courtney</dc:creator>
  <cp:keywords/>
  <dc:description/>
  <cp:lastModifiedBy>Craig Earl-Spurr</cp:lastModifiedBy>
  <cp:revision>1377</cp:revision>
  <cp:lastPrinted>2023-06-06T16:46:00Z</cp:lastPrinted>
  <dcterms:created xsi:type="dcterms:W3CDTF">2023-03-15T22:54:00Z</dcterms:created>
  <dcterms:modified xsi:type="dcterms:W3CDTF">2024-03-28T07:24:00Z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ies>
</file>